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kern w:val="2"/>
          <w:sz w:val="24"/>
        </w:rPr>
        <w:id w:val="2028589946"/>
        <w:docPartObj>
          <w:docPartGallery w:val="Cover Pages"/>
          <w:docPartUnique/>
        </w:docPartObj>
      </w:sdtPr>
      <w:sdtEndPr>
        <w:rPr>
          <w:rFonts w:ascii="メイリオ" w:eastAsia="メイリオ" w:hAnsi="メイリオ" w:cstheme="minorBidi"/>
          <w:sz w:val="20"/>
        </w:rPr>
      </w:sdtEndPr>
      <w:sdtContent>
        <w:tbl>
          <w:tblPr>
            <w:tblpPr w:leftFromText="187" w:rightFromText="187" w:vertAnchor="page" w:horzAnchor="margin" w:tblpY="4501"/>
            <w:tblW w:w="5000" w:type="pct"/>
            <w:tblLook w:val="04A0" w:firstRow="1" w:lastRow="0" w:firstColumn="1" w:lastColumn="0" w:noHBand="0" w:noVBand="1"/>
          </w:tblPr>
          <w:tblGrid>
            <w:gridCol w:w="10466"/>
          </w:tblGrid>
          <w:tr w:rsidR="00725B81" w14:paraId="0D3461E6" w14:textId="77777777" w:rsidTr="008F389C">
            <w:tc>
              <w:tcPr>
                <w:tcW w:w="10466" w:type="dxa"/>
                <w:tcMar>
                  <w:top w:w="216" w:type="dxa"/>
                  <w:left w:w="115" w:type="dxa"/>
                  <w:bottom w:w="216" w:type="dxa"/>
                  <w:right w:w="115" w:type="dxa"/>
                </w:tcMar>
              </w:tcPr>
              <w:p w14:paraId="41EF1CE5" w14:textId="77777777" w:rsidR="00725B81" w:rsidRDefault="00725B81" w:rsidP="008F389C">
                <w:pPr>
                  <w:pStyle w:val="a9"/>
                  <w:jc w:val="center"/>
                  <w:rPr>
                    <w:rFonts w:asciiTheme="majorHAnsi" w:eastAsiaTheme="majorEastAsia" w:hAnsiTheme="majorHAnsi" w:cstheme="majorBidi"/>
                  </w:rPr>
                </w:pPr>
                <w:r>
                  <w:rPr>
                    <w:rFonts w:asciiTheme="majorHAnsi" w:eastAsiaTheme="majorEastAsia" w:hAnsiTheme="majorHAnsi" w:cstheme="majorBidi"/>
                    <w:noProof/>
                  </w:rPr>
                  <w:drawing>
                    <wp:inline distT="0" distB="0" distL="0" distR="0" wp14:anchorId="53130186" wp14:editId="1B2E57F6">
                      <wp:extent cx="4048781" cy="1347561"/>
                      <wp:effectExtent l="0" t="0" r="8890" b="508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4インストールガイド表紙.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8781" cy="1347561"/>
                              </a:xfrm>
                              <a:prstGeom prst="rect">
                                <a:avLst/>
                              </a:prstGeom>
                            </pic:spPr>
                          </pic:pic>
                        </a:graphicData>
                      </a:graphic>
                    </wp:inline>
                  </w:drawing>
                </w:r>
              </w:p>
            </w:tc>
          </w:tr>
          <w:tr w:rsidR="00725B81" w14:paraId="76029C28" w14:textId="77777777" w:rsidTr="008F389C">
            <w:tc>
              <w:tcPr>
                <w:tcW w:w="10466" w:type="dxa"/>
              </w:tcPr>
              <w:p w14:paraId="7965505A" w14:textId="77777777" w:rsidR="00E5581B" w:rsidRDefault="00E5581B" w:rsidP="00E5581B">
                <w:pPr>
                  <w:pStyle w:val="ab"/>
                  <w:rPr>
                    <w:lang w:eastAsia="ja-JP"/>
                  </w:rPr>
                </w:pPr>
                <w:r>
                  <w:rPr>
                    <w:rFonts w:hint="eastAsia"/>
                    <w:lang w:eastAsia="ja-JP"/>
                  </w:rPr>
                  <w:t>共有型Proselfおまかせサービス</w:t>
                </w:r>
              </w:p>
              <w:p w14:paraId="6507C44D" w14:textId="5F17FF83" w:rsidR="00725B81" w:rsidRPr="000225E9" w:rsidRDefault="00E5581B" w:rsidP="00E5581B">
                <w:pPr>
                  <w:pStyle w:val="ab"/>
                  <w:rPr>
                    <w:rFonts w:cstheme="majorBidi"/>
                    <w:color w:val="4F81BD" w:themeColor="accent1"/>
                  </w:rPr>
                </w:pPr>
                <w:r w:rsidRPr="000225E9">
                  <w:rPr>
                    <w:rFonts w:hint="eastAsia"/>
                  </w:rPr>
                  <w:t>操作チュートリアル</w:t>
                </w:r>
                <w:r>
                  <w:rPr>
                    <w:rFonts w:hint="eastAsia"/>
                    <w:lang w:eastAsia="ja-JP"/>
                  </w:rPr>
                  <w:t>ユーザー</w:t>
                </w:r>
                <w:r w:rsidRPr="000225E9">
                  <w:rPr>
                    <w:rFonts w:hint="eastAsia"/>
                  </w:rPr>
                  <w:t>編</w:t>
                </w:r>
              </w:p>
            </w:tc>
          </w:tr>
          <w:tr w:rsidR="00725B81" w14:paraId="38164CD8" w14:textId="77777777" w:rsidTr="008F389C">
            <w:tc>
              <w:tcPr>
                <w:tcW w:w="10466" w:type="dxa"/>
                <w:tcMar>
                  <w:top w:w="216" w:type="dxa"/>
                  <w:left w:w="115" w:type="dxa"/>
                  <w:bottom w:w="216" w:type="dxa"/>
                  <w:right w:w="115" w:type="dxa"/>
                </w:tcMar>
              </w:tcPr>
              <w:p w14:paraId="5D2D90BB" w14:textId="36B23210" w:rsidR="00725B81" w:rsidRPr="00725B81" w:rsidRDefault="00725B81" w:rsidP="00A84787">
                <w:pPr>
                  <w:pStyle w:val="ad"/>
                </w:pPr>
              </w:p>
            </w:tc>
          </w:tr>
        </w:tbl>
        <w:p w14:paraId="4A8EDE6C" w14:textId="77777777" w:rsidR="00725B81" w:rsidRPr="000225E9" w:rsidRDefault="00E23DDB" w:rsidP="00E23DDB">
          <w:pPr>
            <w:jc w:val="right"/>
          </w:pPr>
          <w:r>
            <w:rPr>
              <w:noProof/>
            </w:rPr>
            <w:drawing>
              <wp:inline distT="0" distB="0" distL="0" distR="0" wp14:anchorId="466718D5" wp14:editId="56726A5C">
                <wp:extent cx="1440000" cy="352712"/>
                <wp:effectExtent l="0" t="0" r="8255" b="952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会社ロゴ黒.wmf"/>
                        <pic:cNvPicPr/>
                      </pic:nvPicPr>
                      <pic:blipFill>
                        <a:blip r:embed="rId9">
                          <a:extLst>
                            <a:ext uri="{28A0092B-C50C-407E-A947-70E740481C1C}">
                              <a14:useLocalDpi xmlns:a14="http://schemas.microsoft.com/office/drawing/2010/main" val="0"/>
                            </a:ext>
                          </a:extLst>
                        </a:blip>
                        <a:stretch>
                          <a:fillRect/>
                        </a:stretch>
                      </pic:blipFill>
                      <pic:spPr>
                        <a:xfrm>
                          <a:off x="0" y="0"/>
                          <a:ext cx="1440000" cy="352712"/>
                        </a:xfrm>
                        <a:prstGeom prst="rect">
                          <a:avLst/>
                        </a:prstGeom>
                      </pic:spPr>
                    </pic:pic>
                  </a:graphicData>
                </a:graphic>
              </wp:inline>
            </w:drawing>
          </w:r>
        </w:p>
        <w:p w14:paraId="65F7BAE9" w14:textId="77777777" w:rsidR="000B5CEE" w:rsidRDefault="000B5CEE"/>
        <w:p w14:paraId="6BCA6923" w14:textId="77777777" w:rsidR="000B5CEE" w:rsidRDefault="000B5CEE"/>
        <w:p w14:paraId="4F306484" w14:textId="77777777" w:rsidR="000B5CEE" w:rsidRDefault="000B5CEE"/>
        <w:tbl>
          <w:tblPr>
            <w:tblpPr w:leftFromText="187" w:rightFromText="187" w:vertAnchor="page" w:horzAnchor="margin" w:tblpY="15226"/>
            <w:tblW w:w="5000" w:type="pct"/>
            <w:tblLook w:val="04A0" w:firstRow="1" w:lastRow="0" w:firstColumn="1" w:lastColumn="0" w:noHBand="0" w:noVBand="1"/>
          </w:tblPr>
          <w:tblGrid>
            <w:gridCol w:w="10466"/>
          </w:tblGrid>
          <w:tr w:rsidR="005808BA" w14:paraId="1788B2B5" w14:textId="77777777" w:rsidTr="005808BA">
            <w:tc>
              <w:tcPr>
                <w:tcW w:w="5000" w:type="pct"/>
              </w:tcPr>
              <w:p w14:paraId="0E8CFF16" w14:textId="77777777" w:rsidR="005808BA" w:rsidRPr="000225E9" w:rsidRDefault="005808BA" w:rsidP="005808BA">
                <w:pPr>
                  <w:jc w:val="right"/>
                  <w:rPr>
                    <w:sz w:val="21"/>
                  </w:rPr>
                </w:pPr>
                <w:r w:rsidRPr="000225E9">
                  <w:rPr>
                    <w:rFonts w:hint="eastAsia"/>
                    <w:sz w:val="21"/>
                  </w:rPr>
                  <w:t>第1版</w:t>
                </w:r>
              </w:p>
              <w:p w14:paraId="5222AE61" w14:textId="16287650" w:rsidR="005808BA" w:rsidRPr="000225E9" w:rsidRDefault="005808BA" w:rsidP="005808BA">
                <w:pPr>
                  <w:jc w:val="right"/>
                  <w:rPr>
                    <w:sz w:val="21"/>
                  </w:rPr>
                </w:pPr>
                <w:r w:rsidRPr="000225E9">
                  <w:rPr>
                    <w:rFonts w:hint="eastAsia"/>
                    <w:sz w:val="21"/>
                  </w:rPr>
                  <w:t>202</w:t>
                </w:r>
                <w:r w:rsidR="006126E2">
                  <w:rPr>
                    <w:rFonts w:hint="eastAsia"/>
                    <w:sz w:val="21"/>
                  </w:rPr>
                  <w:t>6</w:t>
                </w:r>
                <w:r w:rsidRPr="000225E9">
                  <w:rPr>
                    <w:rFonts w:hint="eastAsia"/>
                    <w:sz w:val="21"/>
                  </w:rPr>
                  <w:t>/</w:t>
                </w:r>
                <w:r w:rsidR="00CA0FDC">
                  <w:rPr>
                    <w:rFonts w:hint="eastAsia"/>
                    <w:sz w:val="21"/>
                  </w:rPr>
                  <w:t>10</w:t>
                </w:r>
                <w:r w:rsidRPr="000225E9">
                  <w:rPr>
                    <w:rFonts w:hint="eastAsia"/>
                    <w:sz w:val="21"/>
                  </w:rPr>
                  <w:t>/</w:t>
                </w:r>
                <w:r w:rsidR="00B879EC">
                  <w:rPr>
                    <w:rFonts w:hint="eastAsia"/>
                    <w:sz w:val="21"/>
                  </w:rPr>
                  <w:t>06</w:t>
                </w:r>
              </w:p>
            </w:tc>
          </w:tr>
        </w:tbl>
        <w:p w14:paraId="723C79B5" w14:textId="77777777" w:rsidR="00725B81" w:rsidRDefault="00725B81">
          <w:r>
            <w:br w:type="page"/>
          </w:r>
        </w:p>
      </w:sdtContent>
    </w:sdt>
    <w:sdt>
      <w:sdtPr>
        <w:rPr>
          <w:rFonts w:cstheme="minorBidi"/>
          <w:b w:val="0"/>
          <w:bCs w:val="0"/>
          <w:kern w:val="2"/>
          <w:sz w:val="20"/>
          <w:szCs w:val="22"/>
          <w:lang w:val="ja-JP"/>
        </w:rPr>
        <w:id w:val="-1516223563"/>
        <w:docPartObj>
          <w:docPartGallery w:val="Table of Contents"/>
          <w:docPartUnique/>
        </w:docPartObj>
      </w:sdtPr>
      <w:sdtContent>
        <w:p w14:paraId="1515F830" w14:textId="77777777" w:rsidR="00210529" w:rsidRPr="00210529" w:rsidRDefault="00210529" w:rsidP="00024D63">
          <w:pPr>
            <w:pStyle w:val="af"/>
          </w:pPr>
          <w:r w:rsidRPr="009B1551">
            <w:rPr>
              <w:lang w:val="ja-JP"/>
            </w:rPr>
            <w:t>目次</w:t>
          </w:r>
        </w:p>
        <w:p w14:paraId="01E347AE" w14:textId="77C6DC35" w:rsidR="00E52E61" w:rsidRDefault="008F389C">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r>
            <w:rPr>
              <w:b/>
            </w:rPr>
            <w:fldChar w:fldCharType="begin"/>
          </w:r>
          <w:r>
            <w:instrText xml:space="preserve"> TOC \o "1-5" \h \z \u </w:instrText>
          </w:r>
          <w:r>
            <w:rPr>
              <w:b/>
            </w:rPr>
            <w:fldChar w:fldCharType="separate"/>
          </w:r>
          <w:hyperlink w:anchor="_Toc242188359" w:history="1">
            <w:r w:rsidR="00E52E61" w:rsidRPr="00BA6F41">
              <w:rPr>
                <w:rStyle w:val="af0"/>
              </w:rPr>
              <w:t>はじめに</w:t>
            </w:r>
            <w:r w:rsidR="00E52E61">
              <w:rPr>
                <w:webHidden/>
              </w:rPr>
              <w:tab/>
            </w:r>
            <w:r w:rsidR="00E52E61">
              <w:rPr>
                <w:webHidden/>
              </w:rPr>
              <w:fldChar w:fldCharType="begin"/>
            </w:r>
            <w:r w:rsidR="00E52E61">
              <w:rPr>
                <w:webHidden/>
              </w:rPr>
              <w:instrText xml:space="preserve"> PAGEREF _Toc242188359 \h </w:instrText>
            </w:r>
            <w:r w:rsidR="00E52E61">
              <w:rPr>
                <w:webHidden/>
              </w:rPr>
            </w:r>
            <w:r w:rsidR="00E52E61">
              <w:rPr>
                <w:webHidden/>
              </w:rPr>
              <w:fldChar w:fldCharType="separate"/>
            </w:r>
            <w:r w:rsidR="00E52E61">
              <w:rPr>
                <w:webHidden/>
              </w:rPr>
              <w:t>1</w:t>
            </w:r>
            <w:r w:rsidR="00E52E61">
              <w:rPr>
                <w:webHidden/>
              </w:rPr>
              <w:fldChar w:fldCharType="end"/>
            </w:r>
          </w:hyperlink>
        </w:p>
        <w:p w14:paraId="07418DDE" w14:textId="0E8FD1ED"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360" w:history="1">
            <w:r w:rsidRPr="00BA6F41">
              <w:rPr>
                <w:rStyle w:val="af0"/>
              </w:rPr>
              <w:t>1.</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ログイン</w:t>
            </w:r>
            <w:r>
              <w:rPr>
                <w:webHidden/>
              </w:rPr>
              <w:tab/>
            </w:r>
            <w:r>
              <w:rPr>
                <w:webHidden/>
              </w:rPr>
              <w:fldChar w:fldCharType="begin"/>
            </w:r>
            <w:r>
              <w:rPr>
                <w:webHidden/>
              </w:rPr>
              <w:instrText xml:space="preserve"> PAGEREF _Toc242188360 \h </w:instrText>
            </w:r>
            <w:r>
              <w:rPr>
                <w:webHidden/>
              </w:rPr>
            </w:r>
            <w:r>
              <w:rPr>
                <w:webHidden/>
              </w:rPr>
              <w:fldChar w:fldCharType="separate"/>
            </w:r>
            <w:r>
              <w:rPr>
                <w:webHidden/>
              </w:rPr>
              <w:t>2</w:t>
            </w:r>
            <w:r>
              <w:rPr>
                <w:webHidden/>
              </w:rPr>
              <w:fldChar w:fldCharType="end"/>
            </w:r>
          </w:hyperlink>
        </w:p>
        <w:p w14:paraId="78EC4534" w14:textId="2DBE5BF3"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61" w:history="1">
            <w:r w:rsidRPr="00BA6F41">
              <w:rPr>
                <w:rStyle w:val="af0"/>
              </w:rPr>
              <w:t>1.1.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ログインパスワードを忘れた場合</w:t>
            </w:r>
            <w:r>
              <w:rPr>
                <w:webHidden/>
              </w:rPr>
              <w:tab/>
            </w:r>
            <w:r>
              <w:rPr>
                <w:webHidden/>
              </w:rPr>
              <w:fldChar w:fldCharType="begin"/>
            </w:r>
            <w:r>
              <w:rPr>
                <w:webHidden/>
              </w:rPr>
              <w:instrText xml:space="preserve"> PAGEREF _Toc242188361 \h </w:instrText>
            </w:r>
            <w:r>
              <w:rPr>
                <w:webHidden/>
              </w:rPr>
            </w:r>
            <w:r>
              <w:rPr>
                <w:webHidden/>
              </w:rPr>
              <w:fldChar w:fldCharType="separate"/>
            </w:r>
            <w:r>
              <w:rPr>
                <w:webHidden/>
              </w:rPr>
              <w:t>3</w:t>
            </w:r>
            <w:r>
              <w:rPr>
                <w:webHidden/>
              </w:rPr>
              <w:fldChar w:fldCharType="end"/>
            </w:r>
          </w:hyperlink>
        </w:p>
        <w:p w14:paraId="1B27DEA2" w14:textId="20EAC328"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62" w:history="1">
            <w:r w:rsidRPr="00BA6F41">
              <w:rPr>
                <w:rStyle w:val="af0"/>
              </w:rPr>
              <w:t>1.2.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2段階認証を利用したログイン</w:t>
            </w:r>
            <w:r>
              <w:rPr>
                <w:webHidden/>
              </w:rPr>
              <w:tab/>
            </w:r>
            <w:r>
              <w:rPr>
                <w:webHidden/>
              </w:rPr>
              <w:fldChar w:fldCharType="begin"/>
            </w:r>
            <w:r>
              <w:rPr>
                <w:webHidden/>
              </w:rPr>
              <w:instrText xml:space="preserve"> PAGEREF _Toc242188362 \h </w:instrText>
            </w:r>
            <w:r>
              <w:rPr>
                <w:webHidden/>
              </w:rPr>
            </w:r>
            <w:r>
              <w:rPr>
                <w:webHidden/>
              </w:rPr>
              <w:fldChar w:fldCharType="separate"/>
            </w:r>
            <w:r>
              <w:rPr>
                <w:webHidden/>
              </w:rPr>
              <w:t>5</w:t>
            </w:r>
            <w:r>
              <w:rPr>
                <w:webHidden/>
              </w:rPr>
              <w:fldChar w:fldCharType="end"/>
            </w:r>
          </w:hyperlink>
        </w:p>
        <w:p w14:paraId="6394B60E" w14:textId="5FA796B9"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363" w:history="1">
            <w:r w:rsidRPr="00BA6F41">
              <w:rPr>
                <w:rStyle w:val="af0"/>
              </w:rPr>
              <w:t>2.</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ユーザー設定</w:t>
            </w:r>
            <w:r>
              <w:rPr>
                <w:webHidden/>
              </w:rPr>
              <w:tab/>
            </w:r>
            <w:r>
              <w:rPr>
                <w:webHidden/>
              </w:rPr>
              <w:fldChar w:fldCharType="begin"/>
            </w:r>
            <w:r>
              <w:rPr>
                <w:webHidden/>
              </w:rPr>
              <w:instrText xml:space="preserve"> PAGEREF _Toc242188363 \h </w:instrText>
            </w:r>
            <w:r>
              <w:rPr>
                <w:webHidden/>
              </w:rPr>
            </w:r>
            <w:r>
              <w:rPr>
                <w:webHidden/>
              </w:rPr>
              <w:fldChar w:fldCharType="separate"/>
            </w:r>
            <w:r>
              <w:rPr>
                <w:webHidden/>
              </w:rPr>
              <w:t>6</w:t>
            </w:r>
            <w:r>
              <w:rPr>
                <w:webHidden/>
              </w:rPr>
              <w:fldChar w:fldCharType="end"/>
            </w:r>
          </w:hyperlink>
        </w:p>
        <w:p w14:paraId="5B1922AE" w14:textId="3F972C83"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64" w:history="1">
            <w:r w:rsidRPr="00BA6F41">
              <w:rPr>
                <w:rStyle w:val="af0"/>
              </w:rPr>
              <w:t>2.1.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パスワードの変更</w:t>
            </w:r>
            <w:r>
              <w:rPr>
                <w:webHidden/>
              </w:rPr>
              <w:tab/>
            </w:r>
            <w:r>
              <w:rPr>
                <w:webHidden/>
              </w:rPr>
              <w:fldChar w:fldCharType="begin"/>
            </w:r>
            <w:r>
              <w:rPr>
                <w:webHidden/>
              </w:rPr>
              <w:instrText xml:space="preserve"> PAGEREF _Toc242188364 \h </w:instrText>
            </w:r>
            <w:r>
              <w:rPr>
                <w:webHidden/>
              </w:rPr>
            </w:r>
            <w:r>
              <w:rPr>
                <w:webHidden/>
              </w:rPr>
              <w:fldChar w:fldCharType="separate"/>
            </w:r>
            <w:r>
              <w:rPr>
                <w:webHidden/>
              </w:rPr>
              <w:t>6</w:t>
            </w:r>
            <w:r>
              <w:rPr>
                <w:webHidden/>
              </w:rPr>
              <w:fldChar w:fldCharType="end"/>
            </w:r>
          </w:hyperlink>
        </w:p>
        <w:p w14:paraId="6E54671E" w14:textId="2342E0B1"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65" w:history="1">
            <w:r w:rsidRPr="00BA6F41">
              <w:rPr>
                <w:rStyle w:val="af0"/>
              </w:rPr>
              <w:t>2.2.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ユーザー設定</w:t>
            </w:r>
            <w:r>
              <w:rPr>
                <w:webHidden/>
              </w:rPr>
              <w:tab/>
            </w:r>
            <w:r>
              <w:rPr>
                <w:webHidden/>
              </w:rPr>
              <w:fldChar w:fldCharType="begin"/>
            </w:r>
            <w:r>
              <w:rPr>
                <w:webHidden/>
              </w:rPr>
              <w:instrText xml:space="preserve"> PAGEREF _Toc242188365 \h </w:instrText>
            </w:r>
            <w:r>
              <w:rPr>
                <w:webHidden/>
              </w:rPr>
            </w:r>
            <w:r>
              <w:rPr>
                <w:webHidden/>
              </w:rPr>
              <w:fldChar w:fldCharType="separate"/>
            </w:r>
            <w:r>
              <w:rPr>
                <w:webHidden/>
              </w:rPr>
              <w:t>7</w:t>
            </w:r>
            <w:r>
              <w:rPr>
                <w:webHidden/>
              </w:rPr>
              <w:fldChar w:fldCharType="end"/>
            </w:r>
          </w:hyperlink>
        </w:p>
        <w:p w14:paraId="3704D80B" w14:textId="79943B08"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66" w:history="1">
            <w:r w:rsidRPr="00BA6F41">
              <w:rPr>
                <w:rStyle w:val="af0"/>
              </w:rPr>
              <w:t>2.3.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送受信設定</w:t>
            </w:r>
            <w:r>
              <w:rPr>
                <w:webHidden/>
              </w:rPr>
              <w:tab/>
            </w:r>
            <w:r>
              <w:rPr>
                <w:webHidden/>
              </w:rPr>
              <w:fldChar w:fldCharType="begin"/>
            </w:r>
            <w:r>
              <w:rPr>
                <w:webHidden/>
              </w:rPr>
              <w:instrText xml:space="preserve"> PAGEREF _Toc242188366 \h </w:instrText>
            </w:r>
            <w:r>
              <w:rPr>
                <w:webHidden/>
              </w:rPr>
            </w:r>
            <w:r>
              <w:rPr>
                <w:webHidden/>
              </w:rPr>
              <w:fldChar w:fldCharType="separate"/>
            </w:r>
            <w:r>
              <w:rPr>
                <w:webHidden/>
              </w:rPr>
              <w:t>9</w:t>
            </w:r>
            <w:r>
              <w:rPr>
                <w:webHidden/>
              </w:rPr>
              <w:fldChar w:fldCharType="end"/>
            </w:r>
          </w:hyperlink>
        </w:p>
        <w:p w14:paraId="4FE0F86F" w14:textId="730DB151"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367" w:history="1">
            <w:r w:rsidRPr="00BA6F41">
              <w:rPr>
                <w:rStyle w:val="af0"/>
              </w:rPr>
              <w:t>3.</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ホーム画面</w:t>
            </w:r>
            <w:r>
              <w:rPr>
                <w:webHidden/>
              </w:rPr>
              <w:tab/>
            </w:r>
            <w:r>
              <w:rPr>
                <w:webHidden/>
              </w:rPr>
              <w:fldChar w:fldCharType="begin"/>
            </w:r>
            <w:r>
              <w:rPr>
                <w:webHidden/>
              </w:rPr>
              <w:instrText xml:space="preserve"> PAGEREF _Toc242188367 \h </w:instrText>
            </w:r>
            <w:r>
              <w:rPr>
                <w:webHidden/>
              </w:rPr>
            </w:r>
            <w:r>
              <w:rPr>
                <w:webHidden/>
              </w:rPr>
              <w:fldChar w:fldCharType="separate"/>
            </w:r>
            <w:r>
              <w:rPr>
                <w:webHidden/>
              </w:rPr>
              <w:t>10</w:t>
            </w:r>
            <w:r>
              <w:rPr>
                <w:webHidden/>
              </w:rPr>
              <w:fldChar w:fldCharType="end"/>
            </w:r>
          </w:hyperlink>
        </w:p>
        <w:p w14:paraId="04A79D62" w14:textId="2AC6B1A0"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368" w:history="1">
            <w:r w:rsidRPr="00BA6F41">
              <w:rPr>
                <w:rStyle w:val="af0"/>
              </w:rPr>
              <w:t>4.</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ファイル一覧、マイフォルダ、グループフォルダ</w:t>
            </w:r>
            <w:r>
              <w:rPr>
                <w:webHidden/>
              </w:rPr>
              <w:tab/>
            </w:r>
            <w:r>
              <w:rPr>
                <w:webHidden/>
              </w:rPr>
              <w:fldChar w:fldCharType="begin"/>
            </w:r>
            <w:r>
              <w:rPr>
                <w:webHidden/>
              </w:rPr>
              <w:instrText xml:space="preserve"> PAGEREF _Toc242188368 \h </w:instrText>
            </w:r>
            <w:r>
              <w:rPr>
                <w:webHidden/>
              </w:rPr>
            </w:r>
            <w:r>
              <w:rPr>
                <w:webHidden/>
              </w:rPr>
              <w:fldChar w:fldCharType="separate"/>
            </w:r>
            <w:r>
              <w:rPr>
                <w:webHidden/>
              </w:rPr>
              <w:t>12</w:t>
            </w:r>
            <w:r>
              <w:rPr>
                <w:webHidden/>
              </w:rPr>
              <w:fldChar w:fldCharType="end"/>
            </w:r>
          </w:hyperlink>
        </w:p>
        <w:p w14:paraId="2D4D7106" w14:textId="41341C33"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69" w:history="1">
            <w:r w:rsidRPr="00BA6F41">
              <w:rPr>
                <w:rStyle w:val="af0"/>
              </w:rPr>
              <w:t>4.1.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ファイル一覧</w:t>
            </w:r>
            <w:r>
              <w:rPr>
                <w:webHidden/>
              </w:rPr>
              <w:tab/>
            </w:r>
            <w:r>
              <w:rPr>
                <w:webHidden/>
              </w:rPr>
              <w:fldChar w:fldCharType="begin"/>
            </w:r>
            <w:r>
              <w:rPr>
                <w:webHidden/>
              </w:rPr>
              <w:instrText xml:space="preserve"> PAGEREF _Toc242188369 \h </w:instrText>
            </w:r>
            <w:r>
              <w:rPr>
                <w:webHidden/>
              </w:rPr>
            </w:r>
            <w:r>
              <w:rPr>
                <w:webHidden/>
              </w:rPr>
              <w:fldChar w:fldCharType="separate"/>
            </w:r>
            <w:r>
              <w:rPr>
                <w:webHidden/>
              </w:rPr>
              <w:t>12</w:t>
            </w:r>
            <w:r>
              <w:rPr>
                <w:webHidden/>
              </w:rPr>
              <w:fldChar w:fldCharType="end"/>
            </w:r>
          </w:hyperlink>
        </w:p>
        <w:p w14:paraId="0EF5C468" w14:textId="0C12DB99"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0" w:history="1">
            <w:r w:rsidRPr="00BA6F41">
              <w:rPr>
                <w:rStyle w:val="af0"/>
              </w:rPr>
              <w:t>4.2.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マイフォルダ</w:t>
            </w:r>
            <w:r>
              <w:rPr>
                <w:webHidden/>
              </w:rPr>
              <w:tab/>
            </w:r>
            <w:r>
              <w:rPr>
                <w:webHidden/>
              </w:rPr>
              <w:fldChar w:fldCharType="begin"/>
            </w:r>
            <w:r>
              <w:rPr>
                <w:webHidden/>
              </w:rPr>
              <w:instrText xml:space="preserve"> PAGEREF _Toc242188370 \h </w:instrText>
            </w:r>
            <w:r>
              <w:rPr>
                <w:webHidden/>
              </w:rPr>
            </w:r>
            <w:r>
              <w:rPr>
                <w:webHidden/>
              </w:rPr>
              <w:fldChar w:fldCharType="separate"/>
            </w:r>
            <w:r>
              <w:rPr>
                <w:webHidden/>
              </w:rPr>
              <w:t>12</w:t>
            </w:r>
            <w:r>
              <w:rPr>
                <w:webHidden/>
              </w:rPr>
              <w:fldChar w:fldCharType="end"/>
            </w:r>
          </w:hyperlink>
        </w:p>
        <w:p w14:paraId="057C795D" w14:textId="0D6075BE"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1" w:history="1">
            <w:r w:rsidRPr="00BA6F41">
              <w:rPr>
                <w:rStyle w:val="af0"/>
              </w:rPr>
              <w:t>4.3.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グループフォルダ</w:t>
            </w:r>
            <w:r>
              <w:rPr>
                <w:webHidden/>
              </w:rPr>
              <w:tab/>
            </w:r>
            <w:r>
              <w:rPr>
                <w:webHidden/>
              </w:rPr>
              <w:fldChar w:fldCharType="begin"/>
            </w:r>
            <w:r>
              <w:rPr>
                <w:webHidden/>
              </w:rPr>
              <w:instrText xml:space="preserve"> PAGEREF _Toc242188371 \h </w:instrText>
            </w:r>
            <w:r>
              <w:rPr>
                <w:webHidden/>
              </w:rPr>
            </w:r>
            <w:r>
              <w:rPr>
                <w:webHidden/>
              </w:rPr>
              <w:fldChar w:fldCharType="separate"/>
            </w:r>
            <w:r>
              <w:rPr>
                <w:webHidden/>
              </w:rPr>
              <w:t>13</w:t>
            </w:r>
            <w:r>
              <w:rPr>
                <w:webHidden/>
              </w:rPr>
              <w:fldChar w:fldCharType="end"/>
            </w:r>
          </w:hyperlink>
        </w:p>
        <w:p w14:paraId="1348A560" w14:textId="1ACD75BD"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2" w:history="1">
            <w:r w:rsidRPr="00BA6F41">
              <w:rPr>
                <w:rStyle w:val="af0"/>
              </w:rPr>
              <w:t>4.4.</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表示切替</w:t>
            </w:r>
            <w:r>
              <w:rPr>
                <w:webHidden/>
              </w:rPr>
              <w:tab/>
            </w:r>
            <w:r>
              <w:rPr>
                <w:webHidden/>
              </w:rPr>
              <w:fldChar w:fldCharType="begin"/>
            </w:r>
            <w:r>
              <w:rPr>
                <w:webHidden/>
              </w:rPr>
              <w:instrText xml:space="preserve"> PAGEREF _Toc242188372 \h </w:instrText>
            </w:r>
            <w:r>
              <w:rPr>
                <w:webHidden/>
              </w:rPr>
            </w:r>
            <w:r>
              <w:rPr>
                <w:webHidden/>
              </w:rPr>
              <w:fldChar w:fldCharType="separate"/>
            </w:r>
            <w:r>
              <w:rPr>
                <w:webHidden/>
              </w:rPr>
              <w:t>14</w:t>
            </w:r>
            <w:r>
              <w:rPr>
                <w:webHidden/>
              </w:rPr>
              <w:fldChar w:fldCharType="end"/>
            </w:r>
          </w:hyperlink>
        </w:p>
        <w:p w14:paraId="64FD1D61" w14:textId="18BF76A9"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3" w:history="1">
            <w:r w:rsidRPr="00BA6F41">
              <w:rPr>
                <w:rStyle w:val="af0"/>
              </w:rPr>
              <w:t>4.5.</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絞り込み検索</w:t>
            </w:r>
            <w:r>
              <w:rPr>
                <w:webHidden/>
              </w:rPr>
              <w:tab/>
            </w:r>
            <w:r>
              <w:rPr>
                <w:webHidden/>
              </w:rPr>
              <w:fldChar w:fldCharType="begin"/>
            </w:r>
            <w:r>
              <w:rPr>
                <w:webHidden/>
              </w:rPr>
              <w:instrText xml:space="preserve"> PAGEREF _Toc242188373 \h </w:instrText>
            </w:r>
            <w:r>
              <w:rPr>
                <w:webHidden/>
              </w:rPr>
            </w:r>
            <w:r>
              <w:rPr>
                <w:webHidden/>
              </w:rPr>
              <w:fldChar w:fldCharType="separate"/>
            </w:r>
            <w:r>
              <w:rPr>
                <w:webHidden/>
              </w:rPr>
              <w:t>15</w:t>
            </w:r>
            <w:r>
              <w:rPr>
                <w:webHidden/>
              </w:rPr>
              <w:fldChar w:fldCharType="end"/>
            </w:r>
          </w:hyperlink>
        </w:p>
        <w:p w14:paraId="5D5CF358" w14:textId="721730DE"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4" w:history="1">
            <w:r w:rsidRPr="00BA6F41">
              <w:rPr>
                <w:rStyle w:val="af0"/>
              </w:rPr>
              <w:t>4.6.</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詳細情報</w:t>
            </w:r>
            <w:r>
              <w:rPr>
                <w:webHidden/>
              </w:rPr>
              <w:tab/>
            </w:r>
            <w:r>
              <w:rPr>
                <w:webHidden/>
              </w:rPr>
              <w:fldChar w:fldCharType="begin"/>
            </w:r>
            <w:r>
              <w:rPr>
                <w:webHidden/>
              </w:rPr>
              <w:instrText xml:space="preserve"> PAGEREF _Toc242188374 \h </w:instrText>
            </w:r>
            <w:r>
              <w:rPr>
                <w:webHidden/>
              </w:rPr>
            </w:r>
            <w:r>
              <w:rPr>
                <w:webHidden/>
              </w:rPr>
              <w:fldChar w:fldCharType="separate"/>
            </w:r>
            <w:r>
              <w:rPr>
                <w:webHidden/>
              </w:rPr>
              <w:t>16</w:t>
            </w:r>
            <w:r>
              <w:rPr>
                <w:webHidden/>
              </w:rPr>
              <w:fldChar w:fldCharType="end"/>
            </w:r>
          </w:hyperlink>
        </w:p>
        <w:p w14:paraId="51F06064" w14:textId="5934FDE9"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375" w:history="1">
            <w:r w:rsidRPr="00BA6F41">
              <w:rPr>
                <w:rStyle w:val="af0"/>
              </w:rPr>
              <w:t>5.</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ファイル/フォルダ操作</w:t>
            </w:r>
            <w:r>
              <w:rPr>
                <w:webHidden/>
              </w:rPr>
              <w:tab/>
            </w:r>
            <w:r>
              <w:rPr>
                <w:webHidden/>
              </w:rPr>
              <w:fldChar w:fldCharType="begin"/>
            </w:r>
            <w:r>
              <w:rPr>
                <w:webHidden/>
              </w:rPr>
              <w:instrText xml:space="preserve"> PAGEREF _Toc242188375 \h </w:instrText>
            </w:r>
            <w:r>
              <w:rPr>
                <w:webHidden/>
              </w:rPr>
            </w:r>
            <w:r>
              <w:rPr>
                <w:webHidden/>
              </w:rPr>
              <w:fldChar w:fldCharType="separate"/>
            </w:r>
            <w:r>
              <w:rPr>
                <w:webHidden/>
              </w:rPr>
              <w:t>18</w:t>
            </w:r>
            <w:r>
              <w:rPr>
                <w:webHidden/>
              </w:rPr>
              <w:fldChar w:fldCharType="end"/>
            </w:r>
          </w:hyperlink>
        </w:p>
        <w:p w14:paraId="0DAECBFA" w14:textId="004E3034"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6" w:history="1">
            <w:r w:rsidRPr="00BA6F41">
              <w:rPr>
                <w:rStyle w:val="af0"/>
              </w:rPr>
              <w:t>5.1.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アップロード</w:t>
            </w:r>
            <w:r>
              <w:rPr>
                <w:webHidden/>
              </w:rPr>
              <w:tab/>
            </w:r>
            <w:r>
              <w:rPr>
                <w:webHidden/>
              </w:rPr>
              <w:fldChar w:fldCharType="begin"/>
            </w:r>
            <w:r>
              <w:rPr>
                <w:webHidden/>
              </w:rPr>
              <w:instrText xml:space="preserve"> PAGEREF _Toc242188376 \h </w:instrText>
            </w:r>
            <w:r>
              <w:rPr>
                <w:webHidden/>
              </w:rPr>
            </w:r>
            <w:r>
              <w:rPr>
                <w:webHidden/>
              </w:rPr>
              <w:fldChar w:fldCharType="separate"/>
            </w:r>
            <w:r>
              <w:rPr>
                <w:webHidden/>
              </w:rPr>
              <w:t>18</w:t>
            </w:r>
            <w:r>
              <w:rPr>
                <w:webHidden/>
              </w:rPr>
              <w:fldChar w:fldCharType="end"/>
            </w:r>
          </w:hyperlink>
        </w:p>
        <w:p w14:paraId="05D3DBAA" w14:textId="43A4175B"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7" w:history="1">
            <w:r w:rsidRPr="00BA6F41">
              <w:rPr>
                <w:rStyle w:val="af0"/>
              </w:rPr>
              <w:t>5.2.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ダウンロード</w:t>
            </w:r>
            <w:r>
              <w:rPr>
                <w:webHidden/>
              </w:rPr>
              <w:tab/>
            </w:r>
            <w:r>
              <w:rPr>
                <w:webHidden/>
              </w:rPr>
              <w:fldChar w:fldCharType="begin"/>
            </w:r>
            <w:r>
              <w:rPr>
                <w:webHidden/>
              </w:rPr>
              <w:instrText xml:space="preserve"> PAGEREF _Toc242188377 \h </w:instrText>
            </w:r>
            <w:r>
              <w:rPr>
                <w:webHidden/>
              </w:rPr>
            </w:r>
            <w:r>
              <w:rPr>
                <w:webHidden/>
              </w:rPr>
              <w:fldChar w:fldCharType="separate"/>
            </w:r>
            <w:r>
              <w:rPr>
                <w:webHidden/>
              </w:rPr>
              <w:t>20</w:t>
            </w:r>
            <w:r>
              <w:rPr>
                <w:webHidden/>
              </w:rPr>
              <w:fldChar w:fldCharType="end"/>
            </w:r>
          </w:hyperlink>
        </w:p>
        <w:p w14:paraId="2B9EB1D2" w14:textId="4BFBE4BE"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8" w:history="1">
            <w:r w:rsidRPr="00BA6F41">
              <w:rPr>
                <w:rStyle w:val="af0"/>
              </w:rPr>
              <w:t>5.3.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一括ダウンロード</w:t>
            </w:r>
            <w:r>
              <w:rPr>
                <w:webHidden/>
              </w:rPr>
              <w:tab/>
            </w:r>
            <w:r>
              <w:rPr>
                <w:webHidden/>
              </w:rPr>
              <w:fldChar w:fldCharType="begin"/>
            </w:r>
            <w:r>
              <w:rPr>
                <w:webHidden/>
              </w:rPr>
              <w:instrText xml:space="preserve"> PAGEREF _Toc242188378 \h </w:instrText>
            </w:r>
            <w:r>
              <w:rPr>
                <w:webHidden/>
              </w:rPr>
            </w:r>
            <w:r>
              <w:rPr>
                <w:webHidden/>
              </w:rPr>
              <w:fldChar w:fldCharType="separate"/>
            </w:r>
            <w:r>
              <w:rPr>
                <w:webHidden/>
              </w:rPr>
              <w:t>20</w:t>
            </w:r>
            <w:r>
              <w:rPr>
                <w:webHidden/>
              </w:rPr>
              <w:fldChar w:fldCharType="end"/>
            </w:r>
          </w:hyperlink>
        </w:p>
        <w:p w14:paraId="02188D73" w14:textId="59DDE248"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79" w:history="1">
            <w:r w:rsidRPr="00BA6F41">
              <w:rPr>
                <w:rStyle w:val="af0"/>
              </w:rPr>
              <w:t>5.4.</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新規フォルダ作成</w:t>
            </w:r>
            <w:r>
              <w:rPr>
                <w:webHidden/>
              </w:rPr>
              <w:tab/>
            </w:r>
            <w:r>
              <w:rPr>
                <w:webHidden/>
              </w:rPr>
              <w:fldChar w:fldCharType="begin"/>
            </w:r>
            <w:r>
              <w:rPr>
                <w:webHidden/>
              </w:rPr>
              <w:instrText xml:space="preserve"> PAGEREF _Toc242188379 \h </w:instrText>
            </w:r>
            <w:r>
              <w:rPr>
                <w:webHidden/>
              </w:rPr>
            </w:r>
            <w:r>
              <w:rPr>
                <w:webHidden/>
              </w:rPr>
              <w:fldChar w:fldCharType="separate"/>
            </w:r>
            <w:r>
              <w:rPr>
                <w:webHidden/>
              </w:rPr>
              <w:t>22</w:t>
            </w:r>
            <w:r>
              <w:rPr>
                <w:webHidden/>
              </w:rPr>
              <w:fldChar w:fldCharType="end"/>
            </w:r>
          </w:hyperlink>
        </w:p>
        <w:p w14:paraId="02F7252F" w14:textId="720BB14E"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0" w:history="1">
            <w:r w:rsidRPr="00BA6F41">
              <w:rPr>
                <w:rStyle w:val="af0"/>
              </w:rPr>
              <w:t>5.5.</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コピー</w:t>
            </w:r>
            <w:r>
              <w:rPr>
                <w:webHidden/>
              </w:rPr>
              <w:tab/>
            </w:r>
            <w:r>
              <w:rPr>
                <w:webHidden/>
              </w:rPr>
              <w:fldChar w:fldCharType="begin"/>
            </w:r>
            <w:r>
              <w:rPr>
                <w:webHidden/>
              </w:rPr>
              <w:instrText xml:space="preserve"> PAGEREF _Toc242188380 \h </w:instrText>
            </w:r>
            <w:r>
              <w:rPr>
                <w:webHidden/>
              </w:rPr>
            </w:r>
            <w:r>
              <w:rPr>
                <w:webHidden/>
              </w:rPr>
              <w:fldChar w:fldCharType="separate"/>
            </w:r>
            <w:r>
              <w:rPr>
                <w:webHidden/>
              </w:rPr>
              <w:t>23</w:t>
            </w:r>
            <w:r>
              <w:rPr>
                <w:webHidden/>
              </w:rPr>
              <w:fldChar w:fldCharType="end"/>
            </w:r>
          </w:hyperlink>
        </w:p>
        <w:p w14:paraId="5E5A3C97" w14:textId="590329A8"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1" w:history="1">
            <w:r w:rsidRPr="00BA6F41">
              <w:rPr>
                <w:rStyle w:val="af0"/>
              </w:rPr>
              <w:t>5.6.</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移動</w:t>
            </w:r>
            <w:r>
              <w:rPr>
                <w:webHidden/>
              </w:rPr>
              <w:tab/>
            </w:r>
            <w:r>
              <w:rPr>
                <w:webHidden/>
              </w:rPr>
              <w:fldChar w:fldCharType="begin"/>
            </w:r>
            <w:r>
              <w:rPr>
                <w:webHidden/>
              </w:rPr>
              <w:instrText xml:space="preserve"> PAGEREF _Toc242188381 \h </w:instrText>
            </w:r>
            <w:r>
              <w:rPr>
                <w:webHidden/>
              </w:rPr>
            </w:r>
            <w:r>
              <w:rPr>
                <w:webHidden/>
              </w:rPr>
              <w:fldChar w:fldCharType="separate"/>
            </w:r>
            <w:r>
              <w:rPr>
                <w:webHidden/>
              </w:rPr>
              <w:t>24</w:t>
            </w:r>
            <w:r>
              <w:rPr>
                <w:webHidden/>
              </w:rPr>
              <w:fldChar w:fldCharType="end"/>
            </w:r>
          </w:hyperlink>
        </w:p>
        <w:p w14:paraId="46D34664" w14:textId="6B9187F8"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2" w:history="1">
            <w:r w:rsidRPr="00BA6F41">
              <w:rPr>
                <w:rStyle w:val="af0"/>
              </w:rPr>
              <w:t>5.7.</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削除</w:t>
            </w:r>
            <w:r>
              <w:rPr>
                <w:webHidden/>
              </w:rPr>
              <w:tab/>
            </w:r>
            <w:r>
              <w:rPr>
                <w:webHidden/>
              </w:rPr>
              <w:fldChar w:fldCharType="begin"/>
            </w:r>
            <w:r>
              <w:rPr>
                <w:webHidden/>
              </w:rPr>
              <w:instrText xml:space="preserve"> PAGEREF _Toc242188382 \h </w:instrText>
            </w:r>
            <w:r>
              <w:rPr>
                <w:webHidden/>
              </w:rPr>
            </w:r>
            <w:r>
              <w:rPr>
                <w:webHidden/>
              </w:rPr>
              <w:fldChar w:fldCharType="separate"/>
            </w:r>
            <w:r>
              <w:rPr>
                <w:webHidden/>
              </w:rPr>
              <w:t>25</w:t>
            </w:r>
            <w:r>
              <w:rPr>
                <w:webHidden/>
              </w:rPr>
              <w:fldChar w:fldCharType="end"/>
            </w:r>
          </w:hyperlink>
        </w:p>
        <w:p w14:paraId="32403ED9" w14:textId="08D84BD9"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3" w:history="1">
            <w:r w:rsidRPr="00BA6F41">
              <w:rPr>
                <w:rStyle w:val="af0"/>
              </w:rPr>
              <w:t>5.8.</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名前の変更</w:t>
            </w:r>
            <w:r>
              <w:rPr>
                <w:webHidden/>
              </w:rPr>
              <w:tab/>
            </w:r>
            <w:r>
              <w:rPr>
                <w:webHidden/>
              </w:rPr>
              <w:fldChar w:fldCharType="begin"/>
            </w:r>
            <w:r>
              <w:rPr>
                <w:webHidden/>
              </w:rPr>
              <w:instrText xml:space="preserve"> PAGEREF _Toc242188383 \h </w:instrText>
            </w:r>
            <w:r>
              <w:rPr>
                <w:webHidden/>
              </w:rPr>
            </w:r>
            <w:r>
              <w:rPr>
                <w:webHidden/>
              </w:rPr>
              <w:fldChar w:fldCharType="separate"/>
            </w:r>
            <w:r>
              <w:rPr>
                <w:webHidden/>
              </w:rPr>
              <w:t>27</w:t>
            </w:r>
            <w:r>
              <w:rPr>
                <w:webHidden/>
              </w:rPr>
              <w:fldChar w:fldCharType="end"/>
            </w:r>
          </w:hyperlink>
        </w:p>
        <w:p w14:paraId="65B7E079" w14:textId="45671620"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4" w:history="1">
            <w:r w:rsidRPr="00BA6F41">
              <w:rPr>
                <w:rStyle w:val="af0"/>
              </w:rPr>
              <w:t>5.9.</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ファイル/フォルダの保存期限設定</w:t>
            </w:r>
            <w:r>
              <w:rPr>
                <w:webHidden/>
              </w:rPr>
              <w:tab/>
            </w:r>
            <w:r>
              <w:rPr>
                <w:webHidden/>
              </w:rPr>
              <w:fldChar w:fldCharType="begin"/>
            </w:r>
            <w:r>
              <w:rPr>
                <w:webHidden/>
              </w:rPr>
              <w:instrText xml:space="preserve"> PAGEREF _Toc242188384 \h </w:instrText>
            </w:r>
            <w:r>
              <w:rPr>
                <w:webHidden/>
              </w:rPr>
            </w:r>
            <w:r>
              <w:rPr>
                <w:webHidden/>
              </w:rPr>
              <w:fldChar w:fldCharType="separate"/>
            </w:r>
            <w:r>
              <w:rPr>
                <w:webHidden/>
              </w:rPr>
              <w:t>28</w:t>
            </w:r>
            <w:r>
              <w:rPr>
                <w:webHidden/>
              </w:rPr>
              <w:fldChar w:fldCharType="end"/>
            </w:r>
          </w:hyperlink>
        </w:p>
        <w:p w14:paraId="5A2B7366" w14:textId="0FB5BA9E"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5" w:history="1">
            <w:r w:rsidRPr="00BA6F41">
              <w:rPr>
                <w:rStyle w:val="af0"/>
              </w:rPr>
              <w:t>5.10.</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属性の変更</w:t>
            </w:r>
            <w:r>
              <w:rPr>
                <w:webHidden/>
              </w:rPr>
              <w:tab/>
            </w:r>
            <w:r>
              <w:rPr>
                <w:webHidden/>
              </w:rPr>
              <w:fldChar w:fldCharType="begin"/>
            </w:r>
            <w:r>
              <w:rPr>
                <w:webHidden/>
              </w:rPr>
              <w:instrText xml:space="preserve"> PAGEREF _Toc242188385 \h </w:instrText>
            </w:r>
            <w:r>
              <w:rPr>
                <w:webHidden/>
              </w:rPr>
            </w:r>
            <w:r>
              <w:rPr>
                <w:webHidden/>
              </w:rPr>
              <w:fldChar w:fldCharType="separate"/>
            </w:r>
            <w:r>
              <w:rPr>
                <w:webHidden/>
              </w:rPr>
              <w:t>30</w:t>
            </w:r>
            <w:r>
              <w:rPr>
                <w:webHidden/>
              </w:rPr>
              <w:fldChar w:fldCharType="end"/>
            </w:r>
          </w:hyperlink>
        </w:p>
        <w:p w14:paraId="4FF6EA0B" w14:textId="22B4D7EA"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6" w:history="1">
            <w:r w:rsidRPr="00BA6F41">
              <w:rPr>
                <w:rStyle w:val="af0"/>
              </w:rPr>
              <w:t>5.11.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過去バージョンのファイル取得</w:t>
            </w:r>
            <w:r>
              <w:rPr>
                <w:webHidden/>
              </w:rPr>
              <w:tab/>
            </w:r>
            <w:r>
              <w:rPr>
                <w:webHidden/>
              </w:rPr>
              <w:fldChar w:fldCharType="begin"/>
            </w:r>
            <w:r>
              <w:rPr>
                <w:webHidden/>
              </w:rPr>
              <w:instrText xml:space="preserve"> PAGEREF _Toc242188386 \h </w:instrText>
            </w:r>
            <w:r>
              <w:rPr>
                <w:webHidden/>
              </w:rPr>
            </w:r>
            <w:r>
              <w:rPr>
                <w:webHidden/>
              </w:rPr>
              <w:fldChar w:fldCharType="separate"/>
            </w:r>
            <w:r>
              <w:rPr>
                <w:webHidden/>
              </w:rPr>
              <w:t>31</w:t>
            </w:r>
            <w:r>
              <w:rPr>
                <w:webHidden/>
              </w:rPr>
              <w:fldChar w:fldCharType="end"/>
            </w:r>
          </w:hyperlink>
        </w:p>
        <w:p w14:paraId="4E7D879B" w14:textId="3E5AA8F1"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7" w:history="1">
            <w:r w:rsidRPr="00BA6F41">
              <w:rPr>
                <w:rStyle w:val="af0"/>
              </w:rPr>
              <w:t>5.12.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コメントの設定</w:t>
            </w:r>
            <w:r>
              <w:rPr>
                <w:webHidden/>
              </w:rPr>
              <w:tab/>
            </w:r>
            <w:r>
              <w:rPr>
                <w:webHidden/>
              </w:rPr>
              <w:fldChar w:fldCharType="begin"/>
            </w:r>
            <w:r>
              <w:rPr>
                <w:webHidden/>
              </w:rPr>
              <w:instrText xml:space="preserve"> PAGEREF _Toc242188387 \h </w:instrText>
            </w:r>
            <w:r>
              <w:rPr>
                <w:webHidden/>
              </w:rPr>
            </w:r>
            <w:r>
              <w:rPr>
                <w:webHidden/>
              </w:rPr>
              <w:fldChar w:fldCharType="separate"/>
            </w:r>
            <w:r>
              <w:rPr>
                <w:webHidden/>
              </w:rPr>
              <w:t>32</w:t>
            </w:r>
            <w:r>
              <w:rPr>
                <w:webHidden/>
              </w:rPr>
              <w:fldChar w:fldCharType="end"/>
            </w:r>
          </w:hyperlink>
        </w:p>
        <w:p w14:paraId="40C81675" w14:textId="7DBF5A3C"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388" w:history="1">
            <w:r w:rsidRPr="00BA6F41">
              <w:rPr>
                <w:rStyle w:val="af0"/>
              </w:rPr>
              <w:t>6.</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お気に入り</w:t>
            </w:r>
            <w:r>
              <w:rPr>
                <w:webHidden/>
              </w:rPr>
              <w:tab/>
            </w:r>
            <w:r>
              <w:rPr>
                <w:webHidden/>
              </w:rPr>
              <w:fldChar w:fldCharType="begin"/>
            </w:r>
            <w:r>
              <w:rPr>
                <w:webHidden/>
              </w:rPr>
              <w:instrText xml:space="preserve"> PAGEREF _Toc242188388 \h </w:instrText>
            </w:r>
            <w:r>
              <w:rPr>
                <w:webHidden/>
              </w:rPr>
            </w:r>
            <w:r>
              <w:rPr>
                <w:webHidden/>
              </w:rPr>
              <w:fldChar w:fldCharType="separate"/>
            </w:r>
            <w:r>
              <w:rPr>
                <w:webHidden/>
              </w:rPr>
              <w:t>33</w:t>
            </w:r>
            <w:r>
              <w:rPr>
                <w:webHidden/>
              </w:rPr>
              <w:fldChar w:fldCharType="end"/>
            </w:r>
          </w:hyperlink>
        </w:p>
        <w:p w14:paraId="5712557A" w14:textId="5CE67C50"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89" w:history="1">
            <w:r w:rsidRPr="00BA6F41">
              <w:rPr>
                <w:rStyle w:val="af0"/>
              </w:rPr>
              <w:t>6.1.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お気に入り登録</w:t>
            </w:r>
            <w:r>
              <w:rPr>
                <w:webHidden/>
              </w:rPr>
              <w:tab/>
            </w:r>
            <w:r>
              <w:rPr>
                <w:webHidden/>
              </w:rPr>
              <w:fldChar w:fldCharType="begin"/>
            </w:r>
            <w:r>
              <w:rPr>
                <w:webHidden/>
              </w:rPr>
              <w:instrText xml:space="preserve"> PAGEREF _Toc242188389 \h </w:instrText>
            </w:r>
            <w:r>
              <w:rPr>
                <w:webHidden/>
              </w:rPr>
            </w:r>
            <w:r>
              <w:rPr>
                <w:webHidden/>
              </w:rPr>
              <w:fldChar w:fldCharType="separate"/>
            </w:r>
            <w:r>
              <w:rPr>
                <w:webHidden/>
              </w:rPr>
              <w:t>33</w:t>
            </w:r>
            <w:r>
              <w:rPr>
                <w:webHidden/>
              </w:rPr>
              <w:fldChar w:fldCharType="end"/>
            </w:r>
          </w:hyperlink>
        </w:p>
        <w:p w14:paraId="75661464" w14:textId="45453E02"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90" w:history="1">
            <w:r w:rsidRPr="00BA6F41">
              <w:rPr>
                <w:rStyle w:val="af0"/>
              </w:rPr>
              <w:t>6.2.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お気に入り更新</w:t>
            </w:r>
            <w:r>
              <w:rPr>
                <w:webHidden/>
              </w:rPr>
              <w:tab/>
            </w:r>
            <w:r>
              <w:rPr>
                <w:webHidden/>
              </w:rPr>
              <w:fldChar w:fldCharType="begin"/>
            </w:r>
            <w:r>
              <w:rPr>
                <w:webHidden/>
              </w:rPr>
              <w:instrText xml:space="preserve"> PAGEREF _Toc242188390 \h </w:instrText>
            </w:r>
            <w:r>
              <w:rPr>
                <w:webHidden/>
              </w:rPr>
            </w:r>
            <w:r>
              <w:rPr>
                <w:webHidden/>
              </w:rPr>
              <w:fldChar w:fldCharType="separate"/>
            </w:r>
            <w:r>
              <w:rPr>
                <w:webHidden/>
              </w:rPr>
              <w:t>36</w:t>
            </w:r>
            <w:r>
              <w:rPr>
                <w:webHidden/>
              </w:rPr>
              <w:fldChar w:fldCharType="end"/>
            </w:r>
          </w:hyperlink>
        </w:p>
        <w:p w14:paraId="68292FD2" w14:textId="2577B672"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91" w:history="1">
            <w:r w:rsidRPr="00BA6F41">
              <w:rPr>
                <w:rStyle w:val="af0"/>
              </w:rPr>
              <w:t>6.3.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お気に入り削除</w:t>
            </w:r>
            <w:r>
              <w:rPr>
                <w:webHidden/>
              </w:rPr>
              <w:tab/>
            </w:r>
            <w:r>
              <w:rPr>
                <w:webHidden/>
              </w:rPr>
              <w:fldChar w:fldCharType="begin"/>
            </w:r>
            <w:r>
              <w:rPr>
                <w:webHidden/>
              </w:rPr>
              <w:instrText xml:space="preserve"> PAGEREF _Toc242188391 \h </w:instrText>
            </w:r>
            <w:r>
              <w:rPr>
                <w:webHidden/>
              </w:rPr>
            </w:r>
            <w:r>
              <w:rPr>
                <w:webHidden/>
              </w:rPr>
              <w:fldChar w:fldCharType="separate"/>
            </w:r>
            <w:r>
              <w:rPr>
                <w:webHidden/>
              </w:rPr>
              <w:t>37</w:t>
            </w:r>
            <w:r>
              <w:rPr>
                <w:webHidden/>
              </w:rPr>
              <w:fldChar w:fldCharType="end"/>
            </w:r>
          </w:hyperlink>
        </w:p>
        <w:p w14:paraId="0F1C6FEC" w14:textId="7B0EBC54"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392" w:history="1">
            <w:r w:rsidRPr="00BA6F41">
              <w:rPr>
                <w:rStyle w:val="af0"/>
              </w:rPr>
              <w:t>7.</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ファイル検索</w:t>
            </w:r>
            <w:r>
              <w:rPr>
                <w:webHidden/>
              </w:rPr>
              <w:tab/>
            </w:r>
            <w:r>
              <w:rPr>
                <w:webHidden/>
              </w:rPr>
              <w:fldChar w:fldCharType="begin"/>
            </w:r>
            <w:r>
              <w:rPr>
                <w:webHidden/>
              </w:rPr>
              <w:instrText xml:space="preserve"> PAGEREF _Toc242188392 \h </w:instrText>
            </w:r>
            <w:r>
              <w:rPr>
                <w:webHidden/>
              </w:rPr>
            </w:r>
            <w:r>
              <w:rPr>
                <w:webHidden/>
              </w:rPr>
              <w:fldChar w:fldCharType="separate"/>
            </w:r>
            <w:r>
              <w:rPr>
                <w:webHidden/>
              </w:rPr>
              <w:t>38</w:t>
            </w:r>
            <w:r>
              <w:rPr>
                <w:webHidden/>
              </w:rPr>
              <w:fldChar w:fldCharType="end"/>
            </w:r>
          </w:hyperlink>
        </w:p>
        <w:p w14:paraId="50FE6209" w14:textId="01049664"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393" w:history="1">
            <w:r w:rsidRPr="00BA6F41">
              <w:rPr>
                <w:rStyle w:val="af0"/>
              </w:rPr>
              <w:t>8.</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Web公開、受取フォルダ</w:t>
            </w:r>
            <w:r>
              <w:rPr>
                <w:webHidden/>
              </w:rPr>
              <w:tab/>
            </w:r>
            <w:r>
              <w:rPr>
                <w:webHidden/>
              </w:rPr>
              <w:fldChar w:fldCharType="begin"/>
            </w:r>
            <w:r>
              <w:rPr>
                <w:webHidden/>
              </w:rPr>
              <w:instrText xml:space="preserve"> PAGEREF _Toc242188393 \h </w:instrText>
            </w:r>
            <w:r>
              <w:rPr>
                <w:webHidden/>
              </w:rPr>
            </w:r>
            <w:r>
              <w:rPr>
                <w:webHidden/>
              </w:rPr>
              <w:fldChar w:fldCharType="separate"/>
            </w:r>
            <w:r>
              <w:rPr>
                <w:webHidden/>
              </w:rPr>
              <w:t>42</w:t>
            </w:r>
            <w:r>
              <w:rPr>
                <w:webHidden/>
              </w:rPr>
              <w:fldChar w:fldCharType="end"/>
            </w:r>
          </w:hyperlink>
        </w:p>
        <w:p w14:paraId="4A03E10A" w14:textId="29300DA6"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94" w:history="1">
            <w:r w:rsidRPr="00BA6F41">
              <w:rPr>
                <w:rStyle w:val="af0"/>
              </w:rPr>
              <w:t>8.1.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Web公開</w:t>
            </w:r>
            <w:r>
              <w:rPr>
                <w:webHidden/>
              </w:rPr>
              <w:tab/>
            </w:r>
            <w:r>
              <w:rPr>
                <w:webHidden/>
              </w:rPr>
              <w:fldChar w:fldCharType="begin"/>
            </w:r>
            <w:r>
              <w:rPr>
                <w:webHidden/>
              </w:rPr>
              <w:instrText xml:space="preserve"> PAGEREF _Toc242188394 \h </w:instrText>
            </w:r>
            <w:r>
              <w:rPr>
                <w:webHidden/>
              </w:rPr>
            </w:r>
            <w:r>
              <w:rPr>
                <w:webHidden/>
              </w:rPr>
              <w:fldChar w:fldCharType="separate"/>
            </w:r>
            <w:r>
              <w:rPr>
                <w:webHidden/>
              </w:rPr>
              <w:t>42</w:t>
            </w:r>
            <w:r>
              <w:rPr>
                <w:webHidden/>
              </w:rPr>
              <w:fldChar w:fldCharType="end"/>
            </w:r>
          </w:hyperlink>
        </w:p>
        <w:p w14:paraId="11DD1A72" w14:textId="13224649" w:rsidR="00E52E61" w:rsidRDefault="00E52E61">
          <w:pPr>
            <w:pStyle w:val="31"/>
            <w:rPr>
              <w:rFonts w:asciiTheme="minorHAnsi" w:eastAsiaTheme="minorEastAsia" w:hAnsiTheme="minorHAnsi"/>
              <w:sz w:val="21"/>
              <w:szCs w:val="24"/>
              <w14:ligatures w14:val="standardContextual"/>
            </w:rPr>
          </w:pPr>
          <w:hyperlink w:anchor="_Toc242188395" w:history="1">
            <w:r w:rsidRPr="00BA6F41">
              <w:rPr>
                <w:rStyle w:val="af0"/>
              </w:rPr>
              <w:t>8.1.1. Web公開の開始</w:t>
            </w:r>
            <w:r>
              <w:rPr>
                <w:webHidden/>
              </w:rPr>
              <w:tab/>
            </w:r>
            <w:r>
              <w:rPr>
                <w:webHidden/>
              </w:rPr>
              <w:fldChar w:fldCharType="begin"/>
            </w:r>
            <w:r>
              <w:rPr>
                <w:webHidden/>
              </w:rPr>
              <w:instrText xml:space="preserve"> PAGEREF _Toc242188395 \h </w:instrText>
            </w:r>
            <w:r>
              <w:rPr>
                <w:webHidden/>
              </w:rPr>
            </w:r>
            <w:r>
              <w:rPr>
                <w:webHidden/>
              </w:rPr>
              <w:fldChar w:fldCharType="separate"/>
            </w:r>
            <w:r>
              <w:rPr>
                <w:webHidden/>
              </w:rPr>
              <w:t>42</w:t>
            </w:r>
            <w:r>
              <w:rPr>
                <w:webHidden/>
              </w:rPr>
              <w:fldChar w:fldCharType="end"/>
            </w:r>
          </w:hyperlink>
        </w:p>
        <w:p w14:paraId="6A4C4AC6" w14:textId="05E95ED7" w:rsidR="00E52E61" w:rsidRDefault="00E52E61">
          <w:pPr>
            <w:pStyle w:val="31"/>
            <w:rPr>
              <w:rFonts w:asciiTheme="minorHAnsi" w:eastAsiaTheme="minorEastAsia" w:hAnsiTheme="minorHAnsi"/>
              <w:sz w:val="21"/>
              <w:szCs w:val="24"/>
              <w14:ligatures w14:val="standardContextual"/>
            </w:rPr>
          </w:pPr>
          <w:hyperlink w:anchor="_Toc242188396" w:history="1">
            <w:r w:rsidRPr="00BA6F41">
              <w:rPr>
                <w:rStyle w:val="af0"/>
              </w:rPr>
              <w:t>8.1.2. Web公開の停止</w:t>
            </w:r>
            <w:r>
              <w:rPr>
                <w:webHidden/>
              </w:rPr>
              <w:tab/>
            </w:r>
            <w:r>
              <w:rPr>
                <w:webHidden/>
              </w:rPr>
              <w:fldChar w:fldCharType="begin"/>
            </w:r>
            <w:r>
              <w:rPr>
                <w:webHidden/>
              </w:rPr>
              <w:instrText xml:space="preserve"> PAGEREF _Toc242188396 \h </w:instrText>
            </w:r>
            <w:r>
              <w:rPr>
                <w:webHidden/>
              </w:rPr>
            </w:r>
            <w:r>
              <w:rPr>
                <w:webHidden/>
              </w:rPr>
              <w:fldChar w:fldCharType="separate"/>
            </w:r>
            <w:r>
              <w:rPr>
                <w:webHidden/>
              </w:rPr>
              <w:t>45</w:t>
            </w:r>
            <w:r>
              <w:rPr>
                <w:webHidden/>
              </w:rPr>
              <w:fldChar w:fldCharType="end"/>
            </w:r>
          </w:hyperlink>
        </w:p>
        <w:p w14:paraId="0BDD7316" w14:textId="334401E8" w:rsidR="00E52E61" w:rsidRDefault="00E52E61">
          <w:pPr>
            <w:pStyle w:val="31"/>
            <w:rPr>
              <w:rFonts w:asciiTheme="minorHAnsi" w:eastAsiaTheme="minorEastAsia" w:hAnsiTheme="minorHAnsi"/>
              <w:sz w:val="21"/>
              <w:szCs w:val="24"/>
              <w14:ligatures w14:val="standardContextual"/>
            </w:rPr>
          </w:pPr>
          <w:hyperlink w:anchor="_Toc242188397" w:history="1">
            <w:r w:rsidRPr="00BA6F41">
              <w:rPr>
                <w:rStyle w:val="af0"/>
              </w:rPr>
              <w:t>8.1.3. Web公開情報の確認</w:t>
            </w:r>
            <w:r>
              <w:rPr>
                <w:webHidden/>
              </w:rPr>
              <w:tab/>
            </w:r>
            <w:r>
              <w:rPr>
                <w:webHidden/>
              </w:rPr>
              <w:fldChar w:fldCharType="begin"/>
            </w:r>
            <w:r>
              <w:rPr>
                <w:webHidden/>
              </w:rPr>
              <w:instrText xml:space="preserve"> PAGEREF _Toc242188397 \h </w:instrText>
            </w:r>
            <w:r>
              <w:rPr>
                <w:webHidden/>
              </w:rPr>
            </w:r>
            <w:r>
              <w:rPr>
                <w:webHidden/>
              </w:rPr>
              <w:fldChar w:fldCharType="separate"/>
            </w:r>
            <w:r>
              <w:rPr>
                <w:webHidden/>
              </w:rPr>
              <w:t>46</w:t>
            </w:r>
            <w:r>
              <w:rPr>
                <w:webHidden/>
              </w:rPr>
              <w:fldChar w:fldCharType="end"/>
            </w:r>
          </w:hyperlink>
        </w:p>
        <w:p w14:paraId="4994CEB6" w14:textId="3D0E32CF"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398" w:history="1">
            <w:r w:rsidRPr="00BA6F41">
              <w:rPr>
                <w:rStyle w:val="af0"/>
              </w:rPr>
              <w:t>8.2.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受取フォルダ</w:t>
            </w:r>
            <w:r>
              <w:rPr>
                <w:webHidden/>
              </w:rPr>
              <w:tab/>
            </w:r>
            <w:r>
              <w:rPr>
                <w:webHidden/>
              </w:rPr>
              <w:fldChar w:fldCharType="begin"/>
            </w:r>
            <w:r>
              <w:rPr>
                <w:webHidden/>
              </w:rPr>
              <w:instrText xml:space="preserve"> PAGEREF _Toc242188398 \h </w:instrText>
            </w:r>
            <w:r>
              <w:rPr>
                <w:webHidden/>
              </w:rPr>
            </w:r>
            <w:r>
              <w:rPr>
                <w:webHidden/>
              </w:rPr>
              <w:fldChar w:fldCharType="separate"/>
            </w:r>
            <w:r>
              <w:rPr>
                <w:webHidden/>
              </w:rPr>
              <w:t>47</w:t>
            </w:r>
            <w:r>
              <w:rPr>
                <w:webHidden/>
              </w:rPr>
              <w:fldChar w:fldCharType="end"/>
            </w:r>
          </w:hyperlink>
        </w:p>
        <w:p w14:paraId="6CCAED0A" w14:textId="37ABA4D9" w:rsidR="00E52E61" w:rsidRDefault="00E52E61">
          <w:pPr>
            <w:pStyle w:val="31"/>
            <w:rPr>
              <w:rFonts w:asciiTheme="minorHAnsi" w:eastAsiaTheme="minorEastAsia" w:hAnsiTheme="minorHAnsi"/>
              <w:sz w:val="21"/>
              <w:szCs w:val="24"/>
              <w14:ligatures w14:val="standardContextual"/>
            </w:rPr>
          </w:pPr>
          <w:hyperlink w:anchor="_Toc242188399" w:history="1">
            <w:r w:rsidRPr="00BA6F41">
              <w:rPr>
                <w:rStyle w:val="af0"/>
              </w:rPr>
              <w:t>8.2.1. 受取フォルダの開始</w:t>
            </w:r>
            <w:r>
              <w:rPr>
                <w:webHidden/>
              </w:rPr>
              <w:tab/>
            </w:r>
            <w:r>
              <w:rPr>
                <w:webHidden/>
              </w:rPr>
              <w:fldChar w:fldCharType="begin"/>
            </w:r>
            <w:r>
              <w:rPr>
                <w:webHidden/>
              </w:rPr>
              <w:instrText xml:space="preserve"> PAGEREF _Toc242188399 \h </w:instrText>
            </w:r>
            <w:r>
              <w:rPr>
                <w:webHidden/>
              </w:rPr>
            </w:r>
            <w:r>
              <w:rPr>
                <w:webHidden/>
              </w:rPr>
              <w:fldChar w:fldCharType="separate"/>
            </w:r>
            <w:r>
              <w:rPr>
                <w:webHidden/>
              </w:rPr>
              <w:t>47</w:t>
            </w:r>
            <w:r>
              <w:rPr>
                <w:webHidden/>
              </w:rPr>
              <w:fldChar w:fldCharType="end"/>
            </w:r>
          </w:hyperlink>
        </w:p>
        <w:p w14:paraId="3FF47911" w14:textId="7D79842A" w:rsidR="00E52E61" w:rsidRDefault="00E52E61">
          <w:pPr>
            <w:pStyle w:val="31"/>
            <w:rPr>
              <w:rFonts w:asciiTheme="minorHAnsi" w:eastAsiaTheme="minorEastAsia" w:hAnsiTheme="minorHAnsi"/>
              <w:sz w:val="21"/>
              <w:szCs w:val="24"/>
              <w14:ligatures w14:val="standardContextual"/>
            </w:rPr>
          </w:pPr>
          <w:hyperlink w:anchor="_Toc242188400" w:history="1">
            <w:r w:rsidRPr="00BA6F41">
              <w:rPr>
                <w:rStyle w:val="af0"/>
              </w:rPr>
              <w:t>8.2.2. 受取フォルダの停止</w:t>
            </w:r>
            <w:r>
              <w:rPr>
                <w:webHidden/>
              </w:rPr>
              <w:tab/>
            </w:r>
            <w:r>
              <w:rPr>
                <w:webHidden/>
              </w:rPr>
              <w:fldChar w:fldCharType="begin"/>
            </w:r>
            <w:r>
              <w:rPr>
                <w:webHidden/>
              </w:rPr>
              <w:instrText xml:space="preserve"> PAGEREF _Toc242188400 \h </w:instrText>
            </w:r>
            <w:r>
              <w:rPr>
                <w:webHidden/>
              </w:rPr>
            </w:r>
            <w:r>
              <w:rPr>
                <w:webHidden/>
              </w:rPr>
              <w:fldChar w:fldCharType="separate"/>
            </w:r>
            <w:r>
              <w:rPr>
                <w:webHidden/>
              </w:rPr>
              <w:t>50</w:t>
            </w:r>
            <w:r>
              <w:rPr>
                <w:webHidden/>
              </w:rPr>
              <w:fldChar w:fldCharType="end"/>
            </w:r>
          </w:hyperlink>
        </w:p>
        <w:p w14:paraId="20D55253" w14:textId="0680F3C9" w:rsidR="00E52E61" w:rsidRDefault="00E52E61">
          <w:pPr>
            <w:pStyle w:val="31"/>
            <w:rPr>
              <w:rFonts w:asciiTheme="minorHAnsi" w:eastAsiaTheme="minorEastAsia" w:hAnsiTheme="minorHAnsi"/>
              <w:sz w:val="21"/>
              <w:szCs w:val="24"/>
              <w14:ligatures w14:val="standardContextual"/>
            </w:rPr>
          </w:pPr>
          <w:hyperlink w:anchor="_Toc242188401" w:history="1">
            <w:r w:rsidRPr="00BA6F41">
              <w:rPr>
                <w:rStyle w:val="af0"/>
              </w:rPr>
              <w:t>8.2.3. 受取フォルダ情報の確認</w:t>
            </w:r>
            <w:r>
              <w:rPr>
                <w:webHidden/>
              </w:rPr>
              <w:tab/>
            </w:r>
            <w:r>
              <w:rPr>
                <w:webHidden/>
              </w:rPr>
              <w:fldChar w:fldCharType="begin"/>
            </w:r>
            <w:r>
              <w:rPr>
                <w:webHidden/>
              </w:rPr>
              <w:instrText xml:space="preserve"> PAGEREF _Toc242188401 \h </w:instrText>
            </w:r>
            <w:r>
              <w:rPr>
                <w:webHidden/>
              </w:rPr>
            </w:r>
            <w:r>
              <w:rPr>
                <w:webHidden/>
              </w:rPr>
              <w:fldChar w:fldCharType="separate"/>
            </w:r>
            <w:r>
              <w:rPr>
                <w:webHidden/>
              </w:rPr>
              <w:t>51</w:t>
            </w:r>
            <w:r>
              <w:rPr>
                <w:webHidden/>
              </w:rPr>
              <w:fldChar w:fldCharType="end"/>
            </w:r>
          </w:hyperlink>
        </w:p>
        <w:p w14:paraId="32C40921" w14:textId="714C05A0"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02" w:history="1">
            <w:r w:rsidRPr="00BA6F41">
              <w:rPr>
                <w:rStyle w:val="af0"/>
              </w:rPr>
              <w:t>8.3.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メール送信</w:t>
            </w:r>
            <w:r>
              <w:rPr>
                <w:webHidden/>
              </w:rPr>
              <w:tab/>
            </w:r>
            <w:r>
              <w:rPr>
                <w:webHidden/>
              </w:rPr>
              <w:fldChar w:fldCharType="begin"/>
            </w:r>
            <w:r>
              <w:rPr>
                <w:webHidden/>
              </w:rPr>
              <w:instrText xml:space="preserve"> PAGEREF _Toc242188402 \h </w:instrText>
            </w:r>
            <w:r>
              <w:rPr>
                <w:webHidden/>
              </w:rPr>
            </w:r>
            <w:r>
              <w:rPr>
                <w:webHidden/>
              </w:rPr>
              <w:fldChar w:fldCharType="separate"/>
            </w:r>
            <w:r>
              <w:rPr>
                <w:webHidden/>
              </w:rPr>
              <w:t>52</w:t>
            </w:r>
            <w:r>
              <w:rPr>
                <w:webHidden/>
              </w:rPr>
              <w:fldChar w:fldCharType="end"/>
            </w:r>
          </w:hyperlink>
        </w:p>
        <w:p w14:paraId="259EFBB3" w14:textId="4059317A"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03" w:history="1">
            <w:r w:rsidRPr="00BA6F41">
              <w:rPr>
                <w:rStyle w:val="af0"/>
              </w:rPr>
              <w:t>8.4.</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公開アドレスへのアクセス</w:t>
            </w:r>
            <w:r>
              <w:rPr>
                <w:webHidden/>
              </w:rPr>
              <w:tab/>
            </w:r>
            <w:r>
              <w:rPr>
                <w:webHidden/>
              </w:rPr>
              <w:fldChar w:fldCharType="begin"/>
            </w:r>
            <w:r>
              <w:rPr>
                <w:webHidden/>
              </w:rPr>
              <w:instrText xml:space="preserve"> PAGEREF _Toc242188403 \h </w:instrText>
            </w:r>
            <w:r>
              <w:rPr>
                <w:webHidden/>
              </w:rPr>
            </w:r>
            <w:r>
              <w:rPr>
                <w:webHidden/>
              </w:rPr>
              <w:fldChar w:fldCharType="separate"/>
            </w:r>
            <w:r>
              <w:rPr>
                <w:webHidden/>
              </w:rPr>
              <w:t>54</w:t>
            </w:r>
            <w:r>
              <w:rPr>
                <w:webHidden/>
              </w:rPr>
              <w:fldChar w:fldCharType="end"/>
            </w:r>
          </w:hyperlink>
        </w:p>
        <w:p w14:paraId="5F2ACB28" w14:textId="034C61F1"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404" w:history="1">
            <w:r w:rsidRPr="00BA6F41">
              <w:rPr>
                <w:rStyle w:val="af0"/>
              </w:rPr>
              <w:t>9.</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ファイル送信、ファイル受信</w:t>
            </w:r>
            <w:r>
              <w:rPr>
                <w:webHidden/>
              </w:rPr>
              <w:tab/>
            </w:r>
            <w:r>
              <w:rPr>
                <w:webHidden/>
              </w:rPr>
              <w:fldChar w:fldCharType="begin"/>
            </w:r>
            <w:r>
              <w:rPr>
                <w:webHidden/>
              </w:rPr>
              <w:instrText xml:space="preserve"> PAGEREF _Toc242188404 \h </w:instrText>
            </w:r>
            <w:r>
              <w:rPr>
                <w:webHidden/>
              </w:rPr>
            </w:r>
            <w:r>
              <w:rPr>
                <w:webHidden/>
              </w:rPr>
              <w:fldChar w:fldCharType="separate"/>
            </w:r>
            <w:r>
              <w:rPr>
                <w:webHidden/>
              </w:rPr>
              <w:t>58</w:t>
            </w:r>
            <w:r>
              <w:rPr>
                <w:webHidden/>
              </w:rPr>
              <w:fldChar w:fldCharType="end"/>
            </w:r>
          </w:hyperlink>
        </w:p>
        <w:p w14:paraId="07C0A22A" w14:textId="12626B5F"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05" w:history="1">
            <w:r w:rsidRPr="00BA6F41">
              <w:rPr>
                <w:rStyle w:val="af0"/>
              </w:rPr>
              <w:t>9.1.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ファイル送信</w:t>
            </w:r>
            <w:r>
              <w:rPr>
                <w:webHidden/>
              </w:rPr>
              <w:tab/>
            </w:r>
            <w:r>
              <w:rPr>
                <w:webHidden/>
              </w:rPr>
              <w:fldChar w:fldCharType="begin"/>
            </w:r>
            <w:r>
              <w:rPr>
                <w:webHidden/>
              </w:rPr>
              <w:instrText xml:space="preserve"> PAGEREF _Toc242188405 \h </w:instrText>
            </w:r>
            <w:r>
              <w:rPr>
                <w:webHidden/>
              </w:rPr>
            </w:r>
            <w:r>
              <w:rPr>
                <w:webHidden/>
              </w:rPr>
              <w:fldChar w:fldCharType="separate"/>
            </w:r>
            <w:r>
              <w:rPr>
                <w:webHidden/>
              </w:rPr>
              <w:t>58</w:t>
            </w:r>
            <w:r>
              <w:rPr>
                <w:webHidden/>
              </w:rPr>
              <w:fldChar w:fldCharType="end"/>
            </w:r>
          </w:hyperlink>
        </w:p>
        <w:p w14:paraId="0419D691" w14:textId="5FAC5DBD" w:rsidR="00E52E61" w:rsidRDefault="00E52E61">
          <w:pPr>
            <w:pStyle w:val="31"/>
            <w:rPr>
              <w:rFonts w:asciiTheme="minorHAnsi" w:eastAsiaTheme="minorEastAsia" w:hAnsiTheme="minorHAnsi"/>
              <w:sz w:val="21"/>
              <w:szCs w:val="24"/>
              <w14:ligatures w14:val="standardContextual"/>
            </w:rPr>
          </w:pPr>
          <w:hyperlink w:anchor="_Toc242188406" w:history="1">
            <w:r w:rsidRPr="00BA6F41">
              <w:rPr>
                <w:rStyle w:val="af0"/>
              </w:rPr>
              <w:t>9.1.1. ファイル送信機能で外部の人にファイルを渡す</w:t>
            </w:r>
            <w:r>
              <w:rPr>
                <w:webHidden/>
              </w:rPr>
              <w:tab/>
            </w:r>
            <w:r>
              <w:rPr>
                <w:webHidden/>
              </w:rPr>
              <w:fldChar w:fldCharType="begin"/>
            </w:r>
            <w:r>
              <w:rPr>
                <w:webHidden/>
              </w:rPr>
              <w:instrText xml:space="preserve"> PAGEREF _Toc242188406 \h </w:instrText>
            </w:r>
            <w:r>
              <w:rPr>
                <w:webHidden/>
              </w:rPr>
            </w:r>
            <w:r>
              <w:rPr>
                <w:webHidden/>
              </w:rPr>
              <w:fldChar w:fldCharType="separate"/>
            </w:r>
            <w:r>
              <w:rPr>
                <w:webHidden/>
              </w:rPr>
              <w:t>58</w:t>
            </w:r>
            <w:r>
              <w:rPr>
                <w:webHidden/>
              </w:rPr>
              <w:fldChar w:fldCharType="end"/>
            </w:r>
          </w:hyperlink>
        </w:p>
        <w:p w14:paraId="6E4919B7" w14:textId="58197B7B" w:rsidR="00E52E61" w:rsidRDefault="00E52E61">
          <w:pPr>
            <w:pStyle w:val="31"/>
            <w:rPr>
              <w:rFonts w:asciiTheme="minorHAnsi" w:eastAsiaTheme="minorEastAsia" w:hAnsiTheme="minorHAnsi"/>
              <w:sz w:val="21"/>
              <w:szCs w:val="24"/>
              <w14:ligatures w14:val="standardContextual"/>
            </w:rPr>
          </w:pPr>
          <w:hyperlink w:anchor="_Toc242188407" w:history="1">
            <w:r w:rsidRPr="00BA6F41">
              <w:rPr>
                <w:rStyle w:val="af0"/>
              </w:rPr>
              <w:t>9.1.2. 送信済みのファイル情報の確認</w:t>
            </w:r>
            <w:r>
              <w:rPr>
                <w:webHidden/>
              </w:rPr>
              <w:tab/>
            </w:r>
            <w:r>
              <w:rPr>
                <w:webHidden/>
              </w:rPr>
              <w:fldChar w:fldCharType="begin"/>
            </w:r>
            <w:r>
              <w:rPr>
                <w:webHidden/>
              </w:rPr>
              <w:instrText xml:space="preserve"> PAGEREF _Toc242188407 \h </w:instrText>
            </w:r>
            <w:r>
              <w:rPr>
                <w:webHidden/>
              </w:rPr>
            </w:r>
            <w:r>
              <w:rPr>
                <w:webHidden/>
              </w:rPr>
              <w:fldChar w:fldCharType="separate"/>
            </w:r>
            <w:r>
              <w:rPr>
                <w:webHidden/>
              </w:rPr>
              <w:t>60</w:t>
            </w:r>
            <w:r>
              <w:rPr>
                <w:webHidden/>
              </w:rPr>
              <w:fldChar w:fldCharType="end"/>
            </w:r>
          </w:hyperlink>
        </w:p>
        <w:p w14:paraId="056C85A8" w14:textId="5C858FC3" w:rsidR="00E52E61" w:rsidRDefault="00E52E61">
          <w:pPr>
            <w:pStyle w:val="31"/>
            <w:rPr>
              <w:rFonts w:asciiTheme="minorHAnsi" w:eastAsiaTheme="minorEastAsia" w:hAnsiTheme="minorHAnsi"/>
              <w:sz w:val="21"/>
              <w:szCs w:val="24"/>
              <w14:ligatures w14:val="standardContextual"/>
            </w:rPr>
          </w:pPr>
          <w:hyperlink w:anchor="_Toc242188408" w:history="1">
            <w:r w:rsidRPr="00BA6F41">
              <w:rPr>
                <w:rStyle w:val="af0"/>
              </w:rPr>
              <w:t>9.1.3. ファイル送信の停止</w:t>
            </w:r>
            <w:r>
              <w:rPr>
                <w:webHidden/>
              </w:rPr>
              <w:tab/>
            </w:r>
            <w:r>
              <w:rPr>
                <w:webHidden/>
              </w:rPr>
              <w:fldChar w:fldCharType="begin"/>
            </w:r>
            <w:r>
              <w:rPr>
                <w:webHidden/>
              </w:rPr>
              <w:instrText xml:space="preserve"> PAGEREF _Toc242188408 \h </w:instrText>
            </w:r>
            <w:r>
              <w:rPr>
                <w:webHidden/>
              </w:rPr>
            </w:r>
            <w:r>
              <w:rPr>
                <w:webHidden/>
              </w:rPr>
              <w:fldChar w:fldCharType="separate"/>
            </w:r>
            <w:r>
              <w:rPr>
                <w:webHidden/>
              </w:rPr>
              <w:t>61</w:t>
            </w:r>
            <w:r>
              <w:rPr>
                <w:webHidden/>
              </w:rPr>
              <w:fldChar w:fldCharType="end"/>
            </w:r>
          </w:hyperlink>
        </w:p>
        <w:p w14:paraId="2F504165" w14:textId="2AB95CCC"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09" w:history="1">
            <w:r w:rsidRPr="00BA6F41">
              <w:rPr>
                <w:rStyle w:val="af0"/>
              </w:rPr>
              <w:t>9.2.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ファイル受信</w:t>
            </w:r>
            <w:r>
              <w:rPr>
                <w:webHidden/>
              </w:rPr>
              <w:tab/>
            </w:r>
            <w:r>
              <w:rPr>
                <w:webHidden/>
              </w:rPr>
              <w:fldChar w:fldCharType="begin"/>
            </w:r>
            <w:r>
              <w:rPr>
                <w:webHidden/>
              </w:rPr>
              <w:instrText xml:space="preserve"> PAGEREF _Toc242188409 \h </w:instrText>
            </w:r>
            <w:r>
              <w:rPr>
                <w:webHidden/>
              </w:rPr>
            </w:r>
            <w:r>
              <w:rPr>
                <w:webHidden/>
              </w:rPr>
              <w:fldChar w:fldCharType="separate"/>
            </w:r>
            <w:r>
              <w:rPr>
                <w:webHidden/>
              </w:rPr>
              <w:t>63</w:t>
            </w:r>
            <w:r>
              <w:rPr>
                <w:webHidden/>
              </w:rPr>
              <w:fldChar w:fldCharType="end"/>
            </w:r>
          </w:hyperlink>
        </w:p>
        <w:p w14:paraId="34E97E7B" w14:textId="6F690F55" w:rsidR="00E52E61" w:rsidRDefault="00E52E61">
          <w:pPr>
            <w:pStyle w:val="31"/>
            <w:rPr>
              <w:rFonts w:asciiTheme="minorHAnsi" w:eastAsiaTheme="minorEastAsia" w:hAnsiTheme="minorHAnsi"/>
              <w:sz w:val="21"/>
              <w:szCs w:val="24"/>
              <w14:ligatures w14:val="standardContextual"/>
            </w:rPr>
          </w:pPr>
          <w:hyperlink w:anchor="_Toc242188410" w:history="1">
            <w:r w:rsidRPr="00BA6F41">
              <w:rPr>
                <w:rStyle w:val="af0"/>
              </w:rPr>
              <w:t>9.2.1. ファイル受信機能で外部の人からファイルを受け取る</w:t>
            </w:r>
            <w:r>
              <w:rPr>
                <w:webHidden/>
              </w:rPr>
              <w:tab/>
            </w:r>
            <w:r>
              <w:rPr>
                <w:webHidden/>
              </w:rPr>
              <w:fldChar w:fldCharType="begin"/>
            </w:r>
            <w:r>
              <w:rPr>
                <w:webHidden/>
              </w:rPr>
              <w:instrText xml:space="preserve"> PAGEREF _Toc242188410 \h </w:instrText>
            </w:r>
            <w:r>
              <w:rPr>
                <w:webHidden/>
              </w:rPr>
            </w:r>
            <w:r>
              <w:rPr>
                <w:webHidden/>
              </w:rPr>
              <w:fldChar w:fldCharType="separate"/>
            </w:r>
            <w:r>
              <w:rPr>
                <w:webHidden/>
              </w:rPr>
              <w:t>63</w:t>
            </w:r>
            <w:r>
              <w:rPr>
                <w:webHidden/>
              </w:rPr>
              <w:fldChar w:fldCharType="end"/>
            </w:r>
          </w:hyperlink>
        </w:p>
        <w:p w14:paraId="7CA616C3" w14:textId="7F04B303" w:rsidR="00E52E61" w:rsidRDefault="00E52E61">
          <w:pPr>
            <w:pStyle w:val="31"/>
            <w:rPr>
              <w:rFonts w:asciiTheme="minorHAnsi" w:eastAsiaTheme="minorEastAsia" w:hAnsiTheme="minorHAnsi"/>
              <w:sz w:val="21"/>
              <w:szCs w:val="24"/>
              <w14:ligatures w14:val="standardContextual"/>
            </w:rPr>
          </w:pPr>
          <w:hyperlink w:anchor="_Toc242188411" w:history="1">
            <w:r w:rsidRPr="00BA6F41">
              <w:rPr>
                <w:rStyle w:val="af0"/>
              </w:rPr>
              <w:t>9.2.2. 受取済みのファイル情報の確認</w:t>
            </w:r>
            <w:r>
              <w:rPr>
                <w:webHidden/>
              </w:rPr>
              <w:tab/>
            </w:r>
            <w:r>
              <w:rPr>
                <w:webHidden/>
              </w:rPr>
              <w:fldChar w:fldCharType="begin"/>
            </w:r>
            <w:r>
              <w:rPr>
                <w:webHidden/>
              </w:rPr>
              <w:instrText xml:space="preserve"> PAGEREF _Toc242188411 \h </w:instrText>
            </w:r>
            <w:r>
              <w:rPr>
                <w:webHidden/>
              </w:rPr>
            </w:r>
            <w:r>
              <w:rPr>
                <w:webHidden/>
              </w:rPr>
              <w:fldChar w:fldCharType="separate"/>
            </w:r>
            <w:r>
              <w:rPr>
                <w:webHidden/>
              </w:rPr>
              <w:t>66</w:t>
            </w:r>
            <w:r>
              <w:rPr>
                <w:webHidden/>
              </w:rPr>
              <w:fldChar w:fldCharType="end"/>
            </w:r>
          </w:hyperlink>
        </w:p>
        <w:p w14:paraId="0AC42E21" w14:textId="2CF5CBA7" w:rsidR="00E52E61" w:rsidRDefault="00E52E61">
          <w:pPr>
            <w:pStyle w:val="31"/>
            <w:rPr>
              <w:rFonts w:asciiTheme="minorHAnsi" w:eastAsiaTheme="minorEastAsia" w:hAnsiTheme="minorHAnsi"/>
              <w:sz w:val="21"/>
              <w:szCs w:val="24"/>
              <w14:ligatures w14:val="standardContextual"/>
            </w:rPr>
          </w:pPr>
          <w:hyperlink w:anchor="_Toc242188412" w:history="1">
            <w:r w:rsidRPr="00BA6F41">
              <w:rPr>
                <w:rStyle w:val="af0"/>
              </w:rPr>
              <w:t>9.2.3. ファイル受信の停止</w:t>
            </w:r>
            <w:r>
              <w:rPr>
                <w:webHidden/>
              </w:rPr>
              <w:tab/>
            </w:r>
            <w:r>
              <w:rPr>
                <w:webHidden/>
              </w:rPr>
              <w:fldChar w:fldCharType="begin"/>
            </w:r>
            <w:r>
              <w:rPr>
                <w:webHidden/>
              </w:rPr>
              <w:instrText xml:space="preserve"> PAGEREF _Toc242188412 \h </w:instrText>
            </w:r>
            <w:r>
              <w:rPr>
                <w:webHidden/>
              </w:rPr>
            </w:r>
            <w:r>
              <w:rPr>
                <w:webHidden/>
              </w:rPr>
              <w:fldChar w:fldCharType="separate"/>
            </w:r>
            <w:r>
              <w:rPr>
                <w:webHidden/>
              </w:rPr>
              <w:t>68</w:t>
            </w:r>
            <w:r>
              <w:rPr>
                <w:webHidden/>
              </w:rPr>
              <w:fldChar w:fldCharType="end"/>
            </w:r>
          </w:hyperlink>
        </w:p>
        <w:p w14:paraId="232A620F" w14:textId="4F74161B"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13" w:history="1">
            <w:r w:rsidRPr="00BA6F41">
              <w:rPr>
                <w:rStyle w:val="af0"/>
              </w:rPr>
              <w:t>9.3.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テンプレート</w:t>
            </w:r>
            <w:r>
              <w:rPr>
                <w:webHidden/>
              </w:rPr>
              <w:tab/>
            </w:r>
            <w:r>
              <w:rPr>
                <w:webHidden/>
              </w:rPr>
              <w:fldChar w:fldCharType="begin"/>
            </w:r>
            <w:r>
              <w:rPr>
                <w:webHidden/>
              </w:rPr>
              <w:instrText xml:space="preserve"> PAGEREF _Toc242188413 \h </w:instrText>
            </w:r>
            <w:r>
              <w:rPr>
                <w:webHidden/>
              </w:rPr>
            </w:r>
            <w:r>
              <w:rPr>
                <w:webHidden/>
              </w:rPr>
              <w:fldChar w:fldCharType="separate"/>
            </w:r>
            <w:r>
              <w:rPr>
                <w:webHidden/>
              </w:rPr>
              <w:t>70</w:t>
            </w:r>
            <w:r>
              <w:rPr>
                <w:webHidden/>
              </w:rPr>
              <w:fldChar w:fldCharType="end"/>
            </w:r>
          </w:hyperlink>
        </w:p>
        <w:p w14:paraId="2C00AA86" w14:textId="73849F25" w:rsidR="00E52E61" w:rsidRDefault="00E52E61">
          <w:pPr>
            <w:pStyle w:val="31"/>
            <w:rPr>
              <w:rFonts w:asciiTheme="minorHAnsi" w:eastAsiaTheme="minorEastAsia" w:hAnsiTheme="minorHAnsi"/>
              <w:sz w:val="21"/>
              <w:szCs w:val="24"/>
              <w14:ligatures w14:val="standardContextual"/>
            </w:rPr>
          </w:pPr>
          <w:hyperlink w:anchor="_Toc242188414" w:history="1">
            <w:r w:rsidRPr="00BA6F41">
              <w:rPr>
                <w:rStyle w:val="af0"/>
              </w:rPr>
              <w:t>9.3.1. テンプレート追加</w:t>
            </w:r>
            <w:r>
              <w:rPr>
                <w:webHidden/>
              </w:rPr>
              <w:tab/>
            </w:r>
            <w:r>
              <w:rPr>
                <w:webHidden/>
              </w:rPr>
              <w:fldChar w:fldCharType="begin"/>
            </w:r>
            <w:r>
              <w:rPr>
                <w:webHidden/>
              </w:rPr>
              <w:instrText xml:space="preserve"> PAGEREF _Toc242188414 \h </w:instrText>
            </w:r>
            <w:r>
              <w:rPr>
                <w:webHidden/>
              </w:rPr>
            </w:r>
            <w:r>
              <w:rPr>
                <w:webHidden/>
              </w:rPr>
              <w:fldChar w:fldCharType="separate"/>
            </w:r>
            <w:r>
              <w:rPr>
                <w:webHidden/>
              </w:rPr>
              <w:t>70</w:t>
            </w:r>
            <w:r>
              <w:rPr>
                <w:webHidden/>
              </w:rPr>
              <w:fldChar w:fldCharType="end"/>
            </w:r>
          </w:hyperlink>
        </w:p>
        <w:p w14:paraId="309A9EB0" w14:textId="6E052D53" w:rsidR="00E52E61" w:rsidRDefault="00E52E61">
          <w:pPr>
            <w:pStyle w:val="31"/>
            <w:rPr>
              <w:rFonts w:asciiTheme="minorHAnsi" w:eastAsiaTheme="minorEastAsia" w:hAnsiTheme="minorHAnsi"/>
              <w:sz w:val="21"/>
              <w:szCs w:val="24"/>
              <w14:ligatures w14:val="standardContextual"/>
            </w:rPr>
          </w:pPr>
          <w:hyperlink w:anchor="_Toc242188415" w:history="1">
            <w:r w:rsidRPr="00BA6F41">
              <w:rPr>
                <w:rStyle w:val="af0"/>
              </w:rPr>
              <w:t>9.3.2. テンプレート更新</w:t>
            </w:r>
            <w:r>
              <w:rPr>
                <w:webHidden/>
              </w:rPr>
              <w:tab/>
            </w:r>
            <w:r>
              <w:rPr>
                <w:webHidden/>
              </w:rPr>
              <w:fldChar w:fldCharType="begin"/>
            </w:r>
            <w:r>
              <w:rPr>
                <w:webHidden/>
              </w:rPr>
              <w:instrText xml:space="preserve"> PAGEREF _Toc242188415 \h </w:instrText>
            </w:r>
            <w:r>
              <w:rPr>
                <w:webHidden/>
              </w:rPr>
            </w:r>
            <w:r>
              <w:rPr>
                <w:webHidden/>
              </w:rPr>
              <w:fldChar w:fldCharType="separate"/>
            </w:r>
            <w:r>
              <w:rPr>
                <w:webHidden/>
              </w:rPr>
              <w:t>73</w:t>
            </w:r>
            <w:r>
              <w:rPr>
                <w:webHidden/>
              </w:rPr>
              <w:fldChar w:fldCharType="end"/>
            </w:r>
          </w:hyperlink>
        </w:p>
        <w:p w14:paraId="36C68EC5" w14:textId="0052E478" w:rsidR="00E52E61" w:rsidRDefault="00E52E61">
          <w:pPr>
            <w:pStyle w:val="31"/>
            <w:rPr>
              <w:rFonts w:asciiTheme="minorHAnsi" w:eastAsiaTheme="minorEastAsia" w:hAnsiTheme="minorHAnsi"/>
              <w:sz w:val="21"/>
              <w:szCs w:val="24"/>
              <w14:ligatures w14:val="standardContextual"/>
            </w:rPr>
          </w:pPr>
          <w:hyperlink w:anchor="_Toc242188416" w:history="1">
            <w:r w:rsidRPr="00BA6F41">
              <w:rPr>
                <w:rStyle w:val="af0"/>
              </w:rPr>
              <w:t>9.3.3. テンプレート削除</w:t>
            </w:r>
            <w:r>
              <w:rPr>
                <w:webHidden/>
              </w:rPr>
              <w:tab/>
            </w:r>
            <w:r>
              <w:rPr>
                <w:webHidden/>
              </w:rPr>
              <w:fldChar w:fldCharType="begin"/>
            </w:r>
            <w:r>
              <w:rPr>
                <w:webHidden/>
              </w:rPr>
              <w:instrText xml:space="preserve"> PAGEREF _Toc242188416 \h </w:instrText>
            </w:r>
            <w:r>
              <w:rPr>
                <w:webHidden/>
              </w:rPr>
            </w:r>
            <w:r>
              <w:rPr>
                <w:webHidden/>
              </w:rPr>
              <w:fldChar w:fldCharType="separate"/>
            </w:r>
            <w:r>
              <w:rPr>
                <w:webHidden/>
              </w:rPr>
              <w:t>74</w:t>
            </w:r>
            <w:r>
              <w:rPr>
                <w:webHidden/>
              </w:rPr>
              <w:fldChar w:fldCharType="end"/>
            </w:r>
          </w:hyperlink>
        </w:p>
        <w:p w14:paraId="7A5FE452" w14:textId="120B418D" w:rsidR="00E52E61" w:rsidRDefault="00E52E61">
          <w:pPr>
            <w:pStyle w:val="31"/>
            <w:rPr>
              <w:rFonts w:asciiTheme="minorHAnsi" w:eastAsiaTheme="minorEastAsia" w:hAnsiTheme="minorHAnsi"/>
              <w:sz w:val="21"/>
              <w:szCs w:val="24"/>
              <w14:ligatures w14:val="standardContextual"/>
            </w:rPr>
          </w:pPr>
          <w:hyperlink w:anchor="_Toc242188417" w:history="1">
            <w:r w:rsidRPr="00BA6F41">
              <w:rPr>
                <w:rStyle w:val="af0"/>
              </w:rPr>
              <w:t>9.3.4. テンプレートを使用したファイル送信、受信</w:t>
            </w:r>
            <w:r>
              <w:rPr>
                <w:webHidden/>
              </w:rPr>
              <w:tab/>
            </w:r>
            <w:r>
              <w:rPr>
                <w:webHidden/>
              </w:rPr>
              <w:fldChar w:fldCharType="begin"/>
            </w:r>
            <w:r>
              <w:rPr>
                <w:webHidden/>
              </w:rPr>
              <w:instrText xml:space="preserve"> PAGEREF _Toc242188417 \h </w:instrText>
            </w:r>
            <w:r>
              <w:rPr>
                <w:webHidden/>
              </w:rPr>
            </w:r>
            <w:r>
              <w:rPr>
                <w:webHidden/>
              </w:rPr>
              <w:fldChar w:fldCharType="separate"/>
            </w:r>
            <w:r>
              <w:rPr>
                <w:webHidden/>
              </w:rPr>
              <w:t>75</w:t>
            </w:r>
            <w:r>
              <w:rPr>
                <w:webHidden/>
              </w:rPr>
              <w:fldChar w:fldCharType="end"/>
            </w:r>
          </w:hyperlink>
        </w:p>
        <w:p w14:paraId="4BC705F0" w14:textId="78570C35"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418" w:history="1">
            <w:r w:rsidRPr="00BA6F41">
              <w:rPr>
                <w:rStyle w:val="af0"/>
              </w:rPr>
              <w:t>10.</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共有フォルダ</w:t>
            </w:r>
            <w:r>
              <w:rPr>
                <w:webHidden/>
              </w:rPr>
              <w:tab/>
            </w:r>
            <w:r>
              <w:rPr>
                <w:webHidden/>
              </w:rPr>
              <w:fldChar w:fldCharType="begin"/>
            </w:r>
            <w:r>
              <w:rPr>
                <w:webHidden/>
              </w:rPr>
              <w:instrText xml:space="preserve"> PAGEREF _Toc242188418 \h </w:instrText>
            </w:r>
            <w:r>
              <w:rPr>
                <w:webHidden/>
              </w:rPr>
            </w:r>
            <w:r>
              <w:rPr>
                <w:webHidden/>
              </w:rPr>
              <w:fldChar w:fldCharType="separate"/>
            </w:r>
            <w:r>
              <w:rPr>
                <w:webHidden/>
              </w:rPr>
              <w:t>78</w:t>
            </w:r>
            <w:r>
              <w:rPr>
                <w:webHidden/>
              </w:rPr>
              <w:fldChar w:fldCharType="end"/>
            </w:r>
          </w:hyperlink>
        </w:p>
        <w:p w14:paraId="2D3BB49C" w14:textId="41F0B076"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19" w:history="1">
            <w:r w:rsidRPr="00BA6F41">
              <w:rPr>
                <w:rStyle w:val="af0"/>
              </w:rPr>
              <w:t>10.1.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共有フォルダ設定</w:t>
            </w:r>
            <w:r>
              <w:rPr>
                <w:webHidden/>
              </w:rPr>
              <w:tab/>
            </w:r>
            <w:r>
              <w:rPr>
                <w:webHidden/>
              </w:rPr>
              <w:fldChar w:fldCharType="begin"/>
            </w:r>
            <w:r>
              <w:rPr>
                <w:webHidden/>
              </w:rPr>
              <w:instrText xml:space="preserve"> PAGEREF _Toc242188419 \h </w:instrText>
            </w:r>
            <w:r>
              <w:rPr>
                <w:webHidden/>
              </w:rPr>
            </w:r>
            <w:r>
              <w:rPr>
                <w:webHidden/>
              </w:rPr>
              <w:fldChar w:fldCharType="separate"/>
            </w:r>
            <w:r>
              <w:rPr>
                <w:webHidden/>
              </w:rPr>
              <w:t>78</w:t>
            </w:r>
            <w:r>
              <w:rPr>
                <w:webHidden/>
              </w:rPr>
              <w:fldChar w:fldCharType="end"/>
            </w:r>
          </w:hyperlink>
        </w:p>
        <w:p w14:paraId="668C9824" w14:textId="43CFBB25"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0" w:history="1">
            <w:r w:rsidRPr="00BA6F41">
              <w:rPr>
                <w:rStyle w:val="af0"/>
              </w:rPr>
              <w:t>10.2.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共有フォルダの停止、解除</w:t>
            </w:r>
            <w:r>
              <w:rPr>
                <w:webHidden/>
              </w:rPr>
              <w:tab/>
            </w:r>
            <w:r>
              <w:rPr>
                <w:webHidden/>
              </w:rPr>
              <w:fldChar w:fldCharType="begin"/>
            </w:r>
            <w:r>
              <w:rPr>
                <w:webHidden/>
              </w:rPr>
              <w:instrText xml:space="preserve"> PAGEREF _Toc242188420 \h </w:instrText>
            </w:r>
            <w:r>
              <w:rPr>
                <w:webHidden/>
              </w:rPr>
            </w:r>
            <w:r>
              <w:rPr>
                <w:webHidden/>
              </w:rPr>
              <w:fldChar w:fldCharType="separate"/>
            </w:r>
            <w:r>
              <w:rPr>
                <w:webHidden/>
              </w:rPr>
              <w:t>81</w:t>
            </w:r>
            <w:r>
              <w:rPr>
                <w:webHidden/>
              </w:rPr>
              <w:fldChar w:fldCharType="end"/>
            </w:r>
          </w:hyperlink>
        </w:p>
        <w:p w14:paraId="3AB58441" w14:textId="4A3B135B"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421" w:history="1">
            <w:r w:rsidRPr="00BA6F41">
              <w:rPr>
                <w:rStyle w:val="af0"/>
              </w:rPr>
              <w:t>11.</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アドレス帳</w:t>
            </w:r>
            <w:r>
              <w:rPr>
                <w:webHidden/>
              </w:rPr>
              <w:tab/>
            </w:r>
            <w:r>
              <w:rPr>
                <w:webHidden/>
              </w:rPr>
              <w:fldChar w:fldCharType="begin"/>
            </w:r>
            <w:r>
              <w:rPr>
                <w:webHidden/>
              </w:rPr>
              <w:instrText xml:space="preserve"> PAGEREF _Toc242188421 \h </w:instrText>
            </w:r>
            <w:r>
              <w:rPr>
                <w:webHidden/>
              </w:rPr>
            </w:r>
            <w:r>
              <w:rPr>
                <w:webHidden/>
              </w:rPr>
              <w:fldChar w:fldCharType="separate"/>
            </w:r>
            <w:r>
              <w:rPr>
                <w:webHidden/>
              </w:rPr>
              <w:t>84</w:t>
            </w:r>
            <w:r>
              <w:rPr>
                <w:webHidden/>
              </w:rPr>
              <w:fldChar w:fldCharType="end"/>
            </w:r>
          </w:hyperlink>
        </w:p>
        <w:p w14:paraId="609F9005" w14:textId="75D2D263"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2" w:history="1">
            <w:r w:rsidRPr="00BA6F41">
              <w:rPr>
                <w:rStyle w:val="af0"/>
              </w:rPr>
              <w:t>11.1.</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アドレスの追加</w:t>
            </w:r>
            <w:r>
              <w:rPr>
                <w:webHidden/>
              </w:rPr>
              <w:tab/>
            </w:r>
            <w:r>
              <w:rPr>
                <w:webHidden/>
              </w:rPr>
              <w:fldChar w:fldCharType="begin"/>
            </w:r>
            <w:r>
              <w:rPr>
                <w:webHidden/>
              </w:rPr>
              <w:instrText xml:space="preserve"> PAGEREF _Toc242188422 \h </w:instrText>
            </w:r>
            <w:r>
              <w:rPr>
                <w:webHidden/>
              </w:rPr>
            </w:r>
            <w:r>
              <w:rPr>
                <w:webHidden/>
              </w:rPr>
              <w:fldChar w:fldCharType="separate"/>
            </w:r>
            <w:r>
              <w:rPr>
                <w:webHidden/>
              </w:rPr>
              <w:t>84</w:t>
            </w:r>
            <w:r>
              <w:rPr>
                <w:webHidden/>
              </w:rPr>
              <w:fldChar w:fldCharType="end"/>
            </w:r>
          </w:hyperlink>
        </w:p>
        <w:p w14:paraId="64650AEC" w14:textId="689C64C9"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3" w:history="1">
            <w:r w:rsidRPr="00BA6F41">
              <w:rPr>
                <w:rStyle w:val="af0"/>
              </w:rPr>
              <w:t>11.2.</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アドレスの更新</w:t>
            </w:r>
            <w:r>
              <w:rPr>
                <w:webHidden/>
              </w:rPr>
              <w:tab/>
            </w:r>
            <w:r>
              <w:rPr>
                <w:webHidden/>
              </w:rPr>
              <w:fldChar w:fldCharType="begin"/>
            </w:r>
            <w:r>
              <w:rPr>
                <w:webHidden/>
              </w:rPr>
              <w:instrText xml:space="preserve"> PAGEREF _Toc242188423 \h </w:instrText>
            </w:r>
            <w:r>
              <w:rPr>
                <w:webHidden/>
              </w:rPr>
            </w:r>
            <w:r>
              <w:rPr>
                <w:webHidden/>
              </w:rPr>
              <w:fldChar w:fldCharType="separate"/>
            </w:r>
            <w:r>
              <w:rPr>
                <w:webHidden/>
              </w:rPr>
              <w:t>85</w:t>
            </w:r>
            <w:r>
              <w:rPr>
                <w:webHidden/>
              </w:rPr>
              <w:fldChar w:fldCharType="end"/>
            </w:r>
          </w:hyperlink>
        </w:p>
        <w:p w14:paraId="1360EA49" w14:textId="13E14FED"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4" w:history="1">
            <w:r w:rsidRPr="00BA6F41">
              <w:rPr>
                <w:rStyle w:val="af0"/>
              </w:rPr>
              <w:t>11.3.</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グループの追加</w:t>
            </w:r>
            <w:r>
              <w:rPr>
                <w:webHidden/>
              </w:rPr>
              <w:tab/>
            </w:r>
            <w:r>
              <w:rPr>
                <w:webHidden/>
              </w:rPr>
              <w:fldChar w:fldCharType="begin"/>
            </w:r>
            <w:r>
              <w:rPr>
                <w:webHidden/>
              </w:rPr>
              <w:instrText xml:space="preserve"> PAGEREF _Toc242188424 \h </w:instrText>
            </w:r>
            <w:r>
              <w:rPr>
                <w:webHidden/>
              </w:rPr>
            </w:r>
            <w:r>
              <w:rPr>
                <w:webHidden/>
              </w:rPr>
              <w:fldChar w:fldCharType="separate"/>
            </w:r>
            <w:r>
              <w:rPr>
                <w:webHidden/>
              </w:rPr>
              <w:t>87</w:t>
            </w:r>
            <w:r>
              <w:rPr>
                <w:webHidden/>
              </w:rPr>
              <w:fldChar w:fldCharType="end"/>
            </w:r>
          </w:hyperlink>
        </w:p>
        <w:p w14:paraId="0808B13D" w14:textId="0A63A00C"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5" w:history="1">
            <w:r w:rsidRPr="00BA6F41">
              <w:rPr>
                <w:rStyle w:val="af0"/>
              </w:rPr>
              <w:t>11.4.</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グループの更新</w:t>
            </w:r>
            <w:r>
              <w:rPr>
                <w:webHidden/>
              </w:rPr>
              <w:tab/>
            </w:r>
            <w:r>
              <w:rPr>
                <w:webHidden/>
              </w:rPr>
              <w:fldChar w:fldCharType="begin"/>
            </w:r>
            <w:r>
              <w:rPr>
                <w:webHidden/>
              </w:rPr>
              <w:instrText xml:space="preserve"> PAGEREF _Toc242188425 \h </w:instrText>
            </w:r>
            <w:r>
              <w:rPr>
                <w:webHidden/>
              </w:rPr>
            </w:r>
            <w:r>
              <w:rPr>
                <w:webHidden/>
              </w:rPr>
              <w:fldChar w:fldCharType="separate"/>
            </w:r>
            <w:r>
              <w:rPr>
                <w:webHidden/>
              </w:rPr>
              <w:t>88</w:t>
            </w:r>
            <w:r>
              <w:rPr>
                <w:webHidden/>
              </w:rPr>
              <w:fldChar w:fldCharType="end"/>
            </w:r>
          </w:hyperlink>
        </w:p>
        <w:p w14:paraId="508425E9" w14:textId="2EBA22DA"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6" w:history="1">
            <w:r w:rsidRPr="00BA6F41">
              <w:rPr>
                <w:rStyle w:val="af0"/>
              </w:rPr>
              <w:t>11.5.</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アドレス/グループの削除</w:t>
            </w:r>
            <w:r>
              <w:rPr>
                <w:webHidden/>
              </w:rPr>
              <w:tab/>
            </w:r>
            <w:r>
              <w:rPr>
                <w:webHidden/>
              </w:rPr>
              <w:fldChar w:fldCharType="begin"/>
            </w:r>
            <w:r>
              <w:rPr>
                <w:webHidden/>
              </w:rPr>
              <w:instrText xml:space="preserve"> PAGEREF _Toc242188426 \h </w:instrText>
            </w:r>
            <w:r>
              <w:rPr>
                <w:webHidden/>
              </w:rPr>
            </w:r>
            <w:r>
              <w:rPr>
                <w:webHidden/>
              </w:rPr>
              <w:fldChar w:fldCharType="separate"/>
            </w:r>
            <w:r>
              <w:rPr>
                <w:webHidden/>
              </w:rPr>
              <w:t>89</w:t>
            </w:r>
            <w:r>
              <w:rPr>
                <w:webHidden/>
              </w:rPr>
              <w:fldChar w:fldCharType="end"/>
            </w:r>
          </w:hyperlink>
        </w:p>
        <w:p w14:paraId="78AF30AF" w14:textId="3266B28B"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7" w:history="1">
            <w:r w:rsidRPr="00BA6F41">
              <w:rPr>
                <w:rStyle w:val="af0"/>
              </w:rPr>
              <w:t>11.6.</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アドレス帳のインポート</w:t>
            </w:r>
            <w:r>
              <w:rPr>
                <w:webHidden/>
              </w:rPr>
              <w:tab/>
            </w:r>
            <w:r>
              <w:rPr>
                <w:webHidden/>
              </w:rPr>
              <w:fldChar w:fldCharType="begin"/>
            </w:r>
            <w:r>
              <w:rPr>
                <w:webHidden/>
              </w:rPr>
              <w:instrText xml:space="preserve"> PAGEREF _Toc242188427 \h </w:instrText>
            </w:r>
            <w:r>
              <w:rPr>
                <w:webHidden/>
              </w:rPr>
            </w:r>
            <w:r>
              <w:rPr>
                <w:webHidden/>
              </w:rPr>
              <w:fldChar w:fldCharType="separate"/>
            </w:r>
            <w:r>
              <w:rPr>
                <w:webHidden/>
              </w:rPr>
              <w:t>90</w:t>
            </w:r>
            <w:r>
              <w:rPr>
                <w:webHidden/>
              </w:rPr>
              <w:fldChar w:fldCharType="end"/>
            </w:r>
          </w:hyperlink>
        </w:p>
        <w:p w14:paraId="73EBAFFE" w14:textId="24B1F565"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8" w:history="1">
            <w:r w:rsidRPr="00BA6F41">
              <w:rPr>
                <w:rStyle w:val="af0"/>
              </w:rPr>
              <w:t>11.7.</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アドレス帳のエクスポート</w:t>
            </w:r>
            <w:r>
              <w:rPr>
                <w:webHidden/>
              </w:rPr>
              <w:tab/>
            </w:r>
            <w:r>
              <w:rPr>
                <w:webHidden/>
              </w:rPr>
              <w:fldChar w:fldCharType="begin"/>
            </w:r>
            <w:r>
              <w:rPr>
                <w:webHidden/>
              </w:rPr>
              <w:instrText xml:space="preserve"> PAGEREF _Toc242188428 \h </w:instrText>
            </w:r>
            <w:r>
              <w:rPr>
                <w:webHidden/>
              </w:rPr>
            </w:r>
            <w:r>
              <w:rPr>
                <w:webHidden/>
              </w:rPr>
              <w:fldChar w:fldCharType="separate"/>
            </w:r>
            <w:r>
              <w:rPr>
                <w:webHidden/>
              </w:rPr>
              <w:t>92</w:t>
            </w:r>
            <w:r>
              <w:rPr>
                <w:webHidden/>
              </w:rPr>
              <w:fldChar w:fldCharType="end"/>
            </w:r>
          </w:hyperlink>
        </w:p>
        <w:p w14:paraId="33CB9E62" w14:textId="161215D1" w:rsidR="00E52E61" w:rsidRDefault="00E52E61">
          <w:pPr>
            <w:pStyle w:val="21"/>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pPr>
          <w:hyperlink w:anchor="_Toc242188429" w:history="1">
            <w:r w:rsidRPr="00BA6F41">
              <w:rPr>
                <w:rStyle w:val="af0"/>
              </w:rPr>
              <w:t>11.8.</w:t>
            </w:r>
            <w:r>
              <w:rPr>
                <w:rFonts w:asciiTheme="minorHAnsi" w:eastAsiaTheme="minorEastAsia" w:hAnsiTheme="minorHAnsi"/>
                <w:bCs w:val="0"/>
                <w:sz w:val="21"/>
                <w:szCs w:val="24"/>
                <w14:scene3d>
                  <w14:camera w14:prst="orthographicFront"/>
                  <w14:lightRig w14:rig="threePt" w14:dir="t">
                    <w14:rot w14:lat="0" w14:lon="0" w14:rev="0"/>
                  </w14:lightRig>
                </w14:scene3d>
                <w14:ligatures w14:val="standardContextual"/>
              </w:rPr>
              <w:tab/>
            </w:r>
            <w:r w:rsidRPr="00BA6F41">
              <w:rPr>
                <w:rStyle w:val="af0"/>
              </w:rPr>
              <w:t>アドレス帳の利用</w:t>
            </w:r>
            <w:r>
              <w:rPr>
                <w:webHidden/>
              </w:rPr>
              <w:tab/>
            </w:r>
            <w:r>
              <w:rPr>
                <w:webHidden/>
              </w:rPr>
              <w:fldChar w:fldCharType="begin"/>
            </w:r>
            <w:r>
              <w:rPr>
                <w:webHidden/>
              </w:rPr>
              <w:instrText xml:space="preserve"> PAGEREF _Toc242188429 \h </w:instrText>
            </w:r>
            <w:r>
              <w:rPr>
                <w:webHidden/>
              </w:rPr>
            </w:r>
            <w:r>
              <w:rPr>
                <w:webHidden/>
              </w:rPr>
              <w:fldChar w:fldCharType="separate"/>
            </w:r>
            <w:r>
              <w:rPr>
                <w:webHidden/>
              </w:rPr>
              <w:t>93</w:t>
            </w:r>
            <w:r>
              <w:rPr>
                <w:webHidden/>
              </w:rPr>
              <w:fldChar w:fldCharType="end"/>
            </w:r>
          </w:hyperlink>
        </w:p>
        <w:p w14:paraId="2587D9DD" w14:textId="5DA516E8" w:rsidR="00E52E61" w:rsidRDefault="00E52E61">
          <w:pPr>
            <w:pStyle w:val="11"/>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pPr>
          <w:hyperlink w:anchor="_Toc242188430" w:history="1">
            <w:r w:rsidRPr="00BA6F41">
              <w:rPr>
                <w:rStyle w:val="af0"/>
              </w:rPr>
              <w:t>12.</w:t>
            </w:r>
            <w:r>
              <w:rPr>
                <w:rFonts w:asciiTheme="minorHAnsi" w:eastAsiaTheme="minorEastAsia" w:hAnsiTheme="minorHAnsi"/>
                <w:sz w:val="21"/>
                <w:szCs w:val="24"/>
                <w14:scene3d>
                  <w14:camera w14:prst="orthographicFront"/>
                  <w14:lightRig w14:rig="threePt" w14:dir="t">
                    <w14:rot w14:lat="0" w14:lon="0" w14:rev="0"/>
                  </w14:lightRig>
                </w14:scene3d>
                <w14:ligatures w14:val="standardContextual"/>
              </w:rPr>
              <w:tab/>
            </w:r>
            <w:r w:rsidRPr="00BA6F41">
              <w:rPr>
                <w:rStyle w:val="af0"/>
              </w:rPr>
              <w:t>クライアントソフトウェア</w:t>
            </w:r>
            <w:r>
              <w:rPr>
                <w:webHidden/>
              </w:rPr>
              <w:tab/>
            </w:r>
            <w:r>
              <w:rPr>
                <w:webHidden/>
              </w:rPr>
              <w:fldChar w:fldCharType="begin"/>
            </w:r>
            <w:r>
              <w:rPr>
                <w:webHidden/>
              </w:rPr>
              <w:instrText xml:space="preserve"> PAGEREF _Toc242188430 \h </w:instrText>
            </w:r>
            <w:r>
              <w:rPr>
                <w:webHidden/>
              </w:rPr>
            </w:r>
            <w:r>
              <w:rPr>
                <w:webHidden/>
              </w:rPr>
              <w:fldChar w:fldCharType="separate"/>
            </w:r>
            <w:r>
              <w:rPr>
                <w:webHidden/>
              </w:rPr>
              <w:t>95</w:t>
            </w:r>
            <w:r>
              <w:rPr>
                <w:webHidden/>
              </w:rPr>
              <w:fldChar w:fldCharType="end"/>
            </w:r>
          </w:hyperlink>
        </w:p>
        <w:p w14:paraId="6BD3751A" w14:textId="67BDB8F7" w:rsidR="00210529" w:rsidRDefault="008F389C">
          <w:r>
            <w:rPr>
              <w:noProof/>
              <w:szCs w:val="21"/>
              <w14:scene3d>
                <w14:camera w14:prst="orthographicFront"/>
                <w14:lightRig w14:rig="threePt" w14:dir="t">
                  <w14:rot w14:lat="0" w14:lon="0" w14:rev="0"/>
                </w14:lightRig>
              </w14:scene3d>
            </w:rPr>
            <w:fldChar w:fldCharType="end"/>
          </w:r>
        </w:p>
      </w:sdtContent>
    </w:sdt>
    <w:p w14:paraId="2A404FCC" w14:textId="77777777" w:rsidR="00210529" w:rsidRDefault="00210529" w:rsidP="00A01D21"/>
    <w:p w14:paraId="00420793" w14:textId="77777777" w:rsidR="00210529" w:rsidRDefault="00210529" w:rsidP="00A01D21">
      <w:pPr>
        <w:sectPr w:rsidR="00210529" w:rsidSect="0093206C">
          <w:footerReference w:type="even" r:id="rId10"/>
          <w:pgSz w:w="11906" w:h="16838" w:code="9"/>
          <w:pgMar w:top="720" w:right="720" w:bottom="720" w:left="720" w:header="851" w:footer="992" w:gutter="0"/>
          <w:pgNumType w:start="0"/>
          <w:cols w:space="425"/>
          <w:titlePg/>
          <w:docGrid w:linePitch="326" w:charSpace="-3426"/>
        </w:sectPr>
      </w:pPr>
    </w:p>
    <w:p w14:paraId="2867007F" w14:textId="55BA2F18" w:rsidR="003204DB" w:rsidRPr="005722C4" w:rsidRDefault="003204DB" w:rsidP="003204DB">
      <w:pPr>
        <w:pStyle w:val="0"/>
        <w:spacing w:after="120"/>
      </w:pPr>
      <w:bookmarkStart w:id="0" w:name="_Toc414265460"/>
      <w:bookmarkStart w:id="1" w:name="_Toc153815001"/>
      <w:bookmarkStart w:id="2" w:name="_Toc159346083"/>
      <w:bookmarkStart w:id="3" w:name="_Toc242188359"/>
      <w:r>
        <w:rPr>
          <w:rFonts w:hint="eastAsia"/>
        </w:rPr>
        <w:lastRenderedPageBreak/>
        <w:t>はじめに</w:t>
      </w:r>
      <w:bookmarkEnd w:id="0"/>
      <w:bookmarkEnd w:id="1"/>
      <w:bookmarkEnd w:id="3"/>
    </w:p>
    <w:p w14:paraId="0B5CE724" w14:textId="139A7001" w:rsidR="0061648A" w:rsidRDefault="0061648A" w:rsidP="0061648A">
      <w:r>
        <w:rPr>
          <w:rFonts w:hint="eastAsia"/>
        </w:rPr>
        <w:t>本書では、「共有型Proselfおまかせサービス」のユーザーがユーザー画面上で行うことができる各種機能の利用方法</w:t>
      </w:r>
      <w:r w:rsidR="00C025DB">
        <w:rPr>
          <w:rFonts w:hint="eastAsia"/>
        </w:rPr>
        <w:t>について</w:t>
      </w:r>
      <w:r>
        <w:rPr>
          <w:rFonts w:hint="eastAsia"/>
        </w:rPr>
        <w:t>記載しております。是非最後までご一読ください。</w:t>
      </w:r>
    </w:p>
    <w:p w14:paraId="061C0CB3" w14:textId="77777777" w:rsidR="0061648A" w:rsidRDefault="0061648A" w:rsidP="0061648A"/>
    <w:p w14:paraId="60A35A7A" w14:textId="77777777" w:rsidR="00B277B0" w:rsidRPr="008950AD" w:rsidRDefault="00B277B0" w:rsidP="00B277B0">
      <w:pPr>
        <w:rPr>
          <w:b/>
          <w:bCs/>
          <w:u w:val="single"/>
        </w:rPr>
      </w:pPr>
      <w:r w:rsidRPr="008950AD">
        <w:rPr>
          <w:b/>
          <w:bCs/>
          <w:u w:val="single"/>
        </w:rPr>
        <w:t>動作環境</w:t>
      </w:r>
    </w:p>
    <w:p w14:paraId="75D2D44E" w14:textId="77777777" w:rsidR="00B277B0" w:rsidRDefault="00B277B0" w:rsidP="00B277B0">
      <w:r>
        <w:rPr>
          <w:rFonts w:hint="eastAsia"/>
        </w:rPr>
        <w:t>動作環境の最新情報は以下をご参照ください。</w:t>
      </w:r>
    </w:p>
    <w:p w14:paraId="3427BA4F" w14:textId="77777777" w:rsidR="00B277B0" w:rsidRDefault="00B277B0" w:rsidP="00B277B0">
      <w:r w:rsidRPr="006C73BB">
        <w:t>https://www.proself.online/service/</w:t>
      </w:r>
    </w:p>
    <w:p w14:paraId="732339D8" w14:textId="77777777" w:rsidR="00B277B0" w:rsidRDefault="00B277B0" w:rsidP="00B277B0"/>
    <w:p w14:paraId="296F08CF" w14:textId="77777777" w:rsidR="00B277B0" w:rsidRPr="008950AD" w:rsidRDefault="00B277B0" w:rsidP="00B277B0">
      <w:pPr>
        <w:rPr>
          <w:b/>
          <w:bCs/>
          <w:u w:val="single"/>
        </w:rPr>
      </w:pPr>
      <w:r w:rsidRPr="008950AD">
        <w:rPr>
          <w:rFonts w:hint="eastAsia"/>
          <w:b/>
          <w:bCs/>
          <w:u w:val="single"/>
        </w:rPr>
        <w:t>お知らせ</w:t>
      </w:r>
    </w:p>
    <w:p w14:paraId="23B1B20F" w14:textId="77777777" w:rsidR="00B277B0" w:rsidRDefault="00B277B0" w:rsidP="00B277B0">
      <w:r>
        <w:rPr>
          <w:rFonts w:hint="eastAsia"/>
        </w:rPr>
        <w:t>以下でメンテナンス、運用等に関する情報が掲載されますので、適宜ご覧いただきますようお願いいたします。</w:t>
      </w:r>
    </w:p>
    <w:p w14:paraId="7308C083" w14:textId="77777777" w:rsidR="00B277B0" w:rsidRDefault="00B277B0" w:rsidP="00B277B0">
      <w:r>
        <w:t>https://www.proself.online/notice/</w:t>
      </w:r>
    </w:p>
    <w:p w14:paraId="31CE6457" w14:textId="77777777" w:rsidR="00B277B0" w:rsidRDefault="00B277B0" w:rsidP="00B277B0"/>
    <w:p w14:paraId="55EC3618" w14:textId="77777777" w:rsidR="00B277B0" w:rsidRPr="008950AD" w:rsidRDefault="00B277B0" w:rsidP="00B277B0">
      <w:pPr>
        <w:rPr>
          <w:b/>
          <w:bCs/>
          <w:u w:val="single"/>
        </w:rPr>
      </w:pPr>
      <w:r w:rsidRPr="008950AD">
        <w:rPr>
          <w:b/>
          <w:bCs/>
          <w:u w:val="single"/>
        </w:rPr>
        <w:t>お問い合わせ</w:t>
      </w:r>
    </w:p>
    <w:p w14:paraId="61E42469" w14:textId="77777777" w:rsidR="00B277B0" w:rsidRDefault="00B277B0" w:rsidP="00B277B0">
      <w:r>
        <w:rPr>
          <w:rFonts w:hint="eastAsia"/>
        </w:rPr>
        <w:t>以下よりお問い合わせください。</w:t>
      </w:r>
    </w:p>
    <w:p w14:paraId="0855CD5A" w14:textId="77777777" w:rsidR="00B277B0" w:rsidRDefault="00B277B0" w:rsidP="00B277B0">
      <w:r w:rsidRPr="006C73BB">
        <w:t>https://www.proself.online/contact/</w:t>
      </w:r>
    </w:p>
    <w:p w14:paraId="5EB3BD2D" w14:textId="77777777" w:rsidR="00B277B0" w:rsidRDefault="00B277B0">
      <w:pPr>
        <w:pStyle w:val="af5"/>
        <w:numPr>
          <w:ilvl w:val="0"/>
          <w:numId w:val="2"/>
        </w:numPr>
        <w:ind w:leftChars="0"/>
      </w:pPr>
      <w:r w:rsidRPr="00E90D9C">
        <w:t>Proselfおまかせサービスご契約中の方は</w:t>
      </w:r>
      <w:r>
        <w:rPr>
          <w:rFonts w:hint="eastAsia"/>
        </w:rPr>
        <w:t>、必須事項に加え、</w:t>
      </w:r>
      <w:r w:rsidRPr="00E90D9C">
        <w:t>「</w:t>
      </w:r>
      <w:r w:rsidRPr="00072D03">
        <w:t>テナント(法人)ID</w:t>
      </w:r>
      <w:r w:rsidRPr="00E90D9C">
        <w:t>」の入力が必要です。</w:t>
      </w:r>
    </w:p>
    <w:p w14:paraId="306D4C21" w14:textId="77777777" w:rsidR="00B277B0" w:rsidRPr="00E90D9C" w:rsidRDefault="00B277B0">
      <w:pPr>
        <w:pStyle w:val="af5"/>
        <w:numPr>
          <w:ilvl w:val="0"/>
          <w:numId w:val="2"/>
        </w:numPr>
        <w:ind w:leftChars="0"/>
      </w:pPr>
      <w:r w:rsidRPr="00E90D9C">
        <w:t>サービスご利用開始後</w:t>
      </w:r>
      <w:r>
        <w:rPr>
          <w:rFonts w:hint="eastAsia"/>
        </w:rPr>
        <w:t>の</w:t>
      </w:r>
      <w:r w:rsidRPr="00E90D9C">
        <w:t>ご契約内容やご利用環境に関するお問い合わせは、ご契約企業の管理者の方からのみ受け付けさせていただきますので、あらかじめお含みおきください。</w:t>
      </w:r>
    </w:p>
    <w:p w14:paraId="6C0E4D3A" w14:textId="77777777" w:rsidR="00B277B0" w:rsidRDefault="00B277B0" w:rsidP="00B277B0"/>
    <w:p w14:paraId="7BB58F98" w14:textId="77777777" w:rsidR="00B277B0" w:rsidRPr="008950AD" w:rsidRDefault="00B277B0" w:rsidP="00B277B0">
      <w:pPr>
        <w:rPr>
          <w:b/>
          <w:bCs/>
          <w:u w:val="single"/>
        </w:rPr>
      </w:pPr>
      <w:r w:rsidRPr="008950AD">
        <w:rPr>
          <w:rFonts w:hint="eastAsia"/>
          <w:b/>
          <w:bCs/>
          <w:u w:val="single"/>
        </w:rPr>
        <w:t>FAQ</w:t>
      </w:r>
    </w:p>
    <w:p w14:paraId="7F52BF37" w14:textId="77777777" w:rsidR="00B277B0" w:rsidRDefault="00B277B0" w:rsidP="00B277B0">
      <w:r w:rsidRPr="009015D1">
        <w:t>以下で「よくあるご質問」を掲載しておりますので必要に応じてご</w:t>
      </w:r>
      <w:r>
        <w:rPr>
          <w:rFonts w:hint="eastAsia"/>
        </w:rPr>
        <w:t>参照</w:t>
      </w:r>
      <w:r w:rsidRPr="009015D1">
        <w:t>ください。</w:t>
      </w:r>
    </w:p>
    <w:p w14:paraId="247E8AB5" w14:textId="77777777" w:rsidR="00B277B0" w:rsidRDefault="00B277B0" w:rsidP="00B277B0">
      <w:r w:rsidRPr="009015D1">
        <w:t>https://www.proself.online/faq/</w:t>
      </w:r>
    </w:p>
    <w:p w14:paraId="259C009F" w14:textId="77777777" w:rsidR="00B277B0" w:rsidRDefault="00B277B0" w:rsidP="00B277B0">
      <w:r w:rsidRPr="009F7E72">
        <w:t>https://www.proself.online/manual/</w:t>
      </w:r>
    </w:p>
    <w:p w14:paraId="34D0F78E" w14:textId="77777777" w:rsidR="00B277B0" w:rsidRDefault="00B277B0">
      <w:pPr>
        <w:wordWrap/>
      </w:pPr>
    </w:p>
    <w:p w14:paraId="2ED93009" w14:textId="7A4499E6" w:rsidR="0067743A" w:rsidRDefault="0067743A">
      <w:pPr>
        <w:wordWrap/>
      </w:pPr>
      <w:r>
        <w:br w:type="page"/>
      </w:r>
    </w:p>
    <w:p w14:paraId="22FE8EB3" w14:textId="77777777" w:rsidR="003F59CB" w:rsidRDefault="003F59CB" w:rsidP="003F59CB">
      <w:pPr>
        <w:pStyle w:val="1"/>
        <w:spacing w:after="120"/>
      </w:pPr>
      <w:bookmarkStart w:id="4" w:name="_ログイン"/>
      <w:bookmarkStart w:id="5" w:name="_Toc242188360"/>
      <w:bookmarkEnd w:id="4"/>
      <w:r>
        <w:rPr>
          <w:rFonts w:hint="eastAsia"/>
        </w:rPr>
        <w:lastRenderedPageBreak/>
        <w:t>ログイン</w:t>
      </w:r>
      <w:bookmarkEnd w:id="5"/>
    </w:p>
    <w:p w14:paraId="3D46CDBA" w14:textId="77777777" w:rsidR="00F018C7" w:rsidRDefault="00F018C7" w:rsidP="00F018C7">
      <w:r>
        <w:rPr>
          <w:rFonts w:hint="eastAsia"/>
        </w:rPr>
        <w:t>Webブラウザから次のアドレスにアクセスしますとProselfのログイン画面が表示されますので、管理者より知らされたユーザーID、パスワードをそれぞれユーザーID、パスワード欄に入力して「ログイン」をクリックします。</w:t>
      </w:r>
    </w:p>
    <w:p w14:paraId="260F630C" w14:textId="4C90472A" w:rsidR="00590596" w:rsidRPr="00590596" w:rsidRDefault="00590596" w:rsidP="00590596">
      <w:pPr>
        <w:pStyle w:val="af5"/>
        <w:numPr>
          <w:ilvl w:val="0"/>
          <w:numId w:val="16"/>
        </w:numPr>
        <w:ind w:leftChars="0"/>
      </w:pPr>
      <w:r w:rsidRPr="00590596">
        <w:t>ユーザーIDは「ユーザーID@</w:t>
      </w:r>
      <w:r w:rsidRPr="00072D03">
        <w:t>テナント(法人)ID</w:t>
      </w:r>
      <w:r w:rsidRPr="00590596">
        <w:t>」の形式で入力</w:t>
      </w:r>
      <w:r>
        <w:rPr>
          <w:rFonts w:hint="eastAsia"/>
        </w:rPr>
        <w:t>ください。</w:t>
      </w:r>
    </w:p>
    <w:tbl>
      <w:tblPr>
        <w:tblW w:w="10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8"/>
      </w:tblGrid>
      <w:tr w:rsidR="00F018C7" w:rsidRPr="005722C4" w14:paraId="5AD1C65B" w14:textId="77777777" w:rsidTr="007C2FC0">
        <w:trPr>
          <w:jc w:val="center"/>
        </w:trPr>
        <w:tc>
          <w:tcPr>
            <w:tcW w:w="10358" w:type="dxa"/>
          </w:tcPr>
          <w:p w14:paraId="604F3C86" w14:textId="77777777" w:rsidR="00F018C7" w:rsidRPr="00AD759D" w:rsidRDefault="00F018C7" w:rsidP="007C2FC0">
            <w:r w:rsidRPr="00AD759D">
              <w:rPr>
                <w:rFonts w:cs="メイリオ"/>
                <w:b/>
              </w:rPr>
              <w:t>https://ap.proself.online/</w:t>
            </w:r>
          </w:p>
        </w:tc>
      </w:tr>
    </w:tbl>
    <w:p w14:paraId="3CB37D8E" w14:textId="77777777" w:rsidR="00F018C7" w:rsidRDefault="00F018C7" w:rsidP="00F018C7"/>
    <w:p w14:paraId="4CE48B06" w14:textId="77777777" w:rsidR="00F018C7" w:rsidRDefault="00F018C7" w:rsidP="00F018C7">
      <w:pPr>
        <w:jc w:val="center"/>
      </w:pPr>
      <w:r>
        <w:rPr>
          <w:noProof/>
        </w:rPr>
        <mc:AlternateContent>
          <mc:Choice Requires="wps">
            <w:drawing>
              <wp:anchor distT="0" distB="0" distL="114300" distR="114300" simplePos="0" relativeHeight="252083200" behindDoc="0" locked="0" layoutInCell="1" allowOverlap="1" wp14:anchorId="5F4AD5B6" wp14:editId="54F58BBF">
                <wp:simplePos x="0" y="0"/>
                <wp:positionH relativeFrom="column">
                  <wp:posOffset>2781300</wp:posOffset>
                </wp:positionH>
                <wp:positionV relativeFrom="paragraph">
                  <wp:posOffset>1370330</wp:posOffset>
                </wp:positionV>
                <wp:extent cx="1080000" cy="162000"/>
                <wp:effectExtent l="0" t="0" r="25400" b="28575"/>
                <wp:wrapNone/>
                <wp:docPr id="293899821" name="正方形/長方形 1"/>
                <wp:cNvGraphicFramePr/>
                <a:graphic xmlns:a="http://schemas.openxmlformats.org/drawingml/2006/main">
                  <a:graphicData uri="http://schemas.microsoft.com/office/word/2010/wordprocessingShape">
                    <wps:wsp>
                      <wps:cNvSpPr/>
                      <wps:spPr>
                        <a:xfrm>
                          <a:off x="0" y="0"/>
                          <a:ext cx="1080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82C1CD" id="正方形/長方形 1" o:spid="_x0000_s1026" style="position:absolute;margin-left:219pt;margin-top:107.9pt;width:85.05pt;height:12.7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" filled="f" strokecolor="#e00" strokeweight="2pt"/>
            </w:pict>
          </mc:Fallback>
        </mc:AlternateContent>
      </w:r>
      <w:r w:rsidRPr="005824CB">
        <w:rPr>
          <w:noProof/>
        </w:rPr>
        <w:drawing>
          <wp:inline distT="0" distB="0" distL="0" distR="0" wp14:anchorId="6AFEF60D" wp14:editId="52323E7E">
            <wp:extent cx="5400000" cy="1922970"/>
            <wp:effectExtent l="19050" t="19050" r="10795" b="20320"/>
            <wp:docPr id="13471224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22480" name=""/>
                    <pic:cNvPicPr/>
                  </pic:nvPicPr>
                  <pic:blipFill>
                    <a:blip r:embed="rId11">
                      <a:extLst>
                        <a:ext uri="{28A0092B-C50C-407E-A947-70E740481C1C}">
                          <a14:useLocalDpi xmlns:a14="http://schemas.microsoft.com/office/drawing/2010/main" val="0"/>
                        </a:ext>
                      </a:extLst>
                    </a:blip>
                    <a:stretch>
                      <a:fillRect/>
                    </a:stretch>
                  </pic:blipFill>
                  <pic:spPr>
                    <a:xfrm>
                      <a:off x="0" y="0"/>
                      <a:ext cx="5400000" cy="1922970"/>
                    </a:xfrm>
                    <a:prstGeom prst="rect">
                      <a:avLst/>
                    </a:prstGeom>
                    <a:ln>
                      <a:solidFill>
                        <a:schemeClr val="bg1">
                          <a:lumMod val="75000"/>
                        </a:schemeClr>
                      </a:solidFill>
                    </a:ln>
                  </pic:spPr>
                </pic:pic>
              </a:graphicData>
            </a:graphic>
          </wp:inline>
        </w:drawing>
      </w:r>
    </w:p>
    <w:p w14:paraId="76B6483B" w14:textId="77777777" w:rsidR="00F018C7" w:rsidRPr="0089345F" w:rsidRDefault="00F018C7" w:rsidP="00F018C7">
      <w:pPr>
        <w:jc w:val="center"/>
        <w:rPr>
          <w:b/>
          <w:bCs/>
        </w:rPr>
      </w:pPr>
      <w:r w:rsidRPr="0089345F">
        <w:rPr>
          <w:rFonts w:hint="eastAsia"/>
          <w:b/>
          <w:bCs/>
        </w:rPr>
        <w:t>ログイン画面</w:t>
      </w:r>
    </w:p>
    <w:p w14:paraId="49FE0495" w14:textId="77777777" w:rsidR="00F018C7" w:rsidRDefault="00F018C7" w:rsidP="00F018C7"/>
    <w:p w14:paraId="3102996D" w14:textId="77777777" w:rsidR="00F018C7" w:rsidRDefault="00F018C7" w:rsidP="00F018C7">
      <w:r>
        <w:rPr>
          <w:rFonts w:hint="eastAsia"/>
        </w:rPr>
        <w:t>ログインに成功するとユーザーのホーム画面が表示されます。</w:t>
      </w:r>
    </w:p>
    <w:p w14:paraId="4BC4C782" w14:textId="22F887FB" w:rsidR="00F018C7" w:rsidRDefault="00E01834">
      <w:pPr>
        <w:pStyle w:val="af5"/>
        <w:numPr>
          <w:ilvl w:val="0"/>
          <w:numId w:val="3"/>
        </w:numPr>
        <w:ind w:leftChars="0"/>
      </w:pPr>
      <w:r w:rsidRPr="00E01834">
        <w:t>管理者の設定によってホーム画面に表示される内容が異なります。</w:t>
      </w:r>
    </w:p>
    <w:p w14:paraId="5726A90E" w14:textId="77777777" w:rsidR="00F018C7" w:rsidRDefault="00F018C7" w:rsidP="00F018C7">
      <w:pPr>
        <w:jc w:val="center"/>
      </w:pPr>
      <w:r w:rsidRPr="002D4BE8">
        <w:rPr>
          <w:noProof/>
        </w:rPr>
        <w:drawing>
          <wp:inline distT="0" distB="0" distL="0" distR="0" wp14:anchorId="6C9445A8" wp14:editId="0F412EBA">
            <wp:extent cx="5400000" cy="2933728"/>
            <wp:effectExtent l="19050" t="19050" r="10795" b="19050"/>
            <wp:docPr id="21129181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8147" name=""/>
                    <pic:cNvPicPr/>
                  </pic:nvPicPr>
                  <pic:blipFill>
                    <a:blip r:embed="rId12">
                      <a:extLst>
                        <a:ext uri="{28A0092B-C50C-407E-A947-70E740481C1C}">
                          <a14:useLocalDpi xmlns:a14="http://schemas.microsoft.com/office/drawing/2010/main" val="0"/>
                        </a:ext>
                      </a:extLst>
                    </a:blip>
                    <a:stretch>
                      <a:fillRect/>
                    </a:stretch>
                  </pic:blipFill>
                  <pic:spPr>
                    <a:xfrm>
                      <a:off x="0" y="0"/>
                      <a:ext cx="5400000" cy="2933728"/>
                    </a:xfrm>
                    <a:prstGeom prst="rect">
                      <a:avLst/>
                    </a:prstGeom>
                    <a:ln>
                      <a:solidFill>
                        <a:schemeClr val="bg1">
                          <a:lumMod val="75000"/>
                        </a:schemeClr>
                      </a:solidFill>
                    </a:ln>
                  </pic:spPr>
                </pic:pic>
              </a:graphicData>
            </a:graphic>
          </wp:inline>
        </w:drawing>
      </w:r>
    </w:p>
    <w:p w14:paraId="01306E55" w14:textId="77777777" w:rsidR="00F018C7" w:rsidRPr="002D4BE8" w:rsidRDefault="00F018C7" w:rsidP="00F018C7">
      <w:pPr>
        <w:jc w:val="center"/>
        <w:rPr>
          <w:b/>
          <w:bCs/>
        </w:rPr>
      </w:pPr>
      <w:r w:rsidRPr="002D4BE8">
        <w:rPr>
          <w:rFonts w:hint="eastAsia"/>
          <w:b/>
          <w:bCs/>
        </w:rPr>
        <w:t>ホーム</w:t>
      </w:r>
    </w:p>
    <w:p w14:paraId="21AD2284" w14:textId="2F44161A" w:rsidR="00381A37" w:rsidRDefault="00381A37">
      <w:pPr>
        <w:wordWrap/>
      </w:pPr>
    </w:p>
    <w:p w14:paraId="5EA69836" w14:textId="382A2809" w:rsidR="00E54359" w:rsidRDefault="00E54359">
      <w:pPr>
        <w:wordWrap/>
      </w:pPr>
      <w:r>
        <w:br w:type="page"/>
      </w:r>
    </w:p>
    <w:p w14:paraId="3D7F791D" w14:textId="77777777" w:rsidR="003F59CB" w:rsidRDefault="003F59CB" w:rsidP="003F59CB">
      <w:pPr>
        <w:pStyle w:val="2"/>
        <w:spacing w:after="120"/>
        <w:rPr>
          <w:lang w:eastAsia="ja-JP"/>
        </w:rPr>
      </w:pPr>
      <w:bookmarkStart w:id="6" w:name="_Toc242188361"/>
      <w:r w:rsidRPr="00DC384D">
        <w:lastRenderedPageBreak/>
        <w:t>ログインパスワードを忘れた場合</w:t>
      </w:r>
      <w:bookmarkEnd w:id="6"/>
    </w:p>
    <w:p w14:paraId="45BE09CE" w14:textId="77777777" w:rsidR="007D7C9C" w:rsidRDefault="00AB1443" w:rsidP="003F59CB">
      <w:r>
        <w:rPr>
          <w:rFonts w:hint="eastAsia"/>
        </w:rPr>
        <w:t>Proself</w:t>
      </w:r>
      <w:r>
        <w:t>にログインする際のパスワードを忘れてしまった場合、再設定を行うことができます。パスワードの再設定</w:t>
      </w:r>
      <w:r>
        <w:rPr>
          <w:rFonts w:hint="eastAsia"/>
        </w:rPr>
        <w:t>を行う場合は</w:t>
      </w:r>
      <w:r>
        <w:t>、事前に</w:t>
      </w:r>
      <w:r w:rsidR="007D7C9C">
        <w:t>ログインユーザ</w:t>
      </w:r>
      <w:r w:rsidR="007D7C9C">
        <w:rPr>
          <w:rFonts w:hint="eastAsia"/>
        </w:rPr>
        <w:t>ー</w:t>
      </w:r>
      <w:r w:rsidR="007D7C9C">
        <w:t>のメールアドレスを設定しておく必要があります。</w:t>
      </w:r>
    </w:p>
    <w:p w14:paraId="2F6BBFF8" w14:textId="34D52F39" w:rsidR="003F59CB" w:rsidRDefault="00A95A4A">
      <w:pPr>
        <w:pStyle w:val="af5"/>
        <w:numPr>
          <w:ilvl w:val="0"/>
          <w:numId w:val="3"/>
        </w:numPr>
        <w:ind w:leftChars="0"/>
      </w:pPr>
      <w:r w:rsidRPr="00A95A4A">
        <w:t>メールアドレスが不明な場合は管理者にご確認ください。</w:t>
      </w:r>
    </w:p>
    <w:p w14:paraId="69D703FC" w14:textId="77777777" w:rsidR="00081AA4" w:rsidRDefault="00081AA4" w:rsidP="003F59CB"/>
    <w:p w14:paraId="6B9F190E" w14:textId="2F54F8BC" w:rsidR="007D7C9C" w:rsidRDefault="00B84A7D" w:rsidP="003F59CB">
      <w:r>
        <w:t>ログイン画面</w:t>
      </w:r>
      <w:r>
        <w:rPr>
          <w:rFonts w:hint="eastAsia"/>
        </w:rPr>
        <w:t>より</w:t>
      </w:r>
      <w:r>
        <w:t>「パスワードを忘れた場合はこちら」をクリックします。</w:t>
      </w:r>
    </w:p>
    <w:p w14:paraId="25AB4100" w14:textId="2C1629F8" w:rsidR="00B84A7D" w:rsidRDefault="00506152" w:rsidP="00B84A7D">
      <w:pPr>
        <w:jc w:val="center"/>
      </w:pPr>
      <w:r>
        <w:rPr>
          <w:noProof/>
        </w:rPr>
        <mc:AlternateContent>
          <mc:Choice Requires="wps">
            <w:drawing>
              <wp:anchor distT="0" distB="0" distL="114300" distR="114300" simplePos="0" relativeHeight="251659264" behindDoc="0" locked="0" layoutInCell="1" allowOverlap="1" wp14:anchorId="6954DB38" wp14:editId="105D6785">
                <wp:simplePos x="0" y="0"/>
                <wp:positionH relativeFrom="column">
                  <wp:posOffset>2990850</wp:posOffset>
                </wp:positionH>
                <wp:positionV relativeFrom="paragraph">
                  <wp:posOffset>1562100</wp:posOffset>
                </wp:positionV>
                <wp:extent cx="1044000" cy="162000"/>
                <wp:effectExtent l="0" t="0" r="22860" b="28575"/>
                <wp:wrapNone/>
                <wp:docPr id="920913182" name="正方形/長方形 1"/>
                <wp:cNvGraphicFramePr/>
                <a:graphic xmlns:a="http://schemas.openxmlformats.org/drawingml/2006/main">
                  <a:graphicData uri="http://schemas.microsoft.com/office/word/2010/wordprocessingShape">
                    <wps:wsp>
                      <wps:cNvSpPr/>
                      <wps:spPr>
                        <a:xfrm>
                          <a:off x="0" y="0"/>
                          <a:ext cx="1044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728988" id="正方形/長方形 1" o:spid="_x0000_s1026" style="position:absolute;margin-left:235.5pt;margin-top:123pt;width:82.2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" filled="f" strokecolor="#e00" strokeweight="2pt"/>
            </w:pict>
          </mc:Fallback>
        </mc:AlternateContent>
      </w:r>
      <w:r w:rsidR="00B84A7D" w:rsidRPr="005824CB">
        <w:rPr>
          <w:noProof/>
        </w:rPr>
        <w:drawing>
          <wp:inline distT="0" distB="0" distL="0" distR="0" wp14:anchorId="54311970" wp14:editId="7AA9C0AA">
            <wp:extent cx="5400000" cy="1922970"/>
            <wp:effectExtent l="19050" t="19050" r="10795" b="20320"/>
            <wp:docPr id="16848348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22480" name=""/>
                    <pic:cNvPicPr/>
                  </pic:nvPicPr>
                  <pic:blipFill>
                    <a:blip r:embed="rId11">
                      <a:extLst>
                        <a:ext uri="{28A0092B-C50C-407E-A947-70E740481C1C}">
                          <a14:useLocalDpi xmlns:a14="http://schemas.microsoft.com/office/drawing/2010/main" val="0"/>
                        </a:ext>
                      </a:extLst>
                    </a:blip>
                    <a:stretch>
                      <a:fillRect/>
                    </a:stretch>
                  </pic:blipFill>
                  <pic:spPr>
                    <a:xfrm>
                      <a:off x="0" y="0"/>
                      <a:ext cx="5400000" cy="1922970"/>
                    </a:xfrm>
                    <a:prstGeom prst="rect">
                      <a:avLst/>
                    </a:prstGeom>
                    <a:ln>
                      <a:solidFill>
                        <a:schemeClr val="bg1">
                          <a:lumMod val="75000"/>
                        </a:schemeClr>
                      </a:solidFill>
                    </a:ln>
                  </pic:spPr>
                </pic:pic>
              </a:graphicData>
            </a:graphic>
          </wp:inline>
        </w:drawing>
      </w:r>
    </w:p>
    <w:p w14:paraId="316E44E3" w14:textId="0652A509" w:rsidR="00B84A7D" w:rsidRDefault="00B84A7D" w:rsidP="00B84A7D">
      <w:pPr>
        <w:jc w:val="center"/>
      </w:pPr>
      <w:r w:rsidRPr="0089345F">
        <w:rPr>
          <w:rFonts w:hint="eastAsia"/>
          <w:b/>
          <w:bCs/>
        </w:rPr>
        <w:t>ログイン画面</w:t>
      </w:r>
    </w:p>
    <w:p w14:paraId="0CD17EAF" w14:textId="77777777" w:rsidR="00A95A4A" w:rsidRDefault="00A95A4A" w:rsidP="003F59CB"/>
    <w:p w14:paraId="1B2D9526" w14:textId="71816A22" w:rsidR="00B84A7D" w:rsidRDefault="00787CEE" w:rsidP="003F59CB">
      <w:r>
        <w:t>パスワード再設定画面</w:t>
      </w:r>
      <w:r>
        <w:rPr>
          <w:rFonts w:hint="eastAsia"/>
        </w:rPr>
        <w:t>でユーザー</w:t>
      </w:r>
      <w:r>
        <w:t>ID</w:t>
      </w:r>
      <w:r>
        <w:rPr>
          <w:rFonts w:hint="eastAsia"/>
        </w:rPr>
        <w:t>、</w:t>
      </w:r>
      <w:r>
        <w:t>メールアドレスを入力後「送信」をクリックします。</w:t>
      </w:r>
    </w:p>
    <w:p w14:paraId="739ED397" w14:textId="4CA007F2" w:rsidR="00AB1443" w:rsidRDefault="00787CEE" w:rsidP="00787CEE">
      <w:pPr>
        <w:jc w:val="center"/>
      </w:pPr>
      <w:r>
        <w:rPr>
          <w:noProof/>
        </w:rPr>
        <mc:AlternateContent>
          <mc:Choice Requires="wps">
            <w:drawing>
              <wp:anchor distT="0" distB="0" distL="114300" distR="114300" simplePos="0" relativeHeight="251661312" behindDoc="0" locked="0" layoutInCell="1" allowOverlap="1" wp14:anchorId="325D9C77" wp14:editId="7D1863BB">
                <wp:simplePos x="0" y="0"/>
                <wp:positionH relativeFrom="column">
                  <wp:posOffset>2790825</wp:posOffset>
                </wp:positionH>
                <wp:positionV relativeFrom="paragraph">
                  <wp:posOffset>2276475</wp:posOffset>
                </wp:positionV>
                <wp:extent cx="540000" cy="162000"/>
                <wp:effectExtent l="0" t="0" r="12700" b="28575"/>
                <wp:wrapNone/>
                <wp:docPr id="291717018" name="正方形/長方形 1"/>
                <wp:cNvGraphicFramePr/>
                <a:graphic xmlns:a="http://schemas.openxmlformats.org/drawingml/2006/main">
                  <a:graphicData uri="http://schemas.microsoft.com/office/word/2010/wordprocessingShape">
                    <wps:wsp>
                      <wps:cNvSpPr/>
                      <wps:spPr>
                        <a:xfrm>
                          <a:off x="0" y="0"/>
                          <a:ext cx="540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CC81C5" id="正方形/長方形 1" o:spid="_x0000_s1026" style="position:absolute;margin-left:219.75pt;margin-top:179.25pt;width:42.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" filled="f" strokecolor="#e00" strokeweight="2pt"/>
            </w:pict>
          </mc:Fallback>
        </mc:AlternateContent>
      </w:r>
      <w:r w:rsidRPr="00787CEE">
        <w:rPr>
          <w:noProof/>
        </w:rPr>
        <w:drawing>
          <wp:inline distT="0" distB="0" distL="0" distR="0" wp14:anchorId="65993B4F" wp14:editId="49D291CD">
            <wp:extent cx="5398736" cy="2609850"/>
            <wp:effectExtent l="19050" t="19050" r="12065" b="19050"/>
            <wp:docPr id="16963694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69486" name=""/>
                    <pic:cNvPicPr/>
                  </pic:nvPicPr>
                  <pic:blipFill rotWithShape="1">
                    <a:blip r:embed="rId13">
                      <a:extLst>
                        <a:ext uri="{28A0092B-C50C-407E-A947-70E740481C1C}">
                          <a14:useLocalDpi xmlns:a14="http://schemas.microsoft.com/office/drawing/2010/main" val="0"/>
                        </a:ext>
                      </a:extLst>
                    </a:blip>
                    <a:srcRect/>
                    <a:stretch>
                      <a:fillRect/>
                    </a:stretch>
                  </pic:blipFill>
                  <pic:spPr bwMode="auto">
                    <a:xfrm>
                      <a:off x="0" y="0"/>
                      <a:ext cx="5400000" cy="2610461"/>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0218E6C" w14:textId="003D81DA" w:rsidR="00787CEE" w:rsidRPr="00787CEE" w:rsidRDefault="00787CEE" w:rsidP="00787CEE">
      <w:pPr>
        <w:pStyle w:val="a3"/>
      </w:pPr>
      <w:r>
        <w:rPr>
          <w:rFonts w:hint="eastAsia"/>
        </w:rPr>
        <w:t>パスワード再設定</w:t>
      </w:r>
    </w:p>
    <w:p w14:paraId="3B8D2E5B" w14:textId="77777777" w:rsidR="00C30F66" w:rsidRDefault="00C30F66" w:rsidP="001A232C"/>
    <w:p w14:paraId="4819CD1E" w14:textId="77777777" w:rsidR="00EE64A5" w:rsidRDefault="00EE64A5">
      <w:pPr>
        <w:wordWrap/>
      </w:pPr>
      <w:r>
        <w:br w:type="page"/>
      </w:r>
    </w:p>
    <w:p w14:paraId="0C817587" w14:textId="0B07DF9A" w:rsidR="001A232C" w:rsidRDefault="00DB1584" w:rsidP="001A232C">
      <w:r w:rsidRPr="00DB1584">
        <w:lastRenderedPageBreak/>
        <w:t>パスワード再設定画面で設定したメールアドレスに、以下の</w:t>
      </w:r>
      <w:r>
        <w:rPr>
          <w:rFonts w:hint="eastAsia"/>
        </w:rPr>
        <w:t>ような「</w:t>
      </w:r>
      <w:r w:rsidRPr="00DB1584">
        <w:t>パスワード再設定用URLのお知らせ</w:t>
      </w:r>
      <w:r>
        <w:rPr>
          <w:rFonts w:hint="eastAsia"/>
        </w:rPr>
        <w:t>」メ</w:t>
      </w:r>
      <w:r w:rsidRPr="00DB1584">
        <w:t>ールが送信されます</w:t>
      </w:r>
      <w:r>
        <w:rPr>
          <w:rFonts w:hint="eastAsia"/>
        </w:rPr>
        <w:t>のでメール本文中の</w:t>
      </w:r>
      <w:r w:rsidRPr="00DB1584">
        <w:t>URLをクリックします。</w:t>
      </w:r>
    </w:p>
    <w:p w14:paraId="3C1E1B2C" w14:textId="4C8E5C8D" w:rsidR="00DB1584" w:rsidRDefault="00DB1584">
      <w:pPr>
        <w:pStyle w:val="af5"/>
        <w:numPr>
          <w:ilvl w:val="0"/>
          <w:numId w:val="3"/>
        </w:numPr>
        <w:ind w:leftChars="0"/>
      </w:pPr>
      <w:r w:rsidRPr="00DB1584">
        <w:t>登録済みのメールアドレスを忘れた場合</w:t>
      </w:r>
      <w:r>
        <w:rPr>
          <w:rFonts w:hint="eastAsia"/>
        </w:rPr>
        <w:t>、</w:t>
      </w:r>
      <w:r w:rsidRPr="00DB1584">
        <w:t>「パスワード再設定用URLのお知らせ」メールが届かない場合は管理者にご確認ください。</w:t>
      </w:r>
    </w:p>
    <w:p w14:paraId="13C6F912" w14:textId="58A9C5F6" w:rsidR="001A232C" w:rsidRDefault="00F62541">
      <w:pPr>
        <w:pStyle w:val="af5"/>
        <w:numPr>
          <w:ilvl w:val="0"/>
          <w:numId w:val="4"/>
        </w:numPr>
        <w:ind w:leftChars="0"/>
      </w:pPr>
      <w:r>
        <w:rPr>
          <w:rFonts w:hint="eastAsia"/>
        </w:rPr>
        <w:t>再設定用</w:t>
      </w:r>
      <w:r w:rsidRPr="00F62541">
        <w:t>URLの有効期限は60分です。</w:t>
      </w:r>
    </w:p>
    <w:p w14:paraId="57FFD313" w14:textId="1BD4F887" w:rsidR="00DB1584" w:rsidRDefault="00D7764B" w:rsidP="00E51CB2">
      <w:pPr>
        <w:jc w:val="center"/>
      </w:pPr>
      <w:r>
        <w:rPr>
          <w:noProof/>
        </w:rPr>
        <mc:AlternateContent>
          <mc:Choice Requires="wps">
            <w:drawing>
              <wp:anchor distT="0" distB="0" distL="114300" distR="114300" simplePos="0" relativeHeight="251663360" behindDoc="0" locked="0" layoutInCell="1" allowOverlap="1" wp14:anchorId="544F17AD" wp14:editId="3579A09A">
                <wp:simplePos x="0" y="0"/>
                <wp:positionH relativeFrom="column">
                  <wp:posOffset>999490</wp:posOffset>
                </wp:positionH>
                <wp:positionV relativeFrom="paragraph">
                  <wp:posOffset>1190625</wp:posOffset>
                </wp:positionV>
                <wp:extent cx="2676525" cy="266700"/>
                <wp:effectExtent l="0" t="0" r="28575" b="19050"/>
                <wp:wrapNone/>
                <wp:docPr id="1241004821" name="正方形/長方形 1"/>
                <wp:cNvGraphicFramePr/>
                <a:graphic xmlns:a="http://schemas.openxmlformats.org/drawingml/2006/main">
                  <a:graphicData uri="http://schemas.microsoft.com/office/word/2010/wordprocessingShape">
                    <wps:wsp>
                      <wps:cNvSpPr/>
                      <wps:spPr>
                        <a:xfrm>
                          <a:off x="0" y="0"/>
                          <a:ext cx="2676525" cy="2667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B3E40D6" id="正方形/長方形 1" o:spid="_x0000_s1026" style="position:absolute;margin-left:78.7pt;margin-top:93.75pt;width:210.7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" filled="f" strokecolor="#e00" strokeweight="2pt"/>
            </w:pict>
          </mc:Fallback>
        </mc:AlternateContent>
      </w:r>
      <w:r w:rsidR="00E51CB2">
        <w:rPr>
          <w:noProof/>
        </w:rPr>
        <w:drawing>
          <wp:inline distT="0" distB="0" distL="0" distR="0" wp14:anchorId="49AD898D" wp14:editId="5B0C36BF">
            <wp:extent cx="4680000" cy="1913854"/>
            <wp:effectExtent l="19050" t="19050" r="25400" b="10795"/>
            <wp:docPr id="9383340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34053" name=""/>
                    <pic:cNvPicPr/>
                  </pic:nvPicPr>
                  <pic:blipFill>
                    <a:blip r:embed="rId14">
                      <a:extLst>
                        <a:ext uri="{28A0092B-C50C-407E-A947-70E740481C1C}">
                          <a14:useLocalDpi xmlns:a14="http://schemas.microsoft.com/office/drawing/2010/main" val="0"/>
                        </a:ext>
                      </a:extLst>
                    </a:blip>
                    <a:stretch>
                      <a:fillRect/>
                    </a:stretch>
                  </pic:blipFill>
                  <pic:spPr>
                    <a:xfrm>
                      <a:off x="0" y="0"/>
                      <a:ext cx="4680000" cy="1913854"/>
                    </a:xfrm>
                    <a:prstGeom prst="rect">
                      <a:avLst/>
                    </a:prstGeom>
                    <a:ln>
                      <a:solidFill>
                        <a:schemeClr val="bg1">
                          <a:lumMod val="75000"/>
                        </a:schemeClr>
                      </a:solidFill>
                    </a:ln>
                  </pic:spPr>
                </pic:pic>
              </a:graphicData>
            </a:graphic>
          </wp:inline>
        </w:drawing>
      </w:r>
    </w:p>
    <w:p w14:paraId="05F271C4" w14:textId="4103199C" w:rsidR="00E51CB2" w:rsidRDefault="00E51CB2" w:rsidP="00E51CB2">
      <w:pPr>
        <w:pStyle w:val="a3"/>
      </w:pPr>
      <w:r w:rsidRPr="00DB1584">
        <w:t>パスワード再設定用URLのお知らせ</w:t>
      </w:r>
    </w:p>
    <w:p w14:paraId="3ED3901D" w14:textId="77777777" w:rsidR="009C177C" w:rsidRDefault="009C177C" w:rsidP="00DB1584"/>
    <w:p w14:paraId="550839A3" w14:textId="320682C5" w:rsidR="00E156CA" w:rsidRDefault="00E156CA" w:rsidP="00DB1584">
      <w:r>
        <w:rPr>
          <w:rFonts w:hint="eastAsia"/>
        </w:rPr>
        <w:t>パスワード再設定画面で新しい</w:t>
      </w:r>
      <w:r>
        <w:t>パスワードを入力</w:t>
      </w:r>
      <w:r>
        <w:rPr>
          <w:rFonts w:hint="eastAsia"/>
        </w:rPr>
        <w:t>後</w:t>
      </w:r>
      <w:r>
        <w:t>、「設定」をクリックします</w:t>
      </w:r>
      <w:r>
        <w:rPr>
          <w:rFonts w:hint="eastAsia"/>
        </w:rPr>
        <w:t>。</w:t>
      </w:r>
    </w:p>
    <w:p w14:paraId="18CC7FBB" w14:textId="65177FE9" w:rsidR="008F0435" w:rsidRDefault="00E156CA" w:rsidP="00E156CA">
      <w:pPr>
        <w:jc w:val="center"/>
      </w:pPr>
      <w:r>
        <w:rPr>
          <w:noProof/>
        </w:rPr>
        <mc:AlternateContent>
          <mc:Choice Requires="wps">
            <w:drawing>
              <wp:anchor distT="0" distB="0" distL="114300" distR="114300" simplePos="0" relativeHeight="251665408" behindDoc="0" locked="0" layoutInCell="1" allowOverlap="1" wp14:anchorId="5192F39F" wp14:editId="10EC7F8E">
                <wp:simplePos x="0" y="0"/>
                <wp:positionH relativeFrom="column">
                  <wp:posOffset>2790825</wp:posOffset>
                </wp:positionH>
                <wp:positionV relativeFrom="paragraph">
                  <wp:posOffset>1390650</wp:posOffset>
                </wp:positionV>
                <wp:extent cx="1044000" cy="162000"/>
                <wp:effectExtent l="0" t="0" r="22860" b="28575"/>
                <wp:wrapNone/>
                <wp:docPr id="1194821830" name="正方形/長方形 1"/>
                <wp:cNvGraphicFramePr/>
                <a:graphic xmlns:a="http://schemas.openxmlformats.org/drawingml/2006/main">
                  <a:graphicData uri="http://schemas.microsoft.com/office/word/2010/wordprocessingShape">
                    <wps:wsp>
                      <wps:cNvSpPr/>
                      <wps:spPr>
                        <a:xfrm>
                          <a:off x="0" y="0"/>
                          <a:ext cx="1044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8CABDB" id="正方形/長方形 1" o:spid="_x0000_s1026" style="position:absolute;margin-left:219.75pt;margin-top:109.5pt;width:82.2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" filled="f" strokecolor="#e00" strokeweight="2pt"/>
            </w:pict>
          </mc:Fallback>
        </mc:AlternateContent>
      </w:r>
      <w:r w:rsidRPr="00E156CA">
        <w:rPr>
          <w:noProof/>
        </w:rPr>
        <w:drawing>
          <wp:inline distT="0" distB="0" distL="0" distR="0" wp14:anchorId="1B5E39BB" wp14:editId="03EF76B6">
            <wp:extent cx="5400000" cy="1744965"/>
            <wp:effectExtent l="19050" t="19050" r="10795" b="27305"/>
            <wp:docPr id="17755331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33164" name=""/>
                    <pic:cNvPicPr/>
                  </pic:nvPicPr>
                  <pic:blipFill>
                    <a:blip r:embed="rId15">
                      <a:extLst>
                        <a:ext uri="{28A0092B-C50C-407E-A947-70E740481C1C}">
                          <a14:useLocalDpi xmlns:a14="http://schemas.microsoft.com/office/drawing/2010/main" val="0"/>
                        </a:ext>
                      </a:extLst>
                    </a:blip>
                    <a:stretch>
                      <a:fillRect/>
                    </a:stretch>
                  </pic:blipFill>
                  <pic:spPr>
                    <a:xfrm>
                      <a:off x="0" y="0"/>
                      <a:ext cx="5400000" cy="1744965"/>
                    </a:xfrm>
                    <a:prstGeom prst="rect">
                      <a:avLst/>
                    </a:prstGeom>
                    <a:ln>
                      <a:solidFill>
                        <a:schemeClr val="bg1">
                          <a:lumMod val="75000"/>
                        </a:schemeClr>
                      </a:solidFill>
                    </a:ln>
                  </pic:spPr>
                </pic:pic>
              </a:graphicData>
            </a:graphic>
          </wp:inline>
        </w:drawing>
      </w:r>
    </w:p>
    <w:p w14:paraId="76078BE8" w14:textId="48324E08" w:rsidR="00E156CA" w:rsidRDefault="00E156CA" w:rsidP="00E156CA">
      <w:pPr>
        <w:pStyle w:val="a3"/>
      </w:pPr>
      <w:r>
        <w:rPr>
          <w:rFonts w:hint="eastAsia"/>
        </w:rPr>
        <w:t>パスワード再設定</w:t>
      </w:r>
    </w:p>
    <w:p w14:paraId="735238E2" w14:textId="77777777" w:rsidR="00DB1584" w:rsidRDefault="00DB1584" w:rsidP="00DB1584"/>
    <w:p w14:paraId="4A56DE68" w14:textId="05B98B06" w:rsidR="00EF2C80" w:rsidRDefault="00EF2C80" w:rsidP="00DB1584">
      <w:r>
        <w:rPr>
          <w:rFonts w:hint="eastAsia"/>
        </w:rPr>
        <w:t>設定完了後</w:t>
      </w:r>
      <w:r w:rsidRPr="00EF2C80">
        <w:t>「ログイン画面へ」をクリックします。変更後のパスワードを入力してログインし</w:t>
      </w:r>
      <w:r>
        <w:rPr>
          <w:rFonts w:hint="eastAsia"/>
        </w:rPr>
        <w:t>ます</w:t>
      </w:r>
      <w:r w:rsidRPr="00EF2C80">
        <w:t>。</w:t>
      </w:r>
    </w:p>
    <w:p w14:paraId="50A6F37B" w14:textId="3048BEFA" w:rsidR="00E156CA" w:rsidRDefault="00EF2C80" w:rsidP="00EF2C80">
      <w:pPr>
        <w:jc w:val="center"/>
      </w:pPr>
      <w:r>
        <w:rPr>
          <w:noProof/>
        </w:rPr>
        <mc:AlternateContent>
          <mc:Choice Requires="wps">
            <w:drawing>
              <wp:anchor distT="0" distB="0" distL="114300" distR="114300" simplePos="0" relativeHeight="251667456" behindDoc="0" locked="0" layoutInCell="1" allowOverlap="1" wp14:anchorId="71D35648" wp14:editId="0A5A3BF8">
                <wp:simplePos x="0" y="0"/>
                <wp:positionH relativeFrom="column">
                  <wp:posOffset>2790825</wp:posOffset>
                </wp:positionH>
                <wp:positionV relativeFrom="paragraph">
                  <wp:posOffset>1371600</wp:posOffset>
                </wp:positionV>
                <wp:extent cx="1044000" cy="162000"/>
                <wp:effectExtent l="0" t="0" r="22860" b="28575"/>
                <wp:wrapNone/>
                <wp:docPr id="434977605" name="正方形/長方形 1"/>
                <wp:cNvGraphicFramePr/>
                <a:graphic xmlns:a="http://schemas.openxmlformats.org/drawingml/2006/main">
                  <a:graphicData uri="http://schemas.microsoft.com/office/word/2010/wordprocessingShape">
                    <wps:wsp>
                      <wps:cNvSpPr/>
                      <wps:spPr>
                        <a:xfrm>
                          <a:off x="0" y="0"/>
                          <a:ext cx="1044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5D9725C" id="正方形/長方形 1" o:spid="_x0000_s1026" style="position:absolute;margin-left:219.75pt;margin-top:108pt;width:82.2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" filled="f" strokecolor="#e00" strokeweight="2pt"/>
            </w:pict>
          </mc:Fallback>
        </mc:AlternateContent>
      </w:r>
      <w:r w:rsidRPr="00EF2C80">
        <w:rPr>
          <w:noProof/>
        </w:rPr>
        <w:drawing>
          <wp:inline distT="0" distB="0" distL="0" distR="0" wp14:anchorId="11D4FABD" wp14:editId="3102BD14">
            <wp:extent cx="5400000" cy="1732066"/>
            <wp:effectExtent l="19050" t="19050" r="10795" b="20955"/>
            <wp:docPr id="19074765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76514" name=""/>
                    <pic:cNvPicPr/>
                  </pic:nvPicPr>
                  <pic:blipFill>
                    <a:blip r:embed="rId16">
                      <a:extLst>
                        <a:ext uri="{28A0092B-C50C-407E-A947-70E740481C1C}">
                          <a14:useLocalDpi xmlns:a14="http://schemas.microsoft.com/office/drawing/2010/main" val="0"/>
                        </a:ext>
                      </a:extLst>
                    </a:blip>
                    <a:stretch>
                      <a:fillRect/>
                    </a:stretch>
                  </pic:blipFill>
                  <pic:spPr>
                    <a:xfrm>
                      <a:off x="0" y="0"/>
                      <a:ext cx="5400000" cy="1732066"/>
                    </a:xfrm>
                    <a:prstGeom prst="rect">
                      <a:avLst/>
                    </a:prstGeom>
                    <a:ln>
                      <a:solidFill>
                        <a:schemeClr val="bg1">
                          <a:lumMod val="75000"/>
                        </a:schemeClr>
                      </a:solidFill>
                    </a:ln>
                  </pic:spPr>
                </pic:pic>
              </a:graphicData>
            </a:graphic>
          </wp:inline>
        </w:drawing>
      </w:r>
    </w:p>
    <w:p w14:paraId="71C60675" w14:textId="2122025D" w:rsidR="00EF2C80" w:rsidRPr="00DB1584" w:rsidRDefault="00EF2C80" w:rsidP="00EF2C80">
      <w:pPr>
        <w:pStyle w:val="a3"/>
      </w:pPr>
      <w:r>
        <w:rPr>
          <w:rFonts w:hint="eastAsia"/>
        </w:rPr>
        <w:t>パスワード再設定</w:t>
      </w:r>
    </w:p>
    <w:p w14:paraId="1B2F21D7" w14:textId="77777777" w:rsidR="00787CEE" w:rsidRDefault="00787CEE" w:rsidP="003F59CB"/>
    <w:p w14:paraId="286E0194" w14:textId="1F3F430A" w:rsidR="00125E74" w:rsidRDefault="00125E74">
      <w:pPr>
        <w:wordWrap/>
      </w:pPr>
      <w:r>
        <w:br w:type="page"/>
      </w:r>
    </w:p>
    <w:p w14:paraId="53B0668F" w14:textId="77777777" w:rsidR="003F59CB" w:rsidRDefault="003F59CB" w:rsidP="003F59CB">
      <w:pPr>
        <w:pStyle w:val="2"/>
        <w:spacing w:after="120"/>
      </w:pPr>
      <w:bookmarkStart w:id="7" w:name="_2段階認証を利用したログイン"/>
      <w:bookmarkStart w:id="8" w:name="_Toc242188362"/>
      <w:bookmarkEnd w:id="7"/>
      <w:r>
        <w:lastRenderedPageBreak/>
        <w:t>2段階認証を利用したログイン</w:t>
      </w:r>
      <w:bookmarkEnd w:id="8"/>
    </w:p>
    <w:p w14:paraId="1271C9A9" w14:textId="045888D8" w:rsidR="00472248" w:rsidRDefault="007974E4" w:rsidP="00667A36">
      <w:r w:rsidRPr="007974E4">
        <w:t>「</w:t>
      </w:r>
      <w:hyperlink w:anchor="_ログイン" w:history="1">
        <w:r w:rsidRPr="00500E53">
          <w:rPr>
            <w:rStyle w:val="af0"/>
          </w:rPr>
          <w:t>1.ログイン</w:t>
        </w:r>
      </w:hyperlink>
      <w:r w:rsidRPr="007974E4">
        <w:t>」</w:t>
      </w:r>
      <w:r w:rsidR="00D856B9">
        <w:rPr>
          <w:rFonts w:hint="eastAsia"/>
        </w:rPr>
        <w:t>を</w:t>
      </w:r>
      <w:r w:rsidRPr="007974E4">
        <w:t>実施後に2段階認証画面が表示された場合は</w:t>
      </w:r>
      <w:r w:rsidR="00690841">
        <w:rPr>
          <w:rFonts w:hint="eastAsia"/>
        </w:rPr>
        <w:t>、</w:t>
      </w:r>
      <w:r w:rsidRPr="007974E4">
        <w:t>ワンタイムパスワードを用いた認証が必要</w:t>
      </w:r>
      <w:r>
        <w:rPr>
          <w:rFonts w:hint="eastAsia"/>
        </w:rPr>
        <w:t>です。</w:t>
      </w:r>
    </w:p>
    <w:p w14:paraId="584091C4" w14:textId="70085A2C" w:rsidR="00667A36" w:rsidRDefault="00472248" w:rsidP="00E51CB2">
      <w:r w:rsidRPr="00472248">
        <w:t>ユーザーのメールアドレス宛に「2段階認証パスワード通知メール」が送信され</w:t>
      </w:r>
      <w:r>
        <w:rPr>
          <w:rFonts w:hint="eastAsia"/>
        </w:rPr>
        <w:t>ます</w:t>
      </w:r>
      <w:r w:rsidRPr="00472248">
        <w:t>ので、メール本文内にあるパスワードをパスワード欄に入力し「送信」をクリック</w:t>
      </w:r>
      <w:r>
        <w:rPr>
          <w:rFonts w:hint="eastAsia"/>
        </w:rPr>
        <w:t>します。</w:t>
      </w:r>
    </w:p>
    <w:p w14:paraId="2E624406" w14:textId="007F2CE4" w:rsidR="00B60ED2" w:rsidRDefault="00C638F0" w:rsidP="003933F0">
      <w:pPr>
        <w:jc w:val="center"/>
      </w:pPr>
      <w:r>
        <w:rPr>
          <w:noProof/>
        </w:rPr>
        <mc:AlternateContent>
          <mc:Choice Requires="wps">
            <w:drawing>
              <wp:anchor distT="0" distB="0" distL="114300" distR="114300" simplePos="0" relativeHeight="251671552" behindDoc="0" locked="0" layoutInCell="1" allowOverlap="1" wp14:anchorId="29E9DF1A" wp14:editId="0341EEBC">
                <wp:simplePos x="0" y="0"/>
                <wp:positionH relativeFrom="column">
                  <wp:posOffset>2809875</wp:posOffset>
                </wp:positionH>
                <wp:positionV relativeFrom="paragraph">
                  <wp:posOffset>1685925</wp:posOffset>
                </wp:positionV>
                <wp:extent cx="1044000" cy="162000"/>
                <wp:effectExtent l="0" t="0" r="22860" b="28575"/>
                <wp:wrapNone/>
                <wp:docPr id="840199426" name="正方形/長方形 1"/>
                <wp:cNvGraphicFramePr/>
                <a:graphic xmlns:a="http://schemas.openxmlformats.org/drawingml/2006/main">
                  <a:graphicData uri="http://schemas.microsoft.com/office/word/2010/wordprocessingShape">
                    <wps:wsp>
                      <wps:cNvSpPr/>
                      <wps:spPr>
                        <a:xfrm>
                          <a:off x="0" y="0"/>
                          <a:ext cx="1044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44C8C12" id="正方形/長方形 1" o:spid="_x0000_s1026" style="position:absolute;margin-left:221.25pt;margin-top:132.75pt;width:82.2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" filled="f" strokecolor="#e00" strokeweight="2pt"/>
            </w:pict>
          </mc:Fallback>
        </mc:AlternateContent>
      </w:r>
      <w:r w:rsidR="003933F0" w:rsidRPr="003933F0">
        <w:rPr>
          <w:noProof/>
        </w:rPr>
        <w:drawing>
          <wp:inline distT="0" distB="0" distL="0" distR="0" wp14:anchorId="5CCD22EC" wp14:editId="60BCE30D">
            <wp:extent cx="5400000" cy="2025129"/>
            <wp:effectExtent l="19050" t="19050" r="10795" b="13335"/>
            <wp:docPr id="5289942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94230" name=""/>
                    <pic:cNvPicPr/>
                  </pic:nvPicPr>
                  <pic:blipFill>
                    <a:blip r:embed="rId17">
                      <a:extLst>
                        <a:ext uri="{28A0092B-C50C-407E-A947-70E740481C1C}">
                          <a14:useLocalDpi xmlns:a14="http://schemas.microsoft.com/office/drawing/2010/main" val="0"/>
                        </a:ext>
                      </a:extLst>
                    </a:blip>
                    <a:stretch>
                      <a:fillRect/>
                    </a:stretch>
                  </pic:blipFill>
                  <pic:spPr>
                    <a:xfrm>
                      <a:off x="0" y="0"/>
                      <a:ext cx="5400000" cy="2025129"/>
                    </a:xfrm>
                    <a:prstGeom prst="rect">
                      <a:avLst/>
                    </a:prstGeom>
                    <a:ln>
                      <a:solidFill>
                        <a:schemeClr val="bg1">
                          <a:lumMod val="75000"/>
                        </a:schemeClr>
                      </a:solidFill>
                    </a:ln>
                  </pic:spPr>
                </pic:pic>
              </a:graphicData>
            </a:graphic>
          </wp:inline>
        </w:drawing>
      </w:r>
    </w:p>
    <w:p w14:paraId="54F8A971" w14:textId="78D10037" w:rsidR="003933F0" w:rsidRPr="003933F0" w:rsidRDefault="003933F0" w:rsidP="003933F0">
      <w:pPr>
        <w:jc w:val="center"/>
        <w:rPr>
          <w:b/>
          <w:bCs/>
        </w:rPr>
      </w:pPr>
      <w:r w:rsidRPr="003933F0">
        <w:rPr>
          <w:rFonts w:hint="eastAsia"/>
          <w:b/>
          <w:bCs/>
        </w:rPr>
        <w:t>2段階認証</w:t>
      </w:r>
    </w:p>
    <w:p w14:paraId="72A0A25A" w14:textId="77777777" w:rsidR="003933F0" w:rsidRDefault="003933F0" w:rsidP="00E51CB2"/>
    <w:p w14:paraId="6703193B" w14:textId="4B290E17" w:rsidR="003933F0" w:rsidRDefault="003933F0" w:rsidP="003933F0">
      <w:pPr>
        <w:jc w:val="center"/>
      </w:pPr>
      <w:r>
        <w:rPr>
          <w:noProof/>
        </w:rPr>
        <w:drawing>
          <wp:inline distT="0" distB="0" distL="0" distR="0" wp14:anchorId="010E72E8" wp14:editId="1D1ED341">
            <wp:extent cx="4680000" cy="1271729"/>
            <wp:effectExtent l="19050" t="19050" r="25400" b="24130"/>
            <wp:docPr id="2097719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1930" name=""/>
                    <pic:cNvPicPr/>
                  </pic:nvPicPr>
                  <pic:blipFill>
                    <a:blip r:embed="rId18">
                      <a:extLst>
                        <a:ext uri="{28A0092B-C50C-407E-A947-70E740481C1C}">
                          <a14:useLocalDpi xmlns:a14="http://schemas.microsoft.com/office/drawing/2010/main" val="0"/>
                        </a:ext>
                      </a:extLst>
                    </a:blip>
                    <a:stretch>
                      <a:fillRect/>
                    </a:stretch>
                  </pic:blipFill>
                  <pic:spPr>
                    <a:xfrm>
                      <a:off x="0" y="0"/>
                      <a:ext cx="4680000" cy="1271729"/>
                    </a:xfrm>
                    <a:prstGeom prst="rect">
                      <a:avLst/>
                    </a:prstGeom>
                    <a:ln>
                      <a:solidFill>
                        <a:schemeClr val="bg1">
                          <a:lumMod val="75000"/>
                        </a:schemeClr>
                      </a:solidFill>
                    </a:ln>
                  </pic:spPr>
                </pic:pic>
              </a:graphicData>
            </a:graphic>
          </wp:inline>
        </w:drawing>
      </w:r>
    </w:p>
    <w:p w14:paraId="3B45EBBB" w14:textId="5939B900" w:rsidR="003933F0" w:rsidRDefault="003933F0" w:rsidP="003933F0">
      <w:pPr>
        <w:pStyle w:val="a3"/>
      </w:pPr>
      <w:r>
        <w:rPr>
          <w:rFonts w:hint="eastAsia"/>
        </w:rPr>
        <w:t>2段階認証パスワード通知メール</w:t>
      </w:r>
    </w:p>
    <w:p w14:paraId="2BDC0CD2" w14:textId="2B8695C8" w:rsidR="006E3D2C" w:rsidRDefault="006E3D2C">
      <w:pPr>
        <w:wordWrap/>
      </w:pPr>
    </w:p>
    <w:p w14:paraId="36F0C5BD" w14:textId="2B846110" w:rsidR="008B18A4" w:rsidRPr="00031518" w:rsidRDefault="008B18A4" w:rsidP="008B18A4">
      <w:r>
        <w:rPr>
          <w:rFonts w:hint="eastAsia"/>
        </w:rPr>
        <w:t>2段階認証に成功するとユーザーのホーム画面が表示されます。</w:t>
      </w:r>
    </w:p>
    <w:p w14:paraId="75F5FF36" w14:textId="77777777" w:rsidR="008B18A4" w:rsidRDefault="008B18A4" w:rsidP="008B18A4">
      <w:pPr>
        <w:jc w:val="center"/>
      </w:pPr>
      <w:r w:rsidRPr="002D4BE8">
        <w:rPr>
          <w:noProof/>
        </w:rPr>
        <w:drawing>
          <wp:inline distT="0" distB="0" distL="0" distR="0" wp14:anchorId="794CAFF4" wp14:editId="0E176EB8">
            <wp:extent cx="5398770" cy="2114550"/>
            <wp:effectExtent l="19050" t="19050" r="11430" b="19050"/>
            <wp:docPr id="3004021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18147" name=""/>
                    <pic:cNvPicPr/>
                  </pic:nvPicPr>
                  <pic:blipFill rotWithShape="1">
                    <a:blip r:embed="rId19">
                      <a:extLst>
                        <a:ext uri="{28A0092B-C50C-407E-A947-70E740481C1C}">
                          <a14:useLocalDpi xmlns:a14="http://schemas.microsoft.com/office/drawing/2010/main" val="0"/>
                        </a:ext>
                      </a:extLst>
                    </a:blip>
                    <a:srcRect/>
                    <a:stretch>
                      <a:fillRect/>
                    </a:stretch>
                  </pic:blipFill>
                  <pic:spPr bwMode="auto">
                    <a:xfrm>
                      <a:off x="0" y="0"/>
                      <a:ext cx="5400000" cy="2115032"/>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B7C8405" w14:textId="424BA3ED" w:rsidR="00C44E6C" w:rsidRDefault="00C44E6C" w:rsidP="00C44E6C">
      <w:pPr>
        <w:pStyle w:val="a3"/>
      </w:pPr>
      <w:r>
        <w:rPr>
          <w:rFonts w:hint="eastAsia"/>
        </w:rPr>
        <w:t>ホーム</w:t>
      </w:r>
    </w:p>
    <w:p w14:paraId="2E15BE09" w14:textId="77777777" w:rsidR="00B740A0" w:rsidRDefault="00B740A0" w:rsidP="00B740A0"/>
    <w:p w14:paraId="27AFB81F" w14:textId="1B37402D" w:rsidR="00B662FD" w:rsidRDefault="00B662FD" w:rsidP="00B740A0">
      <w:r>
        <w:rPr>
          <w:rFonts w:hint="eastAsia"/>
        </w:rPr>
        <w:t>また、</w:t>
      </w:r>
      <w:r w:rsidRPr="008455DC">
        <w:t>「</w:t>
      </w:r>
      <w:hyperlink w:anchor="_メールアドレスやログインフォルダを変更したい" w:history="1">
        <w:r w:rsidRPr="00DA4FDD">
          <w:rPr>
            <w:rStyle w:val="af0"/>
          </w:rPr>
          <w:t>2.2.ユーザー設定</w:t>
        </w:r>
      </w:hyperlink>
      <w:r w:rsidRPr="008455DC">
        <w:t>」</w:t>
      </w:r>
      <w:r w:rsidRPr="00472248">
        <w:t>で2段階認証の有効、無効や「2段階認証パスワード通知メール」の送信先を変更することができ</w:t>
      </w:r>
      <w:r>
        <w:rPr>
          <w:rFonts w:hint="eastAsia"/>
        </w:rPr>
        <w:t>ます</w:t>
      </w:r>
      <w:r w:rsidRPr="00472248">
        <w:t>。</w:t>
      </w:r>
    </w:p>
    <w:p w14:paraId="3DD18FBF" w14:textId="77777777" w:rsidR="00B662FD" w:rsidRPr="00B740A0" w:rsidRDefault="00B662FD" w:rsidP="00B740A0"/>
    <w:p w14:paraId="35962F94" w14:textId="269DA677" w:rsidR="006C3FA4" w:rsidRDefault="006C3FA4">
      <w:pPr>
        <w:wordWrap/>
      </w:pPr>
      <w:r>
        <w:br w:type="page"/>
      </w:r>
    </w:p>
    <w:p w14:paraId="1B1E1243" w14:textId="308D1130" w:rsidR="0067743A" w:rsidRDefault="0067743A" w:rsidP="0067743A">
      <w:pPr>
        <w:pStyle w:val="1"/>
        <w:spacing w:after="120"/>
      </w:pPr>
      <w:bookmarkStart w:id="9" w:name="_ユーザー設定"/>
      <w:bookmarkStart w:id="10" w:name="_Toc242188363"/>
      <w:bookmarkEnd w:id="9"/>
      <w:r>
        <w:rPr>
          <w:rFonts w:hint="eastAsia"/>
        </w:rPr>
        <w:lastRenderedPageBreak/>
        <w:t>ユーザー設定</w:t>
      </w:r>
      <w:bookmarkEnd w:id="10"/>
    </w:p>
    <w:p w14:paraId="4B1D8124" w14:textId="6A2E4A24" w:rsidR="00486250" w:rsidRDefault="00486250" w:rsidP="00486250">
      <w:r>
        <w:rPr>
          <w:rFonts w:hint="eastAsia"/>
        </w:rPr>
        <w:t>ユーザーのホーム画面右上に表示されているユーザー名か▼アイコンをクリックするとメニューが表示され、各種ユーザー設定を行うことができます。</w:t>
      </w:r>
    </w:p>
    <w:p w14:paraId="45F0213D" w14:textId="751D5840" w:rsidR="00486250" w:rsidRDefault="00486250" w:rsidP="00486250">
      <w:pPr>
        <w:jc w:val="center"/>
      </w:pPr>
      <w:r>
        <w:rPr>
          <w:noProof/>
        </w:rPr>
        <mc:AlternateContent>
          <mc:Choice Requires="wps">
            <w:drawing>
              <wp:anchor distT="0" distB="0" distL="114300" distR="114300" simplePos="0" relativeHeight="251679744" behindDoc="0" locked="0" layoutInCell="1" allowOverlap="1" wp14:anchorId="04D355A0" wp14:editId="3A889D96">
                <wp:simplePos x="0" y="0"/>
                <wp:positionH relativeFrom="column">
                  <wp:posOffset>5488940</wp:posOffset>
                </wp:positionH>
                <wp:positionV relativeFrom="paragraph">
                  <wp:posOffset>55245</wp:posOffset>
                </wp:positionV>
                <wp:extent cx="503555" cy="161925"/>
                <wp:effectExtent l="0" t="0" r="10795" b="28575"/>
                <wp:wrapNone/>
                <wp:docPr id="602788581" name="正方形/長方形 1"/>
                <wp:cNvGraphicFramePr/>
                <a:graphic xmlns:a="http://schemas.openxmlformats.org/drawingml/2006/main">
                  <a:graphicData uri="http://schemas.microsoft.com/office/word/2010/wordprocessingShape">
                    <wps:wsp>
                      <wps:cNvSpPr/>
                      <wps:spPr>
                        <a:xfrm>
                          <a:off x="0" y="0"/>
                          <a:ext cx="5035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E2C2D8" id="正方形/長方形 1" o:spid="_x0000_s1026" style="position:absolute;margin-left:432.2pt;margin-top:4.35pt;width:39.65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" filled="f" strokecolor="#e00" strokeweight="2pt"/>
            </w:pict>
          </mc:Fallback>
        </mc:AlternateContent>
      </w:r>
      <w:r w:rsidRPr="006C0264">
        <w:rPr>
          <w:noProof/>
        </w:rPr>
        <w:drawing>
          <wp:inline distT="0" distB="0" distL="0" distR="0" wp14:anchorId="7ECCFD28" wp14:editId="01CF73CF">
            <wp:extent cx="5400000" cy="1537035"/>
            <wp:effectExtent l="19050" t="19050" r="10795" b="25400"/>
            <wp:docPr id="10963285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57516" name=""/>
                    <pic:cNvPicPr/>
                  </pic:nvPicPr>
                  <pic:blipFill>
                    <a:blip r:embed="rId20">
                      <a:extLst>
                        <a:ext uri="{28A0092B-C50C-407E-A947-70E740481C1C}">
                          <a14:useLocalDpi xmlns:a14="http://schemas.microsoft.com/office/drawing/2010/main" val="0"/>
                        </a:ext>
                      </a:extLst>
                    </a:blip>
                    <a:stretch>
                      <a:fillRect/>
                    </a:stretch>
                  </pic:blipFill>
                  <pic:spPr>
                    <a:xfrm>
                      <a:off x="0" y="0"/>
                      <a:ext cx="5400000" cy="1537035"/>
                    </a:xfrm>
                    <a:prstGeom prst="rect">
                      <a:avLst/>
                    </a:prstGeom>
                    <a:ln>
                      <a:solidFill>
                        <a:schemeClr val="bg1">
                          <a:lumMod val="75000"/>
                        </a:schemeClr>
                      </a:solidFill>
                    </a:ln>
                  </pic:spPr>
                </pic:pic>
              </a:graphicData>
            </a:graphic>
          </wp:inline>
        </w:drawing>
      </w:r>
    </w:p>
    <w:p w14:paraId="2837EEDD" w14:textId="77777777" w:rsidR="00486250" w:rsidRDefault="00486250" w:rsidP="00486250">
      <w:pPr>
        <w:pStyle w:val="a3"/>
      </w:pPr>
      <w:r>
        <w:rPr>
          <w:rFonts w:hint="eastAsia"/>
        </w:rPr>
        <w:t>ホーム</w:t>
      </w:r>
    </w:p>
    <w:p w14:paraId="0439F7B8" w14:textId="77777777" w:rsidR="00486250" w:rsidRPr="00486250" w:rsidRDefault="00486250" w:rsidP="00486250"/>
    <w:p w14:paraId="6BAF5FCA" w14:textId="19BDE376" w:rsidR="0067743A" w:rsidRDefault="0067743A" w:rsidP="0067743A">
      <w:pPr>
        <w:pStyle w:val="2"/>
        <w:spacing w:after="120"/>
        <w:rPr>
          <w:lang w:eastAsia="ja-JP"/>
        </w:rPr>
      </w:pPr>
      <w:bookmarkStart w:id="11" w:name="_Toc242188364"/>
      <w:r>
        <w:rPr>
          <w:rFonts w:hint="eastAsia"/>
        </w:rPr>
        <w:t>パスワード</w:t>
      </w:r>
      <w:r w:rsidR="00B33375">
        <w:rPr>
          <w:rFonts w:hint="eastAsia"/>
          <w:lang w:eastAsia="ja-JP"/>
        </w:rPr>
        <w:t>の</w:t>
      </w:r>
      <w:r>
        <w:rPr>
          <w:rFonts w:hint="eastAsia"/>
        </w:rPr>
        <w:t>変更</w:t>
      </w:r>
      <w:bookmarkEnd w:id="11"/>
    </w:p>
    <w:p w14:paraId="5D735828" w14:textId="4EA82112" w:rsidR="00486250" w:rsidRDefault="00486250" w:rsidP="00486250">
      <w:r>
        <w:rPr>
          <w:rFonts w:hint="eastAsia"/>
        </w:rPr>
        <w:t>ユーザーのホーム画面右上に表示されているユーザー名か▼アイコンをクリック後のメニューより「</w:t>
      </w:r>
      <w:r w:rsidR="0099481A">
        <w:rPr>
          <w:rFonts w:hint="eastAsia"/>
        </w:rPr>
        <w:t>パスワードの変更</w:t>
      </w:r>
      <w:r>
        <w:rPr>
          <w:rFonts w:hint="eastAsia"/>
        </w:rPr>
        <w:t>」をクリックします。</w:t>
      </w:r>
    </w:p>
    <w:p w14:paraId="2D09DD09" w14:textId="7E7997FE" w:rsidR="00486250" w:rsidRDefault="0099481A" w:rsidP="00486250">
      <w:pPr>
        <w:jc w:val="center"/>
      </w:pPr>
      <w:r>
        <w:rPr>
          <w:noProof/>
        </w:rPr>
        <mc:AlternateContent>
          <mc:Choice Requires="wps">
            <w:drawing>
              <wp:anchor distT="0" distB="0" distL="114300" distR="114300" simplePos="0" relativeHeight="251677696" behindDoc="0" locked="0" layoutInCell="1" allowOverlap="1" wp14:anchorId="5BC1925B" wp14:editId="584E0691">
                <wp:simplePos x="0" y="0"/>
                <wp:positionH relativeFrom="column">
                  <wp:posOffset>5153025</wp:posOffset>
                </wp:positionH>
                <wp:positionV relativeFrom="paragraph">
                  <wp:posOffset>483870</wp:posOffset>
                </wp:positionV>
                <wp:extent cx="863600" cy="161925"/>
                <wp:effectExtent l="0" t="0" r="12700" b="28575"/>
                <wp:wrapNone/>
                <wp:docPr id="111379752" name="正方形/長方形 1"/>
                <wp:cNvGraphicFramePr/>
                <a:graphic xmlns:a="http://schemas.openxmlformats.org/drawingml/2006/main">
                  <a:graphicData uri="http://schemas.microsoft.com/office/word/2010/wordprocessingShape">
                    <wps:wsp>
                      <wps:cNvSpPr/>
                      <wps:spPr>
                        <a:xfrm>
                          <a:off x="0" y="0"/>
                          <a:ext cx="8636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46EA10F" id="正方形/長方形 1" o:spid="_x0000_s1026" style="position:absolute;margin-left:405.75pt;margin-top:38.1pt;width:68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" filled="f" strokecolor="#e00" strokeweight="2pt"/>
            </w:pict>
          </mc:Fallback>
        </mc:AlternateContent>
      </w:r>
      <w:r w:rsidR="00486250">
        <w:rPr>
          <w:noProof/>
        </w:rPr>
        <mc:AlternateContent>
          <mc:Choice Requires="wps">
            <w:drawing>
              <wp:anchor distT="0" distB="0" distL="114300" distR="114300" simplePos="0" relativeHeight="251676672" behindDoc="0" locked="0" layoutInCell="1" allowOverlap="1" wp14:anchorId="0FBC31FD" wp14:editId="19C8F871">
                <wp:simplePos x="0" y="0"/>
                <wp:positionH relativeFrom="column">
                  <wp:posOffset>5488940</wp:posOffset>
                </wp:positionH>
                <wp:positionV relativeFrom="paragraph">
                  <wp:posOffset>55245</wp:posOffset>
                </wp:positionV>
                <wp:extent cx="503555" cy="161925"/>
                <wp:effectExtent l="0" t="0" r="10795" b="28575"/>
                <wp:wrapNone/>
                <wp:docPr id="1824189925" name="正方形/長方形 1"/>
                <wp:cNvGraphicFramePr/>
                <a:graphic xmlns:a="http://schemas.openxmlformats.org/drawingml/2006/main">
                  <a:graphicData uri="http://schemas.microsoft.com/office/word/2010/wordprocessingShape">
                    <wps:wsp>
                      <wps:cNvSpPr/>
                      <wps:spPr>
                        <a:xfrm>
                          <a:off x="0" y="0"/>
                          <a:ext cx="5035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903A6C4" id="正方形/長方形 1" o:spid="_x0000_s1026" style="position:absolute;margin-left:432.2pt;margin-top:4.35pt;width:39.6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" filled="f" strokecolor="#e00" strokeweight="2pt"/>
            </w:pict>
          </mc:Fallback>
        </mc:AlternateContent>
      </w:r>
      <w:r w:rsidR="00486250" w:rsidRPr="006C0264">
        <w:rPr>
          <w:noProof/>
        </w:rPr>
        <w:drawing>
          <wp:inline distT="0" distB="0" distL="0" distR="0" wp14:anchorId="47BC0C08" wp14:editId="14266CF2">
            <wp:extent cx="5400000" cy="1537035"/>
            <wp:effectExtent l="19050" t="19050" r="10795" b="25400"/>
            <wp:docPr id="2386783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57516" name=""/>
                    <pic:cNvPicPr/>
                  </pic:nvPicPr>
                  <pic:blipFill>
                    <a:blip r:embed="rId20">
                      <a:extLst>
                        <a:ext uri="{28A0092B-C50C-407E-A947-70E740481C1C}">
                          <a14:useLocalDpi xmlns:a14="http://schemas.microsoft.com/office/drawing/2010/main" val="0"/>
                        </a:ext>
                      </a:extLst>
                    </a:blip>
                    <a:stretch>
                      <a:fillRect/>
                    </a:stretch>
                  </pic:blipFill>
                  <pic:spPr>
                    <a:xfrm>
                      <a:off x="0" y="0"/>
                      <a:ext cx="5400000" cy="1537035"/>
                    </a:xfrm>
                    <a:prstGeom prst="rect">
                      <a:avLst/>
                    </a:prstGeom>
                    <a:ln>
                      <a:solidFill>
                        <a:schemeClr val="bg1">
                          <a:lumMod val="75000"/>
                        </a:schemeClr>
                      </a:solidFill>
                    </a:ln>
                  </pic:spPr>
                </pic:pic>
              </a:graphicData>
            </a:graphic>
          </wp:inline>
        </w:drawing>
      </w:r>
    </w:p>
    <w:p w14:paraId="6E716853" w14:textId="77777777" w:rsidR="00486250" w:rsidRDefault="00486250" w:rsidP="00486250">
      <w:pPr>
        <w:pStyle w:val="a3"/>
      </w:pPr>
      <w:r>
        <w:rPr>
          <w:rFonts w:hint="eastAsia"/>
        </w:rPr>
        <w:t>ホーム</w:t>
      </w:r>
    </w:p>
    <w:p w14:paraId="477AE5A5" w14:textId="77777777" w:rsidR="007A542E" w:rsidRDefault="007A542E" w:rsidP="007A542E"/>
    <w:p w14:paraId="4C43C970" w14:textId="050037DC" w:rsidR="00C31F07" w:rsidRDefault="008003BD" w:rsidP="00C31F07">
      <w:r>
        <w:rPr>
          <w:rFonts w:hint="eastAsia"/>
        </w:rPr>
        <w:t>パスワードの変更画面</w:t>
      </w:r>
      <w:r w:rsidR="00C31F07">
        <w:rPr>
          <w:rFonts w:hint="eastAsia"/>
        </w:rPr>
        <w:t>が表示されますので、各項目を設定後、「更新」をクリックします。</w:t>
      </w:r>
    </w:p>
    <w:p w14:paraId="072071F6" w14:textId="77777777" w:rsidR="00940DCC" w:rsidRDefault="00C31F07" w:rsidP="007A542E">
      <w:r>
        <w:rPr>
          <w:rFonts w:hint="eastAsia"/>
        </w:rPr>
        <w:t>パスワードに使用できる文字の種類については画面内</w:t>
      </w:r>
      <w:r w:rsidR="00766FB7">
        <w:rPr>
          <w:rFonts w:hint="eastAsia"/>
        </w:rPr>
        <w:t>の「パスワードポリシー」</w:t>
      </w:r>
      <w:r>
        <w:rPr>
          <w:rFonts w:hint="eastAsia"/>
        </w:rPr>
        <w:t>をご参照ください。</w:t>
      </w:r>
    </w:p>
    <w:p w14:paraId="28CDD650" w14:textId="75137946" w:rsidR="00F6259F" w:rsidRPr="00C31F07" w:rsidRDefault="00F6259F" w:rsidP="007A542E">
      <w:r>
        <w:rPr>
          <w:rFonts w:hint="eastAsia"/>
        </w:rPr>
        <w:t>なお、元のパスワードと同じパスワードを設定することはできません。</w:t>
      </w:r>
    </w:p>
    <w:p w14:paraId="01FD17C4" w14:textId="1438DCA1" w:rsidR="0099481A" w:rsidRDefault="00C31F07" w:rsidP="00431F7A">
      <w:pPr>
        <w:jc w:val="center"/>
      </w:pPr>
      <w:r>
        <w:rPr>
          <w:noProof/>
        </w:rPr>
        <mc:AlternateContent>
          <mc:Choice Requires="wps">
            <w:drawing>
              <wp:anchor distT="0" distB="0" distL="114300" distR="114300" simplePos="0" relativeHeight="251681792" behindDoc="0" locked="0" layoutInCell="1" allowOverlap="1" wp14:anchorId="6474D58B" wp14:editId="08072897">
                <wp:simplePos x="0" y="0"/>
                <wp:positionH relativeFrom="column">
                  <wp:posOffset>2085975</wp:posOffset>
                </wp:positionH>
                <wp:positionV relativeFrom="paragraph">
                  <wp:posOffset>1468755</wp:posOffset>
                </wp:positionV>
                <wp:extent cx="756000" cy="161925"/>
                <wp:effectExtent l="0" t="0" r="25400" b="28575"/>
                <wp:wrapNone/>
                <wp:docPr id="516000318" name="正方形/長方形 1"/>
                <wp:cNvGraphicFramePr/>
                <a:graphic xmlns:a="http://schemas.openxmlformats.org/drawingml/2006/main">
                  <a:graphicData uri="http://schemas.microsoft.com/office/word/2010/wordprocessingShape">
                    <wps:wsp>
                      <wps:cNvSpPr/>
                      <wps:spPr>
                        <a:xfrm>
                          <a:off x="0" y="0"/>
                          <a:ext cx="756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462DAAF" id="正方形/長方形 1" o:spid="_x0000_s1026" style="position:absolute;margin-left:164.25pt;margin-top:115.65pt;width:59.55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" filled="f" strokecolor="#e00" strokeweight="2pt"/>
            </w:pict>
          </mc:Fallback>
        </mc:AlternateContent>
      </w:r>
      <w:r w:rsidR="00431F7A" w:rsidRPr="00431F7A">
        <w:rPr>
          <w:noProof/>
        </w:rPr>
        <w:drawing>
          <wp:inline distT="0" distB="0" distL="0" distR="0" wp14:anchorId="3E1B98F2" wp14:editId="71742943">
            <wp:extent cx="2880000" cy="2684746"/>
            <wp:effectExtent l="19050" t="19050" r="15875" b="20955"/>
            <wp:docPr id="8570619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61993" name=""/>
                    <pic:cNvPicPr/>
                  </pic:nvPicPr>
                  <pic:blipFill>
                    <a:blip r:embed="rId21">
                      <a:extLst>
                        <a:ext uri="{28A0092B-C50C-407E-A947-70E740481C1C}">
                          <a14:useLocalDpi xmlns:a14="http://schemas.microsoft.com/office/drawing/2010/main" val="0"/>
                        </a:ext>
                      </a:extLst>
                    </a:blip>
                    <a:stretch>
                      <a:fillRect/>
                    </a:stretch>
                  </pic:blipFill>
                  <pic:spPr>
                    <a:xfrm>
                      <a:off x="0" y="0"/>
                      <a:ext cx="2880000" cy="2684746"/>
                    </a:xfrm>
                    <a:prstGeom prst="rect">
                      <a:avLst/>
                    </a:prstGeom>
                    <a:ln>
                      <a:solidFill>
                        <a:schemeClr val="bg1">
                          <a:lumMod val="75000"/>
                        </a:schemeClr>
                      </a:solidFill>
                    </a:ln>
                  </pic:spPr>
                </pic:pic>
              </a:graphicData>
            </a:graphic>
          </wp:inline>
        </w:drawing>
      </w:r>
    </w:p>
    <w:p w14:paraId="27FC1E47" w14:textId="189FA491" w:rsidR="00431F7A" w:rsidRDefault="00431F7A" w:rsidP="00431F7A">
      <w:pPr>
        <w:pStyle w:val="a3"/>
      </w:pPr>
      <w:r>
        <w:rPr>
          <w:rFonts w:hint="eastAsia"/>
        </w:rPr>
        <w:t>パスワードの変更</w:t>
      </w:r>
    </w:p>
    <w:p w14:paraId="41FAC537" w14:textId="073DD378" w:rsidR="0067743A" w:rsidRDefault="00AA23D5" w:rsidP="0067743A">
      <w:pPr>
        <w:pStyle w:val="2"/>
        <w:spacing w:after="120"/>
        <w:rPr>
          <w:lang w:eastAsia="ja-JP"/>
        </w:rPr>
      </w:pPr>
      <w:bookmarkStart w:id="12" w:name="_メールアドレスやログインフォルダを変更したい"/>
      <w:bookmarkStart w:id="13" w:name="_メールアドレス、ログインフォルダ等の変更"/>
      <w:bookmarkStart w:id="14" w:name="_Toc242188365"/>
      <w:bookmarkEnd w:id="12"/>
      <w:bookmarkEnd w:id="13"/>
      <w:r>
        <w:rPr>
          <w:rFonts w:hint="eastAsia"/>
          <w:lang w:eastAsia="ja-JP"/>
        </w:rPr>
        <w:lastRenderedPageBreak/>
        <w:t>ユーザー設定</w:t>
      </w:r>
      <w:bookmarkEnd w:id="14"/>
    </w:p>
    <w:p w14:paraId="6753270F" w14:textId="72749EEA" w:rsidR="00F863EB" w:rsidRDefault="00D74AB7" w:rsidP="00486250">
      <w:r w:rsidRPr="00D74AB7">
        <w:t>ログインしているユーザー固有の設定を行うことができます。</w:t>
      </w:r>
    </w:p>
    <w:p w14:paraId="134E05FC" w14:textId="77777777" w:rsidR="00F863EB" w:rsidRPr="00CA75F5" w:rsidRDefault="00F863EB" w:rsidP="00486250"/>
    <w:p w14:paraId="2D480A8B" w14:textId="549EB358" w:rsidR="00486250" w:rsidRDefault="00486250" w:rsidP="00486250">
      <w:r>
        <w:rPr>
          <w:rFonts w:hint="eastAsia"/>
        </w:rPr>
        <w:t>ユーザーのホーム画面右上に表示されているユーザー名か▼アイコンをクリック後、メニューより「ユーザー設定」をクリックします。</w:t>
      </w:r>
    </w:p>
    <w:p w14:paraId="3FC94F23" w14:textId="77777777" w:rsidR="00486250" w:rsidRDefault="00486250" w:rsidP="00486250">
      <w:pPr>
        <w:jc w:val="center"/>
      </w:pPr>
      <w:r>
        <w:rPr>
          <w:noProof/>
        </w:rPr>
        <mc:AlternateContent>
          <mc:Choice Requires="wps">
            <w:drawing>
              <wp:anchor distT="0" distB="0" distL="114300" distR="114300" simplePos="0" relativeHeight="251673600" behindDoc="0" locked="0" layoutInCell="1" allowOverlap="1" wp14:anchorId="75437FB0" wp14:editId="39867DBF">
                <wp:simplePos x="0" y="0"/>
                <wp:positionH relativeFrom="column">
                  <wp:posOffset>5488940</wp:posOffset>
                </wp:positionH>
                <wp:positionV relativeFrom="paragraph">
                  <wp:posOffset>55245</wp:posOffset>
                </wp:positionV>
                <wp:extent cx="503555" cy="161925"/>
                <wp:effectExtent l="0" t="0" r="10795" b="28575"/>
                <wp:wrapNone/>
                <wp:docPr id="1703434276" name="正方形/長方形 1"/>
                <wp:cNvGraphicFramePr/>
                <a:graphic xmlns:a="http://schemas.openxmlformats.org/drawingml/2006/main">
                  <a:graphicData uri="http://schemas.microsoft.com/office/word/2010/wordprocessingShape">
                    <wps:wsp>
                      <wps:cNvSpPr/>
                      <wps:spPr>
                        <a:xfrm>
                          <a:off x="0" y="0"/>
                          <a:ext cx="5035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DAF1E4" id="正方形/長方形 1" o:spid="_x0000_s1026" style="position:absolute;margin-left:432.2pt;margin-top:4.35pt;width:39.6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" filled="f" strokecolor="#e00" strokeweight="2pt"/>
            </w:pict>
          </mc:Fallback>
        </mc:AlternateContent>
      </w:r>
      <w:r>
        <w:rPr>
          <w:noProof/>
        </w:rPr>
        <mc:AlternateContent>
          <mc:Choice Requires="wps">
            <w:drawing>
              <wp:anchor distT="0" distB="0" distL="114300" distR="114300" simplePos="0" relativeHeight="251674624" behindDoc="0" locked="0" layoutInCell="1" allowOverlap="1" wp14:anchorId="7792D722" wp14:editId="57542FE2">
                <wp:simplePos x="0" y="0"/>
                <wp:positionH relativeFrom="column">
                  <wp:posOffset>5153025</wp:posOffset>
                </wp:positionH>
                <wp:positionV relativeFrom="paragraph">
                  <wp:posOffset>626745</wp:posOffset>
                </wp:positionV>
                <wp:extent cx="864000" cy="162000"/>
                <wp:effectExtent l="0" t="0" r="12700" b="28575"/>
                <wp:wrapNone/>
                <wp:docPr id="73886373" name="正方形/長方形 1"/>
                <wp:cNvGraphicFramePr/>
                <a:graphic xmlns:a="http://schemas.openxmlformats.org/drawingml/2006/main">
                  <a:graphicData uri="http://schemas.microsoft.com/office/word/2010/wordprocessingShape">
                    <wps:wsp>
                      <wps:cNvSpPr/>
                      <wps:spPr>
                        <a:xfrm>
                          <a:off x="0" y="0"/>
                          <a:ext cx="864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0B7FE83" id="正方形/長方形 1" o:spid="_x0000_s1026" style="position:absolute;margin-left:405.75pt;margin-top:49.35pt;width:68.0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XCe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HyYpr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" filled="f" strokecolor="#e00" strokeweight="2pt"/>
            </w:pict>
          </mc:Fallback>
        </mc:AlternateContent>
      </w:r>
      <w:r w:rsidRPr="006C0264">
        <w:rPr>
          <w:noProof/>
        </w:rPr>
        <w:drawing>
          <wp:inline distT="0" distB="0" distL="0" distR="0" wp14:anchorId="53BDC6BE" wp14:editId="327E5877">
            <wp:extent cx="5400000" cy="1537035"/>
            <wp:effectExtent l="19050" t="19050" r="10795" b="25400"/>
            <wp:docPr id="12240575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57516" name=""/>
                    <pic:cNvPicPr/>
                  </pic:nvPicPr>
                  <pic:blipFill>
                    <a:blip r:embed="rId20">
                      <a:extLst>
                        <a:ext uri="{28A0092B-C50C-407E-A947-70E740481C1C}">
                          <a14:useLocalDpi xmlns:a14="http://schemas.microsoft.com/office/drawing/2010/main" val="0"/>
                        </a:ext>
                      </a:extLst>
                    </a:blip>
                    <a:stretch>
                      <a:fillRect/>
                    </a:stretch>
                  </pic:blipFill>
                  <pic:spPr>
                    <a:xfrm>
                      <a:off x="0" y="0"/>
                      <a:ext cx="5400000" cy="1537035"/>
                    </a:xfrm>
                    <a:prstGeom prst="rect">
                      <a:avLst/>
                    </a:prstGeom>
                    <a:ln>
                      <a:solidFill>
                        <a:schemeClr val="bg1">
                          <a:lumMod val="75000"/>
                        </a:schemeClr>
                      </a:solidFill>
                    </a:ln>
                  </pic:spPr>
                </pic:pic>
              </a:graphicData>
            </a:graphic>
          </wp:inline>
        </w:drawing>
      </w:r>
    </w:p>
    <w:p w14:paraId="28EDC6FC" w14:textId="77777777" w:rsidR="00486250" w:rsidRDefault="00486250" w:rsidP="00486250">
      <w:pPr>
        <w:pStyle w:val="a3"/>
      </w:pPr>
      <w:r>
        <w:rPr>
          <w:rFonts w:hint="eastAsia"/>
        </w:rPr>
        <w:t>ホーム</w:t>
      </w:r>
    </w:p>
    <w:p w14:paraId="44F78026" w14:textId="77777777" w:rsidR="00486250" w:rsidRDefault="00486250" w:rsidP="00486250"/>
    <w:p w14:paraId="65FBFA09" w14:textId="04B548AC" w:rsidR="00486250" w:rsidRDefault="00486250" w:rsidP="00486250">
      <w:r>
        <w:rPr>
          <w:rFonts w:hint="eastAsia"/>
        </w:rPr>
        <w:t>ダイアログ内にユーザー設定画面が表示されます</w:t>
      </w:r>
      <w:r w:rsidR="00C6406B">
        <w:rPr>
          <w:rFonts w:hint="eastAsia"/>
        </w:rPr>
        <w:t>。</w:t>
      </w:r>
    </w:p>
    <w:p w14:paraId="0EB40902" w14:textId="1D730C35" w:rsidR="00486250" w:rsidRDefault="00EC7AFE" w:rsidP="00486250">
      <w:pPr>
        <w:jc w:val="center"/>
      </w:pPr>
      <w:r w:rsidRPr="00EC7AFE">
        <w:rPr>
          <w:noProof/>
        </w:rPr>
        <w:drawing>
          <wp:inline distT="0" distB="0" distL="0" distR="0" wp14:anchorId="139DC082" wp14:editId="61A7FD82">
            <wp:extent cx="2879355" cy="2143125"/>
            <wp:effectExtent l="19050" t="19050" r="16510" b="9525"/>
            <wp:docPr id="15674243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24387" name=""/>
                    <pic:cNvPicPr/>
                  </pic:nvPicPr>
                  <pic:blipFill rotWithShape="1">
                    <a:blip r:embed="rId22">
                      <a:extLst>
                        <a:ext uri="{28A0092B-C50C-407E-A947-70E740481C1C}">
                          <a14:useLocalDpi xmlns:a14="http://schemas.microsoft.com/office/drawing/2010/main" val="0"/>
                        </a:ext>
                      </a:extLst>
                    </a:blip>
                    <a:srcRect/>
                    <a:stretch>
                      <a:fillRect/>
                    </a:stretch>
                  </pic:blipFill>
                  <pic:spPr bwMode="auto">
                    <a:xfrm>
                      <a:off x="0" y="0"/>
                      <a:ext cx="2880000" cy="2143605"/>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146CCC4" w14:textId="5725CD71" w:rsidR="00EC7AFE" w:rsidRDefault="00EC7AFE" w:rsidP="00486250">
      <w:pPr>
        <w:jc w:val="center"/>
      </w:pPr>
      <w:r w:rsidRPr="00EC7AFE">
        <w:rPr>
          <w:noProof/>
        </w:rPr>
        <w:drawing>
          <wp:inline distT="0" distB="0" distL="0" distR="0" wp14:anchorId="60475957" wp14:editId="764E4709">
            <wp:extent cx="2879355" cy="2255520"/>
            <wp:effectExtent l="19050" t="19050" r="16510" b="11430"/>
            <wp:docPr id="5174634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63422" name=""/>
                    <pic:cNvPicPr/>
                  </pic:nvPicPr>
                  <pic:blipFill rotWithShape="1">
                    <a:blip r:embed="rId23">
                      <a:extLst>
                        <a:ext uri="{28A0092B-C50C-407E-A947-70E740481C1C}">
                          <a14:useLocalDpi xmlns:a14="http://schemas.microsoft.com/office/drawing/2010/main" val="0"/>
                        </a:ext>
                      </a:extLst>
                    </a:blip>
                    <a:srcRect/>
                    <a:stretch>
                      <a:fillRect/>
                    </a:stretch>
                  </pic:blipFill>
                  <pic:spPr bwMode="auto">
                    <a:xfrm>
                      <a:off x="0" y="0"/>
                      <a:ext cx="2880000" cy="2256025"/>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BCA4E1F" w14:textId="77777777" w:rsidR="00486250" w:rsidRDefault="00486250" w:rsidP="00486250">
      <w:pPr>
        <w:pStyle w:val="a3"/>
      </w:pPr>
      <w:r>
        <w:rPr>
          <w:rFonts w:hint="eastAsia"/>
        </w:rPr>
        <w:t>ユーザー設定</w:t>
      </w:r>
    </w:p>
    <w:p w14:paraId="25896924" w14:textId="77777777" w:rsidR="00F43FB9" w:rsidRDefault="00F43FB9" w:rsidP="007A542E"/>
    <w:p w14:paraId="56077E98" w14:textId="77777777" w:rsidR="00A363D4" w:rsidRDefault="00A363D4">
      <w:pPr>
        <w:wordWrap/>
      </w:pPr>
      <w:r>
        <w:br w:type="page"/>
      </w:r>
    </w:p>
    <w:p w14:paraId="1E075A07" w14:textId="0F79FDBA" w:rsidR="00BF7C6E" w:rsidRDefault="00BF7C6E" w:rsidP="00BF7C6E">
      <w:r>
        <w:rPr>
          <w:rFonts w:hint="eastAsia"/>
        </w:rPr>
        <w:lastRenderedPageBreak/>
        <w:t>各設定項目については以下の通りです。</w:t>
      </w:r>
    </w:p>
    <w:tbl>
      <w:tblPr>
        <w:tblStyle w:val="af1"/>
        <w:tblW w:w="10490" w:type="dxa"/>
        <w:tblInd w:w="-5" w:type="dxa"/>
        <w:tblLook w:val="04A0" w:firstRow="1" w:lastRow="0" w:firstColumn="1" w:lastColumn="0" w:noHBand="0" w:noVBand="1"/>
      </w:tblPr>
      <w:tblGrid>
        <w:gridCol w:w="2835"/>
        <w:gridCol w:w="7655"/>
      </w:tblGrid>
      <w:tr w:rsidR="00BF7C6E" w14:paraId="4A572C77" w14:textId="77777777" w:rsidTr="009769FB">
        <w:trPr>
          <w:tblHeader/>
        </w:trPr>
        <w:tc>
          <w:tcPr>
            <w:tcW w:w="2835" w:type="dxa"/>
            <w:shd w:val="clear" w:color="auto" w:fill="DAEEF3" w:themeFill="accent5" w:themeFillTint="33"/>
          </w:tcPr>
          <w:p w14:paraId="1B1584C1" w14:textId="77777777" w:rsidR="00BF7C6E" w:rsidRDefault="00BF7C6E" w:rsidP="009769FB">
            <w:r>
              <w:rPr>
                <w:rFonts w:hint="eastAsia"/>
              </w:rPr>
              <w:t>項目名</w:t>
            </w:r>
          </w:p>
        </w:tc>
        <w:tc>
          <w:tcPr>
            <w:tcW w:w="7655" w:type="dxa"/>
            <w:shd w:val="clear" w:color="auto" w:fill="DAEEF3" w:themeFill="accent5" w:themeFillTint="33"/>
          </w:tcPr>
          <w:p w14:paraId="23929B29" w14:textId="77777777" w:rsidR="00BF7C6E" w:rsidRDefault="00BF7C6E" w:rsidP="009769FB">
            <w:r>
              <w:rPr>
                <w:rFonts w:hint="eastAsia"/>
              </w:rPr>
              <w:t>説明</w:t>
            </w:r>
          </w:p>
        </w:tc>
      </w:tr>
      <w:tr w:rsidR="00BF7C6E" w14:paraId="2835863F" w14:textId="77777777" w:rsidTr="009769FB">
        <w:tc>
          <w:tcPr>
            <w:tcW w:w="2835" w:type="dxa"/>
          </w:tcPr>
          <w:p w14:paraId="0D51B065" w14:textId="77777777" w:rsidR="00BF7C6E" w:rsidRDefault="00BF7C6E" w:rsidP="009769FB">
            <w:r>
              <w:rPr>
                <w:rFonts w:hint="eastAsia"/>
              </w:rPr>
              <w:t>ログインフォルダ</w:t>
            </w:r>
          </w:p>
        </w:tc>
        <w:tc>
          <w:tcPr>
            <w:tcW w:w="7655" w:type="dxa"/>
          </w:tcPr>
          <w:p w14:paraId="35B4B653" w14:textId="77777777" w:rsidR="00930D48" w:rsidRDefault="00872E5B" w:rsidP="00637871">
            <w:r>
              <w:rPr>
                <w:rFonts w:hint="eastAsia"/>
              </w:rPr>
              <w:t>Proselfに</w:t>
            </w:r>
            <w:r w:rsidR="006A7160" w:rsidRPr="006A7160">
              <w:t>ログイン後</w:t>
            </w:r>
            <w:r w:rsidR="00637871">
              <w:rPr>
                <w:rFonts w:hint="eastAsia"/>
              </w:rPr>
              <w:t>、</w:t>
            </w:r>
            <w:r w:rsidR="006A7160" w:rsidRPr="006A7160">
              <w:t>ファイル一覧を表示する際の初期フォルダを設定します</w:t>
            </w:r>
            <w:r>
              <w:rPr>
                <w:rFonts w:hint="eastAsia"/>
              </w:rPr>
              <w:t>。</w:t>
            </w:r>
          </w:p>
          <w:p w14:paraId="0C1CF2AB" w14:textId="77777777" w:rsidR="0094328C" w:rsidRDefault="0010446F" w:rsidP="006A4A2B">
            <w:r w:rsidRPr="0010446F">
              <w:t>ファイル一覧</w:t>
            </w:r>
            <w:r>
              <w:rPr>
                <w:rFonts w:hint="eastAsia"/>
              </w:rPr>
              <w:t>より</w:t>
            </w:r>
            <w:r w:rsidRPr="0010446F">
              <w:t>目的のフォルダを表示している状態で「現在フォルダ取得」をクリックすると</w:t>
            </w:r>
            <w:r w:rsidR="00B84D46">
              <w:rPr>
                <w:rFonts w:hint="eastAsia"/>
              </w:rPr>
              <w:t>、</w:t>
            </w:r>
            <w:r w:rsidRPr="0010446F">
              <w:t>その場所が自動で入力され</w:t>
            </w:r>
            <w:r>
              <w:rPr>
                <w:rFonts w:hint="eastAsia"/>
              </w:rPr>
              <w:t>ます。</w:t>
            </w:r>
          </w:p>
          <w:p w14:paraId="11E8BA08" w14:textId="18E27B74" w:rsidR="00725EBC" w:rsidRPr="00725EBC" w:rsidRDefault="00725EBC" w:rsidP="00725EBC">
            <w:pPr>
              <w:pStyle w:val="af5"/>
              <w:numPr>
                <w:ilvl w:val="0"/>
                <w:numId w:val="4"/>
              </w:numPr>
              <w:ind w:leftChars="0"/>
            </w:pPr>
            <w:r w:rsidRPr="0094328C">
              <w:t>初期値</w:t>
            </w:r>
            <w:r>
              <w:rPr>
                <w:rFonts w:hint="eastAsia"/>
              </w:rPr>
              <w:t>で</w:t>
            </w:r>
            <w:r w:rsidRPr="0094328C">
              <w:t>「/</w:t>
            </w:r>
            <w:r w:rsidRPr="00072D03">
              <w:t>テナント(法人)ID</w:t>
            </w:r>
            <w:r w:rsidRPr="0094328C">
              <w:t>」</w:t>
            </w:r>
            <w:r>
              <w:rPr>
                <w:rFonts w:hint="eastAsia"/>
              </w:rPr>
              <w:t>が設定されております。</w:t>
            </w:r>
          </w:p>
        </w:tc>
      </w:tr>
      <w:tr w:rsidR="00BF7C6E" w14:paraId="2EE6A7F9" w14:textId="77777777" w:rsidTr="009769FB">
        <w:tc>
          <w:tcPr>
            <w:tcW w:w="2835" w:type="dxa"/>
          </w:tcPr>
          <w:p w14:paraId="286BE15A" w14:textId="47915985" w:rsidR="00BF7C6E" w:rsidRDefault="00BF7C6E" w:rsidP="009769FB">
            <w:r>
              <w:rPr>
                <w:rFonts w:hint="eastAsia"/>
              </w:rPr>
              <w:t>メールアドレス</w:t>
            </w:r>
            <w:r w:rsidR="005C77B5">
              <w:rPr>
                <w:rFonts w:hint="eastAsia"/>
              </w:rPr>
              <w:t>(※1)</w:t>
            </w:r>
            <w:r w:rsidR="00AF3986">
              <w:rPr>
                <w:rFonts w:hint="eastAsia"/>
              </w:rPr>
              <w:t>(※2)</w:t>
            </w:r>
            <w:r w:rsidR="009C1AC0">
              <w:rPr>
                <w:rFonts w:hint="eastAsia"/>
              </w:rPr>
              <w:t>(※4)</w:t>
            </w:r>
          </w:p>
        </w:tc>
        <w:tc>
          <w:tcPr>
            <w:tcW w:w="7655" w:type="dxa"/>
          </w:tcPr>
          <w:p w14:paraId="18311B07" w14:textId="17CDDE7E" w:rsidR="00BF7C6E" w:rsidRPr="00686578" w:rsidRDefault="00D4091C" w:rsidP="00AF3986">
            <w:r w:rsidRPr="00D4091C">
              <w:t>通知メールの</w:t>
            </w:r>
            <w:r w:rsidR="00D51991" w:rsidRPr="00D51991">
              <w:t>送信先</w:t>
            </w:r>
            <w:r w:rsidRPr="00D4091C">
              <w:t>やメール送信、ファイル送信、ファイル受信機能利用時の送信元(From)に使用するメールアドレスを設定します。</w:t>
            </w:r>
          </w:p>
        </w:tc>
      </w:tr>
      <w:tr w:rsidR="00BF7C6E" w14:paraId="4141107B" w14:textId="77777777" w:rsidTr="009769FB">
        <w:tc>
          <w:tcPr>
            <w:tcW w:w="2835" w:type="dxa"/>
          </w:tcPr>
          <w:p w14:paraId="61C6B96C" w14:textId="2B20DFEC" w:rsidR="00BF7C6E" w:rsidRDefault="00BF7C6E" w:rsidP="009769FB">
            <w:r>
              <w:rPr>
                <w:rFonts w:hint="eastAsia"/>
              </w:rPr>
              <w:t>2段階認証を使用する</w:t>
            </w:r>
            <w:r w:rsidR="00F92173">
              <w:rPr>
                <w:rFonts w:hint="eastAsia"/>
              </w:rPr>
              <w:t>(※</w:t>
            </w:r>
            <w:r w:rsidR="00AF3986">
              <w:rPr>
                <w:rFonts w:hint="eastAsia"/>
              </w:rPr>
              <w:t>3</w:t>
            </w:r>
            <w:r w:rsidR="00F92173">
              <w:rPr>
                <w:rFonts w:hint="eastAsia"/>
              </w:rPr>
              <w:t>)</w:t>
            </w:r>
          </w:p>
        </w:tc>
        <w:tc>
          <w:tcPr>
            <w:tcW w:w="7655" w:type="dxa"/>
          </w:tcPr>
          <w:p w14:paraId="28723AA8" w14:textId="33782D53" w:rsidR="00827497" w:rsidRDefault="00827497" w:rsidP="007F301C">
            <w:r w:rsidRPr="00827497">
              <w:t>onにすると「</w:t>
            </w:r>
            <w:hyperlink w:anchor="_2段階認証を利用したログイン" w:history="1">
              <w:r w:rsidRPr="00827497">
                <w:rPr>
                  <w:rStyle w:val="af0"/>
                </w:rPr>
                <w:t>1.2.2段階認証を利用したログイン</w:t>
              </w:r>
            </w:hyperlink>
            <w:r w:rsidRPr="00827497">
              <w:t>」が必要に</w:t>
            </w:r>
            <w:r>
              <w:rPr>
                <w:rFonts w:hint="eastAsia"/>
              </w:rPr>
              <w:t>なります。</w:t>
            </w:r>
          </w:p>
        </w:tc>
      </w:tr>
      <w:tr w:rsidR="00BF7C6E" w14:paraId="247FFC4D" w14:textId="77777777" w:rsidTr="009769FB">
        <w:tc>
          <w:tcPr>
            <w:tcW w:w="2835" w:type="dxa"/>
          </w:tcPr>
          <w:p w14:paraId="7822032A" w14:textId="1B66483F" w:rsidR="00BF7C6E" w:rsidRDefault="00BF7C6E" w:rsidP="009769FB">
            <w:r w:rsidRPr="00FF2467">
              <w:t>2段階認証用メールアドレス</w:t>
            </w:r>
            <w:r w:rsidR="00DC03E2">
              <w:rPr>
                <w:rFonts w:hint="eastAsia"/>
              </w:rPr>
              <w:t>(※</w:t>
            </w:r>
            <w:r w:rsidR="00453B6E">
              <w:rPr>
                <w:rFonts w:hint="eastAsia"/>
              </w:rPr>
              <w:t>3</w:t>
            </w:r>
            <w:r w:rsidR="00DC03E2">
              <w:rPr>
                <w:rFonts w:hint="eastAsia"/>
              </w:rPr>
              <w:t>)</w:t>
            </w:r>
            <w:r w:rsidR="009C1AC0">
              <w:rPr>
                <w:rFonts w:hint="eastAsia"/>
              </w:rPr>
              <w:t>(※4)</w:t>
            </w:r>
          </w:p>
        </w:tc>
        <w:tc>
          <w:tcPr>
            <w:tcW w:w="7655" w:type="dxa"/>
          </w:tcPr>
          <w:p w14:paraId="7A4AD951" w14:textId="63668947" w:rsidR="00BF7C6E" w:rsidRPr="00755C2F" w:rsidRDefault="00DA4615" w:rsidP="00295DE0">
            <w:r w:rsidRPr="00DA4615">
              <w:t>「</w:t>
            </w:r>
            <w:hyperlink w:anchor="_2段階認証を利用したログイン" w:history="1">
              <w:r w:rsidRPr="00DA4615">
                <w:rPr>
                  <w:rStyle w:val="af0"/>
                </w:rPr>
                <w:t>1.2.2段階認証を利用したログイン</w:t>
              </w:r>
            </w:hyperlink>
            <w:r w:rsidRPr="00DA4615">
              <w:t>」でワンタイムパスワードを受け取るメールアドレスを設定します。</w:t>
            </w:r>
            <w:r w:rsidR="00295DE0" w:rsidRPr="00295DE0">
              <w:t>未設定(空白</w:t>
            </w:r>
            <w:r w:rsidR="00E623B9">
              <w:rPr>
                <w:rFonts w:hint="eastAsia"/>
              </w:rPr>
              <w:t>)</w:t>
            </w:r>
            <w:r w:rsidR="00295DE0" w:rsidRPr="00295DE0">
              <w:t>の場合は</w:t>
            </w:r>
            <w:r w:rsidR="00BF7C6E" w:rsidRPr="004E577D">
              <w:rPr>
                <w:rFonts w:hint="eastAsia"/>
              </w:rPr>
              <w:t>、</w:t>
            </w:r>
            <w:r w:rsidR="00BF7C6E">
              <w:rPr>
                <w:rFonts w:hint="eastAsia"/>
              </w:rPr>
              <w:t>「</w:t>
            </w:r>
            <w:r w:rsidR="00BF7C6E" w:rsidRPr="004E577D">
              <w:rPr>
                <w:rFonts w:hint="eastAsia"/>
              </w:rPr>
              <w:t>メールアドレス</w:t>
            </w:r>
            <w:r w:rsidR="00BF7C6E">
              <w:rPr>
                <w:rFonts w:hint="eastAsia"/>
              </w:rPr>
              <w:t>」</w:t>
            </w:r>
            <w:r w:rsidR="00BF7C6E" w:rsidRPr="004E577D">
              <w:rPr>
                <w:rFonts w:hint="eastAsia"/>
              </w:rPr>
              <w:t>に</w:t>
            </w:r>
            <w:r w:rsidR="00BF7C6E">
              <w:rPr>
                <w:rFonts w:hint="eastAsia"/>
              </w:rPr>
              <w:t>設定したメールアドレスに</w:t>
            </w:r>
            <w:r w:rsidR="00BF7C6E" w:rsidRPr="004E577D">
              <w:rPr>
                <w:rFonts w:hint="eastAsia"/>
              </w:rPr>
              <w:t>ワンタイムパスワードメールが送付されます。</w:t>
            </w:r>
          </w:p>
        </w:tc>
      </w:tr>
      <w:tr w:rsidR="00BF7C6E" w14:paraId="213938AF" w14:textId="77777777" w:rsidTr="009769FB">
        <w:tc>
          <w:tcPr>
            <w:tcW w:w="2835" w:type="dxa"/>
          </w:tcPr>
          <w:p w14:paraId="5CFEE3D2" w14:textId="252A5E9D" w:rsidR="00BF7C6E" w:rsidRPr="008E6EED" w:rsidRDefault="00BF7C6E" w:rsidP="009769FB">
            <w:r>
              <w:rPr>
                <w:rFonts w:hint="eastAsia"/>
              </w:rPr>
              <w:t>表示言語</w:t>
            </w:r>
          </w:p>
        </w:tc>
        <w:tc>
          <w:tcPr>
            <w:tcW w:w="7655" w:type="dxa"/>
          </w:tcPr>
          <w:p w14:paraId="3976E4ED" w14:textId="77777777" w:rsidR="00BF7C6E" w:rsidRDefault="00BF7C6E" w:rsidP="009769FB">
            <w:r>
              <w:rPr>
                <w:rFonts w:hint="eastAsia"/>
              </w:rPr>
              <w:t>Proselfにログイン後の各ページの表示言語を変更できます。「ブラウザ設定」「日本語」「英語」「中国語」より選択可能です。</w:t>
            </w:r>
          </w:p>
        </w:tc>
      </w:tr>
      <w:tr w:rsidR="00BF7C6E" w14:paraId="4DA95AD8" w14:textId="77777777" w:rsidTr="009769FB">
        <w:tc>
          <w:tcPr>
            <w:tcW w:w="2835" w:type="dxa"/>
          </w:tcPr>
          <w:p w14:paraId="2B404A39" w14:textId="77777777" w:rsidR="00BF7C6E" w:rsidRDefault="00BF7C6E" w:rsidP="009769FB">
            <w:r>
              <w:rPr>
                <w:rFonts w:hint="eastAsia"/>
              </w:rPr>
              <w:t>通知メールの言語</w:t>
            </w:r>
          </w:p>
        </w:tc>
        <w:tc>
          <w:tcPr>
            <w:tcW w:w="7655" w:type="dxa"/>
          </w:tcPr>
          <w:p w14:paraId="3CF2E78A" w14:textId="683AD1E6" w:rsidR="00BF7C6E" w:rsidRDefault="00BF7C6E" w:rsidP="0092738E">
            <w:r w:rsidRPr="00D21C75">
              <w:rPr>
                <w:rFonts w:hint="eastAsia"/>
              </w:rPr>
              <w:t>自分のメールアドレスに対して送信される通知メールの言語を設定します。</w:t>
            </w:r>
            <w:r>
              <w:rPr>
                <w:rFonts w:hint="eastAsia"/>
              </w:rPr>
              <w:t>「</w:t>
            </w:r>
            <w:r w:rsidRPr="00D21C75">
              <w:rPr>
                <w:rFonts w:hint="eastAsia"/>
              </w:rPr>
              <w:t>日本語</w:t>
            </w:r>
            <w:r>
              <w:rPr>
                <w:rFonts w:hint="eastAsia"/>
              </w:rPr>
              <w:t>」「</w:t>
            </w:r>
            <w:r w:rsidRPr="00D21C75">
              <w:rPr>
                <w:rFonts w:hint="eastAsia"/>
              </w:rPr>
              <w:t>英語</w:t>
            </w:r>
            <w:r>
              <w:rPr>
                <w:rFonts w:hint="eastAsia"/>
              </w:rPr>
              <w:t>」「</w:t>
            </w:r>
            <w:r w:rsidRPr="00D21C75">
              <w:rPr>
                <w:rFonts w:hint="eastAsia"/>
              </w:rPr>
              <w:t>中国語</w:t>
            </w:r>
            <w:r>
              <w:rPr>
                <w:rFonts w:hint="eastAsia"/>
              </w:rPr>
              <w:t>」より選択可能です。</w:t>
            </w:r>
          </w:p>
        </w:tc>
      </w:tr>
      <w:tr w:rsidR="00BF7C6E" w14:paraId="058D2140" w14:textId="77777777" w:rsidTr="009769FB">
        <w:tc>
          <w:tcPr>
            <w:tcW w:w="2835" w:type="dxa"/>
          </w:tcPr>
          <w:p w14:paraId="750EF5C5" w14:textId="77777777" w:rsidR="00BF7C6E" w:rsidRDefault="00BF7C6E" w:rsidP="009769FB">
            <w:r>
              <w:rPr>
                <w:rFonts w:hint="eastAsia"/>
              </w:rPr>
              <w:t>タイムゾーン</w:t>
            </w:r>
          </w:p>
        </w:tc>
        <w:tc>
          <w:tcPr>
            <w:tcW w:w="7655" w:type="dxa"/>
          </w:tcPr>
          <w:p w14:paraId="59F77695" w14:textId="77777777" w:rsidR="00BF7C6E" w:rsidRDefault="00BF7C6E" w:rsidP="009769FB">
            <w:r w:rsidRPr="007B7A80">
              <w:rPr>
                <w:rFonts w:hint="eastAsia"/>
              </w:rPr>
              <w:t>ユーザーのタイムゾーンを設定します。ファイルの</w:t>
            </w:r>
            <w:r>
              <w:rPr>
                <w:rFonts w:hint="eastAsia"/>
              </w:rPr>
              <w:t>「作成日時」、「</w:t>
            </w:r>
            <w:r w:rsidRPr="007B7A80">
              <w:rPr>
                <w:rFonts w:hint="eastAsia"/>
              </w:rPr>
              <w:t>更新日時</w:t>
            </w:r>
            <w:r>
              <w:rPr>
                <w:rFonts w:hint="eastAsia"/>
              </w:rPr>
              <w:t>」、「アップロード日時」等</w:t>
            </w:r>
            <w:r w:rsidRPr="007B7A80">
              <w:rPr>
                <w:rFonts w:hint="eastAsia"/>
              </w:rPr>
              <w:t>は</w:t>
            </w:r>
            <w:r>
              <w:rPr>
                <w:rFonts w:hint="eastAsia"/>
              </w:rPr>
              <w:t>ユーザーが</w:t>
            </w:r>
            <w:r w:rsidRPr="007B7A80">
              <w:rPr>
                <w:rFonts w:hint="eastAsia"/>
              </w:rPr>
              <w:t>設定</w:t>
            </w:r>
            <w:r>
              <w:rPr>
                <w:rFonts w:hint="eastAsia"/>
              </w:rPr>
              <w:t>した</w:t>
            </w:r>
            <w:r w:rsidRPr="007B7A80">
              <w:rPr>
                <w:rFonts w:hint="eastAsia"/>
              </w:rPr>
              <w:t>タイムゾーンで表示</w:t>
            </w:r>
            <w:r>
              <w:rPr>
                <w:rFonts w:hint="eastAsia"/>
              </w:rPr>
              <w:t>されます</w:t>
            </w:r>
            <w:r w:rsidRPr="007B7A80">
              <w:rPr>
                <w:rFonts w:hint="eastAsia"/>
              </w:rPr>
              <w:t>。</w:t>
            </w:r>
          </w:p>
        </w:tc>
      </w:tr>
      <w:tr w:rsidR="00BF7C6E" w14:paraId="49593108" w14:textId="77777777" w:rsidTr="009769FB">
        <w:tc>
          <w:tcPr>
            <w:tcW w:w="2835" w:type="dxa"/>
          </w:tcPr>
          <w:p w14:paraId="1241560A" w14:textId="77777777" w:rsidR="00BF7C6E" w:rsidRDefault="00BF7C6E" w:rsidP="009769FB">
            <w:r>
              <w:rPr>
                <w:rFonts w:hint="eastAsia"/>
              </w:rPr>
              <w:t>日付の形式</w:t>
            </w:r>
          </w:p>
        </w:tc>
        <w:tc>
          <w:tcPr>
            <w:tcW w:w="7655" w:type="dxa"/>
          </w:tcPr>
          <w:p w14:paraId="6F8E838A" w14:textId="77777777" w:rsidR="00BF7C6E" w:rsidRDefault="00BF7C6E" w:rsidP="009769FB">
            <w:r>
              <w:rPr>
                <w:rFonts w:hint="eastAsia"/>
              </w:rPr>
              <w:t>日付の形式を設定します。「自動判別」「</w:t>
            </w:r>
            <w:r>
              <w:t>yyyy/MM/DD</w:t>
            </w:r>
            <w:r>
              <w:rPr>
                <w:rFonts w:hint="eastAsia"/>
              </w:rPr>
              <w:t>」「MM/DD/yyyy」「DD/MM/yyyy」より選択可能です。</w:t>
            </w:r>
          </w:p>
        </w:tc>
      </w:tr>
      <w:tr w:rsidR="00BF7C6E" w14:paraId="332FDF7B" w14:textId="77777777" w:rsidTr="009769FB">
        <w:tc>
          <w:tcPr>
            <w:tcW w:w="2835" w:type="dxa"/>
          </w:tcPr>
          <w:p w14:paraId="7DBAC8F5" w14:textId="07673A6B" w:rsidR="00BF7C6E" w:rsidRDefault="00BF7C6E" w:rsidP="009769FB">
            <w:r w:rsidRPr="00FF2467">
              <w:rPr>
                <w:rFonts w:hint="eastAsia"/>
              </w:rPr>
              <w:t>ファイルのアップロード日時を表示する</w:t>
            </w:r>
          </w:p>
        </w:tc>
        <w:tc>
          <w:tcPr>
            <w:tcW w:w="7655" w:type="dxa"/>
          </w:tcPr>
          <w:p w14:paraId="01BC6308" w14:textId="77777777" w:rsidR="00BF7C6E" w:rsidRDefault="00BF7C6E" w:rsidP="009769FB">
            <w:r>
              <w:rPr>
                <w:rFonts w:hint="eastAsia"/>
              </w:rPr>
              <w:t>onにした場合、ファイル一覧に「アップロード日時」列が表示され、ファイルのアップロード日時を確認できるようになります。</w:t>
            </w:r>
          </w:p>
        </w:tc>
      </w:tr>
      <w:tr w:rsidR="007F301C" w14:paraId="5ACFF5F9" w14:textId="77777777" w:rsidTr="009769FB">
        <w:tc>
          <w:tcPr>
            <w:tcW w:w="2835" w:type="dxa"/>
          </w:tcPr>
          <w:p w14:paraId="506B4F78" w14:textId="4B434F60" w:rsidR="007F301C" w:rsidRPr="00FF2467" w:rsidRDefault="007F301C" w:rsidP="009769FB">
            <w:r w:rsidRPr="00FF2467">
              <w:rPr>
                <w:rFonts w:hint="eastAsia"/>
              </w:rPr>
              <w:t>ファイルの</w:t>
            </w:r>
            <w:r>
              <w:rPr>
                <w:rFonts w:hint="eastAsia"/>
              </w:rPr>
              <w:t>更新</w:t>
            </w:r>
            <w:r w:rsidRPr="00FF2467">
              <w:rPr>
                <w:rFonts w:hint="eastAsia"/>
              </w:rPr>
              <w:t>日時を表示する</w:t>
            </w:r>
          </w:p>
        </w:tc>
        <w:tc>
          <w:tcPr>
            <w:tcW w:w="7655" w:type="dxa"/>
          </w:tcPr>
          <w:p w14:paraId="3FD49E76" w14:textId="7B5E942A" w:rsidR="007F301C" w:rsidRDefault="007F301C" w:rsidP="009769FB">
            <w:r>
              <w:rPr>
                <w:rFonts w:hint="eastAsia"/>
              </w:rPr>
              <w:t>onにした場合、ファイル一覧に「更新</w:t>
            </w:r>
            <w:r w:rsidRPr="00FF2467">
              <w:rPr>
                <w:rFonts w:hint="eastAsia"/>
              </w:rPr>
              <w:t>日時</w:t>
            </w:r>
            <w:r>
              <w:rPr>
                <w:rFonts w:hint="eastAsia"/>
              </w:rPr>
              <w:t>」列が表示され、ファイルの更新日時を確認できるようになります。</w:t>
            </w:r>
          </w:p>
        </w:tc>
      </w:tr>
      <w:tr w:rsidR="00BF7C6E" w14:paraId="2AA25C7E" w14:textId="77777777" w:rsidTr="009769FB">
        <w:tc>
          <w:tcPr>
            <w:tcW w:w="2835" w:type="dxa"/>
          </w:tcPr>
          <w:p w14:paraId="4E9D46A7" w14:textId="77548535" w:rsidR="00BF7C6E" w:rsidRDefault="00BF7C6E" w:rsidP="009769FB">
            <w:r w:rsidRPr="00FF2467">
              <w:rPr>
                <w:rFonts w:hint="eastAsia"/>
              </w:rPr>
              <w:t>ファイルのコメントを表示する</w:t>
            </w:r>
          </w:p>
        </w:tc>
        <w:tc>
          <w:tcPr>
            <w:tcW w:w="7655" w:type="dxa"/>
          </w:tcPr>
          <w:p w14:paraId="02AC64C4" w14:textId="74C8469B" w:rsidR="00BF7C6E" w:rsidRDefault="00BF7C6E" w:rsidP="009769FB">
            <w:r>
              <w:rPr>
                <w:rFonts w:hint="eastAsia"/>
              </w:rPr>
              <w:t>onにした場合、ファイル一覧に「コメント」列が表示され、「</w:t>
            </w:r>
            <w:hyperlink w:anchor="_ファイル/フォルダに保存期間を設定したい" w:history="1">
              <w:r w:rsidRPr="000965D9">
                <w:rPr>
                  <w:rStyle w:val="af0"/>
                </w:rPr>
                <w:t>5.</w:t>
              </w:r>
              <w:r w:rsidR="000965D9" w:rsidRPr="000965D9">
                <w:rPr>
                  <w:rStyle w:val="af0"/>
                </w:rPr>
                <w:t>12</w:t>
              </w:r>
              <w:r w:rsidRPr="000965D9">
                <w:rPr>
                  <w:rStyle w:val="af0"/>
                </w:rPr>
                <w:t>.コメント</w:t>
              </w:r>
              <w:r w:rsidR="00797620" w:rsidRPr="000965D9">
                <w:rPr>
                  <w:rStyle w:val="af0"/>
                </w:rPr>
                <w:t>の</w:t>
              </w:r>
              <w:r w:rsidR="00677965" w:rsidRPr="000965D9">
                <w:rPr>
                  <w:rStyle w:val="af0"/>
                </w:rPr>
                <w:t>設定</w:t>
              </w:r>
            </w:hyperlink>
            <w:r>
              <w:rPr>
                <w:rFonts w:hint="eastAsia"/>
              </w:rPr>
              <w:t>」で設定したコメントを確認できるようになります。</w:t>
            </w:r>
          </w:p>
        </w:tc>
      </w:tr>
    </w:tbl>
    <w:p w14:paraId="5C0F3864" w14:textId="77777777" w:rsidR="002D70C3" w:rsidRDefault="002D70C3" w:rsidP="002D70C3">
      <w:r>
        <w:rPr>
          <w:rFonts w:hint="eastAsia"/>
        </w:rPr>
        <w:t>※</w:t>
      </w:r>
      <w:r>
        <w:t>1　管理者により設定されている場合があります。</w:t>
      </w:r>
    </w:p>
    <w:p w14:paraId="42BA39C6" w14:textId="5A31BB3F" w:rsidR="00AF3986" w:rsidRDefault="00AF3986" w:rsidP="002D70C3">
      <w:r>
        <w:rPr>
          <w:rFonts w:hint="eastAsia"/>
        </w:rPr>
        <w:t xml:space="preserve">※2　</w:t>
      </w:r>
      <w:r w:rsidRPr="00AF3986">
        <w:t>未設定の場合はメール送信、ファイル送信、ファイル受信機能が利用できません。</w:t>
      </w:r>
    </w:p>
    <w:p w14:paraId="4EF33057" w14:textId="5CAF76C6" w:rsidR="002D70C3" w:rsidRDefault="002D70C3" w:rsidP="002D70C3">
      <w:r>
        <w:rPr>
          <w:rFonts w:hint="eastAsia"/>
        </w:rPr>
        <w:t>※</w:t>
      </w:r>
      <w:r w:rsidR="00AF3986">
        <w:rPr>
          <w:rFonts w:hint="eastAsia"/>
        </w:rPr>
        <w:t>3</w:t>
      </w:r>
      <w:r>
        <w:t xml:space="preserve">　</w:t>
      </w:r>
      <w:r w:rsidR="00076BA0" w:rsidRPr="00076BA0">
        <w:t>管理者の設定によって</w:t>
      </w:r>
      <w:r w:rsidR="001D31C2">
        <w:rPr>
          <w:rFonts w:hint="eastAsia"/>
        </w:rPr>
        <w:t>は</w:t>
      </w:r>
      <w:r w:rsidR="00076BA0" w:rsidRPr="00076BA0">
        <w:t>表示されない場合が</w:t>
      </w:r>
      <w:r w:rsidR="00076BA0">
        <w:rPr>
          <w:rFonts w:hint="eastAsia"/>
        </w:rPr>
        <w:t>あります</w:t>
      </w:r>
      <w:r>
        <w:t>。</w:t>
      </w:r>
    </w:p>
    <w:p w14:paraId="7A355947" w14:textId="02FBAA0A" w:rsidR="009C1AC0" w:rsidRDefault="009C1AC0" w:rsidP="002D70C3">
      <w:r>
        <w:rPr>
          <w:rFonts w:hint="eastAsia"/>
        </w:rPr>
        <w:t xml:space="preserve">※4　</w:t>
      </w:r>
      <w:r w:rsidRPr="009C1AC0">
        <w:t>両方設定している場合</w:t>
      </w:r>
      <w:r>
        <w:rPr>
          <w:rFonts w:hint="eastAsia"/>
        </w:rPr>
        <w:t>は</w:t>
      </w:r>
      <w:r w:rsidRPr="009C1AC0">
        <w:t>「</w:t>
      </w:r>
      <w:hyperlink w:anchor="_2段階認証を利用したログイン" w:history="1">
        <w:r w:rsidRPr="009C1AC0">
          <w:rPr>
            <w:rStyle w:val="af0"/>
          </w:rPr>
          <w:t>1.2.2段階認証を利用したログイン</w:t>
        </w:r>
      </w:hyperlink>
      <w:r w:rsidRPr="009C1AC0">
        <w:t>」で2段階認証用メールアドレスに対し「2段階認証パスワード通知メール」が送信され</w:t>
      </w:r>
      <w:r>
        <w:rPr>
          <w:rFonts w:hint="eastAsia"/>
        </w:rPr>
        <w:t>ます。一方</w:t>
      </w:r>
      <w:r w:rsidR="00F43577">
        <w:rPr>
          <w:rFonts w:hint="eastAsia"/>
        </w:rPr>
        <w:t>で</w:t>
      </w:r>
      <w:r>
        <w:rPr>
          <w:rFonts w:hint="eastAsia"/>
        </w:rPr>
        <w:t>、</w:t>
      </w:r>
      <w:r w:rsidRPr="009C1AC0">
        <w:t>両方未設定の場合は「2段階認証パスワード通知メール」を受け取ることができずProselfにログインできなくなるので</w:t>
      </w:r>
      <w:r>
        <w:rPr>
          <w:rFonts w:hint="eastAsia"/>
        </w:rPr>
        <w:t>ご</w:t>
      </w:r>
      <w:r w:rsidRPr="009C1AC0">
        <w:t>注意</w:t>
      </w:r>
      <w:r>
        <w:rPr>
          <w:rFonts w:hint="eastAsia"/>
        </w:rPr>
        <w:t>ください。</w:t>
      </w:r>
    </w:p>
    <w:p w14:paraId="5B1A95E1" w14:textId="77777777" w:rsidR="002D70C3" w:rsidRDefault="002D70C3" w:rsidP="00BF7C6E"/>
    <w:p w14:paraId="17E309B9" w14:textId="2F0E853F" w:rsidR="00BF7C6E" w:rsidRDefault="00BF7C6E" w:rsidP="00BF7C6E">
      <w:r>
        <w:rPr>
          <w:rFonts w:hint="eastAsia"/>
        </w:rPr>
        <w:t>設定後、画面内の「更新」をクリックすると設定内容が保存されます。</w:t>
      </w:r>
    </w:p>
    <w:p w14:paraId="5CA5B3C4" w14:textId="6CEE2FF0" w:rsidR="00832AF4" w:rsidRPr="002D70C3" w:rsidRDefault="00832AF4">
      <w:pPr>
        <w:wordWrap/>
      </w:pPr>
    </w:p>
    <w:p w14:paraId="6716826E" w14:textId="65969A10" w:rsidR="009D775A" w:rsidRDefault="009D775A">
      <w:pPr>
        <w:wordWrap/>
      </w:pPr>
      <w:r>
        <w:br w:type="page"/>
      </w:r>
    </w:p>
    <w:p w14:paraId="47BEEC78" w14:textId="58EF6B17" w:rsidR="003204DB" w:rsidRDefault="001D2AE5" w:rsidP="0067743A">
      <w:pPr>
        <w:pStyle w:val="2"/>
        <w:spacing w:after="120"/>
        <w:rPr>
          <w:lang w:eastAsia="ja-JP"/>
        </w:rPr>
      </w:pPr>
      <w:bookmarkStart w:id="15" w:name="_ファイル送受信の保存先変更"/>
      <w:bookmarkStart w:id="16" w:name="_Toc242188366"/>
      <w:bookmarkEnd w:id="15"/>
      <w:r w:rsidRPr="001D2AE5">
        <w:lastRenderedPageBreak/>
        <w:t>送受信設定</w:t>
      </w:r>
      <w:bookmarkEnd w:id="16"/>
    </w:p>
    <w:p w14:paraId="5E729901" w14:textId="77777777" w:rsidR="007514AB" w:rsidRDefault="00F36348" w:rsidP="00832AF4">
      <w:r w:rsidRPr="00F36348">
        <w:t>ファイル送信/受信機能で受け渡すファイルの保存先フォルダ名を任意の名前に変更することができます。</w:t>
      </w:r>
    </w:p>
    <w:p w14:paraId="74C8E988" w14:textId="56FC9973" w:rsidR="004B67BE" w:rsidRPr="004B67BE" w:rsidRDefault="004B67BE">
      <w:pPr>
        <w:pStyle w:val="af5"/>
        <w:numPr>
          <w:ilvl w:val="0"/>
          <w:numId w:val="4"/>
        </w:numPr>
        <w:ind w:leftChars="0"/>
      </w:pPr>
      <w:r>
        <w:rPr>
          <w:rFonts w:hint="eastAsia"/>
        </w:rPr>
        <w:t>本機能は</w:t>
      </w:r>
      <w:r w:rsidRPr="004B67BE">
        <w:t>ファイル送信</w:t>
      </w:r>
      <w:r w:rsidR="00D54816" w:rsidRPr="00F36348">
        <w:t>/</w:t>
      </w:r>
      <w:r w:rsidRPr="004B67BE">
        <w:t>受信機能が利用できる場合のみ設定可能</w:t>
      </w:r>
      <w:r>
        <w:rPr>
          <w:rFonts w:hint="eastAsia"/>
        </w:rPr>
        <w:t>です。</w:t>
      </w:r>
    </w:p>
    <w:p w14:paraId="55671348" w14:textId="77777777" w:rsidR="00A7407F" w:rsidRDefault="00A7407F" w:rsidP="00832AF4"/>
    <w:p w14:paraId="133DA5C0" w14:textId="66281902" w:rsidR="00832AF4" w:rsidRDefault="00832AF4" w:rsidP="00832AF4">
      <w:r>
        <w:rPr>
          <w:rFonts w:hint="eastAsia"/>
        </w:rPr>
        <w:t>ユーザーのホーム画面右上に表示されているユーザー名か▼アイコンをクリック後、メニューより「送受信設定」をクリックします。</w:t>
      </w:r>
    </w:p>
    <w:p w14:paraId="3F0C6A14" w14:textId="17F213CC" w:rsidR="00832AF4" w:rsidRDefault="00832AF4" w:rsidP="00832AF4">
      <w:pPr>
        <w:jc w:val="center"/>
      </w:pPr>
      <w:r>
        <w:rPr>
          <w:noProof/>
        </w:rPr>
        <mc:AlternateContent>
          <mc:Choice Requires="wps">
            <w:drawing>
              <wp:anchor distT="0" distB="0" distL="114300" distR="114300" simplePos="0" relativeHeight="251684864" behindDoc="0" locked="0" layoutInCell="1" allowOverlap="1" wp14:anchorId="5F32AF4F" wp14:editId="3C3147F1">
                <wp:simplePos x="0" y="0"/>
                <wp:positionH relativeFrom="column">
                  <wp:posOffset>5153025</wp:posOffset>
                </wp:positionH>
                <wp:positionV relativeFrom="paragraph">
                  <wp:posOffset>779145</wp:posOffset>
                </wp:positionV>
                <wp:extent cx="863600" cy="161925"/>
                <wp:effectExtent l="0" t="0" r="12700" b="28575"/>
                <wp:wrapNone/>
                <wp:docPr id="1130341880" name="正方形/長方形 1"/>
                <wp:cNvGraphicFramePr/>
                <a:graphic xmlns:a="http://schemas.openxmlformats.org/drawingml/2006/main">
                  <a:graphicData uri="http://schemas.microsoft.com/office/word/2010/wordprocessingShape">
                    <wps:wsp>
                      <wps:cNvSpPr/>
                      <wps:spPr>
                        <a:xfrm>
                          <a:off x="0" y="0"/>
                          <a:ext cx="8636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BD80806" id="正方形/長方形 1" o:spid="_x0000_s1026" style="position:absolute;margin-left:405.75pt;margin-top:61.35pt;width:68pt;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1683840" behindDoc="0" locked="0" layoutInCell="1" allowOverlap="1" wp14:anchorId="07B9F2A3" wp14:editId="3CEE25B1">
                <wp:simplePos x="0" y="0"/>
                <wp:positionH relativeFrom="column">
                  <wp:posOffset>5488940</wp:posOffset>
                </wp:positionH>
                <wp:positionV relativeFrom="paragraph">
                  <wp:posOffset>55245</wp:posOffset>
                </wp:positionV>
                <wp:extent cx="503555" cy="161925"/>
                <wp:effectExtent l="0" t="0" r="10795" b="28575"/>
                <wp:wrapNone/>
                <wp:docPr id="79080464" name="正方形/長方形 1"/>
                <wp:cNvGraphicFramePr/>
                <a:graphic xmlns:a="http://schemas.openxmlformats.org/drawingml/2006/main">
                  <a:graphicData uri="http://schemas.microsoft.com/office/word/2010/wordprocessingShape">
                    <wps:wsp>
                      <wps:cNvSpPr/>
                      <wps:spPr>
                        <a:xfrm>
                          <a:off x="0" y="0"/>
                          <a:ext cx="5035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8EC9CF2" id="正方形/長方形 1" o:spid="_x0000_s1026" style="position:absolute;margin-left:432.2pt;margin-top:4.35pt;width:39.6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" filled="f" strokecolor="#e00" strokeweight="2pt"/>
            </w:pict>
          </mc:Fallback>
        </mc:AlternateContent>
      </w:r>
      <w:r w:rsidRPr="006C0264">
        <w:rPr>
          <w:noProof/>
        </w:rPr>
        <w:drawing>
          <wp:inline distT="0" distB="0" distL="0" distR="0" wp14:anchorId="5C510799" wp14:editId="2B9D7052">
            <wp:extent cx="5400000" cy="1537035"/>
            <wp:effectExtent l="19050" t="19050" r="10795" b="25400"/>
            <wp:docPr id="1854663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57516" name=""/>
                    <pic:cNvPicPr/>
                  </pic:nvPicPr>
                  <pic:blipFill>
                    <a:blip r:embed="rId20">
                      <a:extLst>
                        <a:ext uri="{28A0092B-C50C-407E-A947-70E740481C1C}">
                          <a14:useLocalDpi xmlns:a14="http://schemas.microsoft.com/office/drawing/2010/main" val="0"/>
                        </a:ext>
                      </a:extLst>
                    </a:blip>
                    <a:stretch>
                      <a:fillRect/>
                    </a:stretch>
                  </pic:blipFill>
                  <pic:spPr>
                    <a:xfrm>
                      <a:off x="0" y="0"/>
                      <a:ext cx="5400000" cy="1537035"/>
                    </a:xfrm>
                    <a:prstGeom prst="rect">
                      <a:avLst/>
                    </a:prstGeom>
                    <a:ln>
                      <a:solidFill>
                        <a:schemeClr val="bg1">
                          <a:lumMod val="75000"/>
                        </a:schemeClr>
                      </a:solidFill>
                    </a:ln>
                  </pic:spPr>
                </pic:pic>
              </a:graphicData>
            </a:graphic>
          </wp:inline>
        </w:drawing>
      </w:r>
    </w:p>
    <w:p w14:paraId="5A4E4500" w14:textId="77777777" w:rsidR="00832AF4" w:rsidRDefault="00832AF4" w:rsidP="00832AF4">
      <w:pPr>
        <w:pStyle w:val="a3"/>
      </w:pPr>
      <w:r>
        <w:rPr>
          <w:rFonts w:hint="eastAsia"/>
        </w:rPr>
        <w:t>ホーム</w:t>
      </w:r>
    </w:p>
    <w:p w14:paraId="59EE8746" w14:textId="77777777" w:rsidR="007A542E" w:rsidRDefault="007A542E" w:rsidP="007A542E"/>
    <w:p w14:paraId="157FBFC2" w14:textId="65DBE6D6" w:rsidR="00CA75F5" w:rsidRDefault="00CA75F5" w:rsidP="007A542E">
      <w:r>
        <w:rPr>
          <w:rFonts w:hint="eastAsia"/>
        </w:rPr>
        <w:t>送受信設定画面が表示されます。変更する場合は、</w:t>
      </w:r>
      <w:r>
        <w:t>リストボックス</w:t>
      </w:r>
      <w:r>
        <w:rPr>
          <w:rFonts w:hint="eastAsia"/>
        </w:rPr>
        <w:t>より「システム設定を優先」から</w:t>
      </w:r>
      <w:r>
        <w:t>「設定」に変更</w:t>
      </w:r>
      <w:r>
        <w:rPr>
          <w:rFonts w:hint="eastAsia"/>
        </w:rPr>
        <w:t>し、</w:t>
      </w:r>
      <w:r>
        <w:t>「サブフォルダ名」に任意の名前を入力</w:t>
      </w:r>
      <w:r w:rsidR="00A13EA6">
        <w:rPr>
          <w:rFonts w:hint="eastAsia"/>
        </w:rPr>
        <w:t>します。</w:t>
      </w:r>
    </w:p>
    <w:p w14:paraId="5D075D34" w14:textId="602270AE" w:rsidR="00CA75F5" w:rsidRDefault="00CA75F5" w:rsidP="00CA75F5">
      <w:pPr>
        <w:jc w:val="center"/>
      </w:pPr>
      <w:r>
        <w:rPr>
          <w:noProof/>
        </w:rPr>
        <mc:AlternateContent>
          <mc:Choice Requires="wps">
            <w:drawing>
              <wp:anchor distT="0" distB="0" distL="114300" distR="114300" simplePos="0" relativeHeight="251686912" behindDoc="0" locked="0" layoutInCell="1" allowOverlap="1" wp14:anchorId="24499C01" wp14:editId="661BD4C8">
                <wp:simplePos x="0" y="0"/>
                <wp:positionH relativeFrom="column">
                  <wp:posOffset>2819400</wp:posOffset>
                </wp:positionH>
                <wp:positionV relativeFrom="paragraph">
                  <wp:posOffset>1403985</wp:posOffset>
                </wp:positionV>
                <wp:extent cx="972000" cy="180000"/>
                <wp:effectExtent l="0" t="0" r="19050" b="10795"/>
                <wp:wrapNone/>
                <wp:docPr id="58965091" name="正方形/長方形 1"/>
                <wp:cNvGraphicFramePr/>
                <a:graphic xmlns:a="http://schemas.openxmlformats.org/drawingml/2006/main">
                  <a:graphicData uri="http://schemas.microsoft.com/office/word/2010/wordprocessingShape">
                    <wps:wsp>
                      <wps:cNvSpPr/>
                      <wps:spPr>
                        <a:xfrm>
                          <a:off x="0" y="0"/>
                          <a:ext cx="972000" cy="18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E8B747" id="正方形/長方形 1" o:spid="_x0000_s1026" style="position:absolute;margin-left:222pt;margin-top:110.55pt;width:76.55pt;height:14.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" filled="f" strokecolor="#e00" strokeweight="2pt"/>
            </w:pict>
          </mc:Fallback>
        </mc:AlternateContent>
      </w:r>
      <w:r w:rsidRPr="00CA75F5">
        <w:rPr>
          <w:noProof/>
        </w:rPr>
        <w:drawing>
          <wp:inline distT="0" distB="0" distL="0" distR="0" wp14:anchorId="38308A60" wp14:editId="63002444">
            <wp:extent cx="2880000" cy="1636364"/>
            <wp:effectExtent l="19050" t="19050" r="15875" b="21590"/>
            <wp:docPr id="74149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4926" name=""/>
                    <pic:cNvPicPr/>
                  </pic:nvPicPr>
                  <pic:blipFill>
                    <a:blip r:embed="rId24">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642770AE" w14:textId="26A8FB9A" w:rsidR="00CA75F5" w:rsidRPr="00CA75F5" w:rsidRDefault="00CA75F5" w:rsidP="00CA75F5">
      <w:pPr>
        <w:jc w:val="center"/>
        <w:rPr>
          <w:b/>
          <w:bCs/>
        </w:rPr>
      </w:pPr>
      <w:r w:rsidRPr="00CA75F5">
        <w:rPr>
          <w:rFonts w:hint="eastAsia"/>
          <w:b/>
          <w:bCs/>
        </w:rPr>
        <w:t>送受信設定</w:t>
      </w:r>
    </w:p>
    <w:p w14:paraId="1C382D32" w14:textId="77777777" w:rsidR="00CA75F5" w:rsidRDefault="00CA75F5" w:rsidP="007A542E"/>
    <w:p w14:paraId="18CE90F5" w14:textId="0F84DB8E" w:rsidR="00A13EA6" w:rsidRDefault="00A13EA6" w:rsidP="007A542E">
      <w:r>
        <w:rPr>
          <w:rFonts w:hint="eastAsia"/>
        </w:rPr>
        <w:t>「</w:t>
      </w:r>
      <w:r w:rsidRPr="00A13EA6">
        <w:t>設定</w:t>
      </w:r>
      <w:r>
        <w:rPr>
          <w:rFonts w:hint="eastAsia"/>
        </w:rPr>
        <w:t>」を</w:t>
      </w:r>
      <w:r w:rsidRPr="00A13EA6">
        <w:t>クリックすると変更内容が反映され</w:t>
      </w:r>
      <w:r>
        <w:rPr>
          <w:rFonts w:hint="eastAsia"/>
        </w:rPr>
        <w:t>ます。</w:t>
      </w:r>
    </w:p>
    <w:p w14:paraId="6E90CCAF" w14:textId="77777777" w:rsidR="00352813" w:rsidRPr="00352813" w:rsidRDefault="00352813" w:rsidP="007A542E"/>
    <w:p w14:paraId="73EC926C" w14:textId="2EC868DD" w:rsidR="007A542E" w:rsidRDefault="007A542E">
      <w:pPr>
        <w:wordWrap/>
      </w:pPr>
      <w:r>
        <w:br w:type="page"/>
      </w:r>
    </w:p>
    <w:p w14:paraId="6AE4B2CC" w14:textId="12879A36" w:rsidR="00D426C7" w:rsidRDefault="00121C94" w:rsidP="00D426C7">
      <w:pPr>
        <w:pStyle w:val="1"/>
        <w:spacing w:after="120"/>
      </w:pPr>
      <w:bookmarkStart w:id="17" w:name="_ホーム画面"/>
      <w:bookmarkStart w:id="18" w:name="_Toc242188367"/>
      <w:bookmarkEnd w:id="2"/>
      <w:bookmarkEnd w:id="17"/>
      <w:r>
        <w:rPr>
          <w:rFonts w:hint="eastAsia"/>
        </w:rPr>
        <w:lastRenderedPageBreak/>
        <w:t>ホーム画面</w:t>
      </w:r>
      <w:bookmarkEnd w:id="18"/>
    </w:p>
    <w:p w14:paraId="185FB4AF" w14:textId="19F921F0" w:rsidR="00121C94" w:rsidRDefault="00CC4876">
      <w:pPr>
        <w:wordWrap/>
      </w:pPr>
      <w:r>
        <w:rPr>
          <w:rFonts w:hint="eastAsia"/>
        </w:rPr>
        <w:t>Proselfに</w:t>
      </w:r>
      <w:r w:rsidRPr="00CC4876">
        <w:t>ログイン</w:t>
      </w:r>
      <w:r>
        <w:rPr>
          <w:rFonts w:hint="eastAsia"/>
        </w:rPr>
        <w:t>直後はホーム画面が表示され</w:t>
      </w:r>
      <w:r w:rsidR="002D1AE6">
        <w:rPr>
          <w:rFonts w:hint="eastAsia"/>
        </w:rPr>
        <w:t>、利用可能な機能に関するメニューが表示されます。</w:t>
      </w:r>
    </w:p>
    <w:p w14:paraId="0B409E2B" w14:textId="3AB51FDE" w:rsidR="00121C94" w:rsidRDefault="00C32D38" w:rsidP="00C32D38">
      <w:pPr>
        <w:wordWrap/>
        <w:jc w:val="center"/>
      </w:pPr>
      <w:r w:rsidRPr="00C32D38">
        <w:rPr>
          <w:noProof/>
        </w:rPr>
        <w:drawing>
          <wp:inline distT="0" distB="0" distL="0" distR="0" wp14:anchorId="51945067" wp14:editId="68A5F514">
            <wp:extent cx="5400000" cy="2076209"/>
            <wp:effectExtent l="19050" t="19050" r="10795" b="19685"/>
            <wp:docPr id="14361138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13866" name=""/>
                    <pic:cNvPicPr/>
                  </pic:nvPicPr>
                  <pic:blipFill>
                    <a:blip r:embed="rId25">
                      <a:extLst>
                        <a:ext uri="{28A0092B-C50C-407E-A947-70E740481C1C}">
                          <a14:useLocalDpi xmlns:a14="http://schemas.microsoft.com/office/drawing/2010/main" val="0"/>
                        </a:ext>
                      </a:extLst>
                    </a:blip>
                    <a:stretch>
                      <a:fillRect/>
                    </a:stretch>
                  </pic:blipFill>
                  <pic:spPr>
                    <a:xfrm>
                      <a:off x="0" y="0"/>
                      <a:ext cx="5400000" cy="2076209"/>
                    </a:xfrm>
                    <a:prstGeom prst="rect">
                      <a:avLst/>
                    </a:prstGeom>
                    <a:ln>
                      <a:solidFill>
                        <a:schemeClr val="bg1">
                          <a:lumMod val="75000"/>
                        </a:schemeClr>
                      </a:solidFill>
                    </a:ln>
                  </pic:spPr>
                </pic:pic>
              </a:graphicData>
            </a:graphic>
          </wp:inline>
        </w:drawing>
      </w:r>
    </w:p>
    <w:p w14:paraId="47D1F17A" w14:textId="2FA070A8" w:rsidR="00C32D38" w:rsidRDefault="000C4A68" w:rsidP="00C32D38">
      <w:pPr>
        <w:wordWrap/>
        <w:jc w:val="center"/>
      </w:pPr>
      <w:r w:rsidRPr="000C4A68">
        <w:rPr>
          <w:noProof/>
        </w:rPr>
        <w:drawing>
          <wp:inline distT="0" distB="0" distL="0" distR="0" wp14:anchorId="390EA09E" wp14:editId="11BF8376">
            <wp:extent cx="5400000" cy="1410109"/>
            <wp:effectExtent l="19050" t="19050" r="10795" b="19050"/>
            <wp:docPr id="6562780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78068" name=""/>
                    <pic:cNvPicPr/>
                  </pic:nvPicPr>
                  <pic:blipFill>
                    <a:blip r:embed="rId26">
                      <a:extLst>
                        <a:ext uri="{28A0092B-C50C-407E-A947-70E740481C1C}">
                          <a14:useLocalDpi xmlns:a14="http://schemas.microsoft.com/office/drawing/2010/main" val="0"/>
                        </a:ext>
                      </a:extLst>
                    </a:blip>
                    <a:stretch>
                      <a:fillRect/>
                    </a:stretch>
                  </pic:blipFill>
                  <pic:spPr>
                    <a:xfrm>
                      <a:off x="0" y="0"/>
                      <a:ext cx="5400000" cy="1410109"/>
                    </a:xfrm>
                    <a:prstGeom prst="rect">
                      <a:avLst/>
                    </a:prstGeom>
                    <a:ln>
                      <a:solidFill>
                        <a:schemeClr val="bg1">
                          <a:lumMod val="75000"/>
                        </a:schemeClr>
                      </a:solidFill>
                    </a:ln>
                  </pic:spPr>
                </pic:pic>
              </a:graphicData>
            </a:graphic>
          </wp:inline>
        </w:drawing>
      </w:r>
    </w:p>
    <w:p w14:paraId="5298AEDA" w14:textId="345AF5B4" w:rsidR="00C32D38" w:rsidRPr="00C32D38" w:rsidRDefault="00C32D38" w:rsidP="00C32D38">
      <w:pPr>
        <w:wordWrap/>
        <w:jc w:val="center"/>
        <w:rPr>
          <w:b/>
          <w:bCs/>
        </w:rPr>
      </w:pPr>
      <w:r w:rsidRPr="00C32D38">
        <w:rPr>
          <w:rFonts w:hint="eastAsia"/>
          <w:b/>
          <w:bCs/>
        </w:rPr>
        <w:t>ホーム</w:t>
      </w:r>
    </w:p>
    <w:p w14:paraId="1FC4DEDC" w14:textId="77777777" w:rsidR="00121C94" w:rsidRDefault="00121C94">
      <w:pPr>
        <w:wordWrap/>
      </w:pPr>
    </w:p>
    <w:p w14:paraId="67AB36B7" w14:textId="0D96E1E8" w:rsidR="00B46F04" w:rsidRDefault="00E24B8D">
      <w:pPr>
        <w:wordWrap/>
      </w:pPr>
      <w:r>
        <w:rPr>
          <w:rFonts w:hint="eastAsia"/>
        </w:rPr>
        <w:t>各</w:t>
      </w:r>
      <w:r w:rsidR="002D1AE6">
        <w:rPr>
          <w:rFonts w:hint="eastAsia"/>
        </w:rPr>
        <w:t>メニューは</w:t>
      </w:r>
      <w:r w:rsidR="00513712">
        <w:rPr>
          <w:rFonts w:hint="eastAsia"/>
        </w:rPr>
        <w:t>以下</w:t>
      </w:r>
      <w:r w:rsidR="00CC262B">
        <w:rPr>
          <w:rFonts w:hint="eastAsia"/>
        </w:rPr>
        <w:t>の</w:t>
      </w:r>
      <w:r>
        <w:rPr>
          <w:rFonts w:hint="eastAsia"/>
        </w:rPr>
        <w:t>通りです</w:t>
      </w:r>
      <w:r w:rsidR="00B46F04">
        <w:rPr>
          <w:rFonts w:hint="eastAsia"/>
        </w:rPr>
        <w:t>。</w:t>
      </w:r>
    </w:p>
    <w:tbl>
      <w:tblPr>
        <w:tblStyle w:val="af1"/>
        <w:tblW w:w="5000" w:type="pct"/>
        <w:jc w:val="center"/>
        <w:tblLook w:val="04A0" w:firstRow="1" w:lastRow="0" w:firstColumn="1" w:lastColumn="0" w:noHBand="0" w:noVBand="1"/>
      </w:tblPr>
      <w:tblGrid>
        <w:gridCol w:w="2405"/>
        <w:gridCol w:w="8051"/>
      </w:tblGrid>
      <w:tr w:rsidR="002C6E0D" w14:paraId="4D615527" w14:textId="77777777" w:rsidTr="007D54DC">
        <w:trPr>
          <w:tblHeader/>
          <w:jc w:val="center"/>
        </w:trPr>
        <w:tc>
          <w:tcPr>
            <w:tcW w:w="1150" w:type="pct"/>
            <w:shd w:val="clear" w:color="auto" w:fill="DAEEF3" w:themeFill="accent5" w:themeFillTint="33"/>
          </w:tcPr>
          <w:p w14:paraId="7A0B9FAE" w14:textId="2E5C8A32" w:rsidR="002C6E0D" w:rsidRDefault="002C6E0D" w:rsidP="00932A75">
            <w:pPr>
              <w:rPr>
                <w:lang w:eastAsia="ar-SA"/>
              </w:rPr>
            </w:pPr>
            <w:r>
              <w:rPr>
                <w:rFonts w:hint="eastAsia"/>
              </w:rPr>
              <w:t>メニュー</w:t>
            </w:r>
          </w:p>
        </w:tc>
        <w:tc>
          <w:tcPr>
            <w:tcW w:w="3850" w:type="pct"/>
            <w:shd w:val="clear" w:color="auto" w:fill="DAEEF3" w:themeFill="accent5" w:themeFillTint="33"/>
          </w:tcPr>
          <w:p w14:paraId="2AF9D4B1" w14:textId="77777777" w:rsidR="002C6E0D" w:rsidRDefault="002C6E0D" w:rsidP="00932A75">
            <w:pPr>
              <w:rPr>
                <w:lang w:eastAsia="ar-SA"/>
              </w:rPr>
            </w:pPr>
            <w:r>
              <w:rPr>
                <w:rFonts w:hint="eastAsia"/>
              </w:rPr>
              <w:t>説明</w:t>
            </w:r>
          </w:p>
        </w:tc>
      </w:tr>
      <w:tr w:rsidR="00F34752" w14:paraId="155DA7C1" w14:textId="77777777" w:rsidTr="007D54DC">
        <w:trPr>
          <w:jc w:val="center"/>
        </w:trPr>
        <w:tc>
          <w:tcPr>
            <w:tcW w:w="1150" w:type="pct"/>
          </w:tcPr>
          <w:p w14:paraId="2A0CA49E" w14:textId="5F9B5878" w:rsidR="00F34752" w:rsidRDefault="00F34752" w:rsidP="00F34752">
            <w:r w:rsidRPr="003F3C8F">
              <w:rPr>
                <w:rFonts w:hint="eastAsia"/>
              </w:rPr>
              <w:t>ファイル一覧</w:t>
            </w:r>
          </w:p>
        </w:tc>
        <w:tc>
          <w:tcPr>
            <w:tcW w:w="3850" w:type="pct"/>
            <w:vMerge w:val="restart"/>
          </w:tcPr>
          <w:p w14:paraId="42140702" w14:textId="0C59B927" w:rsidR="00F34752" w:rsidRDefault="00473D26" w:rsidP="00406233">
            <w:r w:rsidRPr="00473D26">
              <w:t>ファイル、フォルダの操作を行います。各メニューによって表示されるファイル、フォルダが異なる</w:t>
            </w:r>
            <w:r>
              <w:rPr>
                <w:rFonts w:hint="eastAsia"/>
              </w:rPr>
              <w:t>ため、</w:t>
            </w:r>
            <w:r w:rsidR="00F34752">
              <w:rPr>
                <w:rFonts w:hint="eastAsia"/>
              </w:rPr>
              <w:t>詳細については「</w:t>
            </w:r>
            <w:hyperlink w:anchor="_ファイル一覧、マイフォルダ、グループフォルダ" w:history="1">
              <w:r w:rsidR="00F34752" w:rsidRPr="00371DCB">
                <w:rPr>
                  <w:rStyle w:val="af0"/>
                </w:rPr>
                <w:t>4.ファイル一覧、マイフォルダ、グループフォルダ</w:t>
              </w:r>
            </w:hyperlink>
            <w:r w:rsidR="00F34752">
              <w:rPr>
                <w:rFonts w:hint="eastAsia"/>
              </w:rPr>
              <w:t>」をご参照ください。</w:t>
            </w:r>
          </w:p>
        </w:tc>
      </w:tr>
      <w:tr w:rsidR="00F34752" w14:paraId="0A7F23A7" w14:textId="77777777" w:rsidTr="007D54DC">
        <w:trPr>
          <w:jc w:val="center"/>
        </w:trPr>
        <w:tc>
          <w:tcPr>
            <w:tcW w:w="1150" w:type="pct"/>
          </w:tcPr>
          <w:p w14:paraId="0F48EFB5" w14:textId="4890A560" w:rsidR="00F34752" w:rsidRPr="003F3C8F" w:rsidRDefault="00F34752" w:rsidP="00F34752">
            <w:r w:rsidRPr="003F3C8F">
              <w:rPr>
                <w:rFonts w:hint="eastAsia"/>
              </w:rPr>
              <w:t>マイフォルダ</w:t>
            </w:r>
            <w:r w:rsidRPr="003F3C8F">
              <w:t>(</w:t>
            </w:r>
            <w:r w:rsidRPr="003F3C8F">
              <w:rPr>
                <w:rFonts w:hint="eastAsia"/>
              </w:rPr>
              <w:t>※</w:t>
            </w:r>
            <w:r w:rsidRPr="003F3C8F">
              <w:t>)</w:t>
            </w:r>
          </w:p>
        </w:tc>
        <w:tc>
          <w:tcPr>
            <w:tcW w:w="3850" w:type="pct"/>
            <w:vMerge/>
          </w:tcPr>
          <w:p w14:paraId="7C209EF5" w14:textId="77777777" w:rsidR="00F34752" w:rsidRPr="00B605B4" w:rsidRDefault="00F34752" w:rsidP="00B605B4"/>
        </w:tc>
      </w:tr>
      <w:tr w:rsidR="00F34752" w14:paraId="167E3C8C" w14:textId="77777777" w:rsidTr="007D54DC">
        <w:trPr>
          <w:jc w:val="center"/>
        </w:trPr>
        <w:tc>
          <w:tcPr>
            <w:tcW w:w="1150" w:type="pct"/>
          </w:tcPr>
          <w:p w14:paraId="721290F6" w14:textId="68960DC6" w:rsidR="00F34752" w:rsidRPr="003F3C8F" w:rsidRDefault="00F34752" w:rsidP="002C6E0D">
            <w:r w:rsidRPr="003F3C8F">
              <w:rPr>
                <w:rFonts w:hint="eastAsia"/>
              </w:rPr>
              <w:t>グループフォルダ</w:t>
            </w:r>
            <w:r w:rsidRPr="003F3C8F">
              <w:t>(</w:t>
            </w:r>
            <w:r w:rsidRPr="003F3C8F">
              <w:rPr>
                <w:rFonts w:hint="eastAsia"/>
              </w:rPr>
              <w:t>※</w:t>
            </w:r>
            <w:r w:rsidRPr="003F3C8F">
              <w:t>)</w:t>
            </w:r>
          </w:p>
        </w:tc>
        <w:tc>
          <w:tcPr>
            <w:tcW w:w="3850" w:type="pct"/>
            <w:vMerge/>
          </w:tcPr>
          <w:p w14:paraId="4D5023E7" w14:textId="77777777" w:rsidR="00F34752" w:rsidRPr="00B605B4" w:rsidRDefault="00F34752" w:rsidP="00B605B4"/>
        </w:tc>
      </w:tr>
      <w:tr w:rsidR="002C6E0D" w14:paraId="4C147604" w14:textId="77777777" w:rsidTr="007D54DC">
        <w:trPr>
          <w:jc w:val="center"/>
        </w:trPr>
        <w:tc>
          <w:tcPr>
            <w:tcW w:w="1150" w:type="pct"/>
          </w:tcPr>
          <w:p w14:paraId="1A10720E" w14:textId="0AA8D2C3" w:rsidR="002C6E0D" w:rsidRDefault="002C6E0D" w:rsidP="002C6E0D">
            <w:pPr>
              <w:rPr>
                <w:lang w:eastAsia="ar-SA"/>
              </w:rPr>
            </w:pPr>
            <w:r w:rsidRPr="003F3C8F">
              <w:rPr>
                <w:rFonts w:hint="eastAsia"/>
              </w:rPr>
              <w:t>お気に入り</w:t>
            </w:r>
          </w:p>
        </w:tc>
        <w:tc>
          <w:tcPr>
            <w:tcW w:w="3850" w:type="pct"/>
          </w:tcPr>
          <w:p w14:paraId="03F43EA8" w14:textId="3AFFFA26" w:rsidR="002C6E0D" w:rsidRDefault="00EE0752" w:rsidP="002C6E0D">
            <w:r>
              <w:rPr>
                <w:rFonts w:hint="eastAsia"/>
              </w:rPr>
              <w:t>「お気に入り」に登録済みのファイル/フォルダの一覧を表示します。</w:t>
            </w:r>
            <w:r w:rsidR="002135E3">
              <w:rPr>
                <w:rFonts w:hint="eastAsia"/>
              </w:rPr>
              <w:t>詳細については「</w:t>
            </w:r>
            <w:hyperlink w:anchor="_お気に入り" w:history="1">
              <w:r w:rsidR="002135E3" w:rsidRPr="00F820A2">
                <w:rPr>
                  <w:rStyle w:val="af0"/>
                </w:rPr>
                <w:t>6.お気に入り</w:t>
              </w:r>
            </w:hyperlink>
            <w:r w:rsidR="002135E3">
              <w:rPr>
                <w:rFonts w:hint="eastAsia"/>
              </w:rPr>
              <w:t>」をご参照ください。</w:t>
            </w:r>
          </w:p>
        </w:tc>
      </w:tr>
      <w:tr w:rsidR="002C6E0D" w14:paraId="00926CFF" w14:textId="77777777" w:rsidTr="007D54DC">
        <w:trPr>
          <w:jc w:val="center"/>
        </w:trPr>
        <w:tc>
          <w:tcPr>
            <w:tcW w:w="1150" w:type="pct"/>
          </w:tcPr>
          <w:p w14:paraId="0283A61E" w14:textId="09AA2D2E" w:rsidR="002C6E0D" w:rsidRDefault="002C6E0D" w:rsidP="002C6E0D">
            <w:pPr>
              <w:rPr>
                <w:lang w:eastAsia="ar-SA"/>
              </w:rPr>
            </w:pPr>
            <w:r w:rsidRPr="003F3C8F">
              <w:rPr>
                <w:rFonts w:hint="eastAsia"/>
              </w:rPr>
              <w:t>ファイル検索</w:t>
            </w:r>
          </w:p>
        </w:tc>
        <w:tc>
          <w:tcPr>
            <w:tcW w:w="3850" w:type="pct"/>
          </w:tcPr>
          <w:p w14:paraId="0F887237" w14:textId="68714044" w:rsidR="00281D20" w:rsidRDefault="00281D20" w:rsidP="002C6E0D">
            <w:r w:rsidRPr="00281D20">
              <w:t>名前以外の条件を使用した検索や再帰的な検索など、「</w:t>
            </w:r>
            <w:hyperlink w:anchor="_絞り込み検索" w:history="1">
              <w:r w:rsidRPr="00281D20">
                <w:rPr>
                  <w:rStyle w:val="af0"/>
                </w:rPr>
                <w:t>4.5.絞り込み検索</w:t>
              </w:r>
            </w:hyperlink>
            <w:r w:rsidRPr="00281D20">
              <w:t>」より詳細なファイル、フォルダの検索を行います。</w:t>
            </w:r>
            <w:r w:rsidR="0029112E">
              <w:rPr>
                <w:rFonts w:hint="eastAsia"/>
              </w:rPr>
              <w:t>詳細については「</w:t>
            </w:r>
            <w:hyperlink w:anchor="_ファイル検索" w:history="1">
              <w:r w:rsidR="0029112E" w:rsidRPr="00EB5551">
                <w:rPr>
                  <w:rStyle w:val="af0"/>
                </w:rPr>
                <w:t>7.ファイル検索</w:t>
              </w:r>
            </w:hyperlink>
            <w:r w:rsidR="0029112E">
              <w:rPr>
                <w:rFonts w:hint="eastAsia"/>
              </w:rPr>
              <w:t>」をご参照ください。</w:t>
            </w:r>
          </w:p>
        </w:tc>
      </w:tr>
      <w:tr w:rsidR="002C6E0D" w14:paraId="7E1E78E3" w14:textId="77777777" w:rsidTr="007D54DC">
        <w:trPr>
          <w:jc w:val="center"/>
        </w:trPr>
        <w:tc>
          <w:tcPr>
            <w:tcW w:w="1150" w:type="pct"/>
          </w:tcPr>
          <w:p w14:paraId="501DC444" w14:textId="6093E2E0" w:rsidR="002C6E0D" w:rsidRDefault="002C6E0D" w:rsidP="002C6E0D">
            <w:pPr>
              <w:rPr>
                <w:lang w:eastAsia="ar-SA"/>
              </w:rPr>
            </w:pPr>
            <w:r w:rsidRPr="003F3C8F">
              <w:rPr>
                <w:rFonts w:hint="eastAsia"/>
              </w:rPr>
              <w:t>ファイル送信</w:t>
            </w:r>
            <w:r w:rsidRPr="003F3C8F">
              <w:t>(</w:t>
            </w:r>
            <w:r w:rsidRPr="003F3C8F">
              <w:rPr>
                <w:rFonts w:hint="eastAsia"/>
              </w:rPr>
              <w:t>※</w:t>
            </w:r>
            <w:r w:rsidRPr="003F3C8F">
              <w:t>)</w:t>
            </w:r>
          </w:p>
        </w:tc>
        <w:tc>
          <w:tcPr>
            <w:tcW w:w="3850" w:type="pct"/>
          </w:tcPr>
          <w:p w14:paraId="20FF52F6" w14:textId="02C19A66" w:rsidR="002C6E0D" w:rsidRDefault="006B7BD2" w:rsidP="006B7BD2">
            <w:r w:rsidRPr="006B7BD2">
              <w:t>ファイル送信機能を使用したファイルの受渡を行</w:t>
            </w:r>
            <w:r>
              <w:rPr>
                <w:rFonts w:hint="eastAsia"/>
              </w:rPr>
              <w:t>います。</w:t>
            </w:r>
            <w:r w:rsidR="00293FBF">
              <w:rPr>
                <w:rFonts w:hint="eastAsia"/>
              </w:rPr>
              <w:t>詳細については</w:t>
            </w:r>
            <w:r w:rsidR="00F25457">
              <w:rPr>
                <w:rFonts w:hint="eastAsia"/>
              </w:rPr>
              <w:t>「</w:t>
            </w:r>
            <w:hyperlink w:anchor="_ファイル送信" w:history="1">
              <w:r w:rsidR="00F25457" w:rsidRPr="00883A94">
                <w:rPr>
                  <w:rStyle w:val="af0"/>
                </w:rPr>
                <w:t>9.1.ファイル送信</w:t>
              </w:r>
            </w:hyperlink>
            <w:r w:rsidR="00F25457">
              <w:rPr>
                <w:rFonts w:hint="eastAsia"/>
              </w:rPr>
              <w:t>」</w:t>
            </w:r>
            <w:r w:rsidR="00293FBF">
              <w:rPr>
                <w:rFonts w:hint="eastAsia"/>
              </w:rPr>
              <w:t>をご参照ください。</w:t>
            </w:r>
          </w:p>
        </w:tc>
      </w:tr>
      <w:tr w:rsidR="002C6E0D" w14:paraId="5ABE44EF" w14:textId="77777777" w:rsidTr="007D54DC">
        <w:trPr>
          <w:jc w:val="center"/>
        </w:trPr>
        <w:tc>
          <w:tcPr>
            <w:tcW w:w="1150" w:type="pct"/>
          </w:tcPr>
          <w:p w14:paraId="2E524313" w14:textId="247388D0" w:rsidR="002C6E0D" w:rsidRDefault="002C6E0D" w:rsidP="002C6E0D">
            <w:pPr>
              <w:rPr>
                <w:lang w:eastAsia="ar-SA"/>
              </w:rPr>
            </w:pPr>
            <w:r w:rsidRPr="003F3C8F">
              <w:rPr>
                <w:rFonts w:hint="eastAsia"/>
              </w:rPr>
              <w:t>ファイル受信</w:t>
            </w:r>
            <w:r w:rsidRPr="003F3C8F">
              <w:t>(</w:t>
            </w:r>
            <w:r w:rsidRPr="003F3C8F">
              <w:rPr>
                <w:rFonts w:hint="eastAsia"/>
              </w:rPr>
              <w:t>※</w:t>
            </w:r>
            <w:r w:rsidRPr="003F3C8F">
              <w:t>)</w:t>
            </w:r>
          </w:p>
        </w:tc>
        <w:tc>
          <w:tcPr>
            <w:tcW w:w="3850" w:type="pct"/>
          </w:tcPr>
          <w:p w14:paraId="24E405C6" w14:textId="5A792595" w:rsidR="002C6E0D" w:rsidRDefault="000A6B24" w:rsidP="000A6B24">
            <w:r w:rsidRPr="000A6B24">
              <w:t>ファイル受信機能を使用したファイルの受取を行</w:t>
            </w:r>
            <w:r>
              <w:rPr>
                <w:rFonts w:hint="eastAsia"/>
              </w:rPr>
              <w:t>います。</w:t>
            </w:r>
            <w:r w:rsidR="00293FBF">
              <w:rPr>
                <w:rFonts w:hint="eastAsia"/>
              </w:rPr>
              <w:t>詳細については</w:t>
            </w:r>
            <w:r w:rsidR="00F25457">
              <w:rPr>
                <w:rFonts w:hint="eastAsia"/>
              </w:rPr>
              <w:t>「</w:t>
            </w:r>
            <w:hyperlink w:anchor="_ファイル受信" w:history="1">
              <w:r w:rsidR="00F25457" w:rsidRPr="00883A94">
                <w:rPr>
                  <w:rStyle w:val="af0"/>
                </w:rPr>
                <w:t>9.</w:t>
              </w:r>
              <w:r w:rsidR="001910B4">
                <w:rPr>
                  <w:rStyle w:val="af0"/>
                  <w:rFonts w:hint="eastAsia"/>
                </w:rPr>
                <w:t>2</w:t>
              </w:r>
              <w:r w:rsidR="00F25457" w:rsidRPr="00883A94">
                <w:rPr>
                  <w:rStyle w:val="af0"/>
                </w:rPr>
                <w:t>.ファイル受信</w:t>
              </w:r>
            </w:hyperlink>
            <w:r w:rsidR="00F25457">
              <w:rPr>
                <w:rFonts w:hint="eastAsia"/>
              </w:rPr>
              <w:t>」</w:t>
            </w:r>
            <w:r w:rsidR="00293FBF">
              <w:rPr>
                <w:rFonts w:hint="eastAsia"/>
              </w:rPr>
              <w:t>をご参照ください。</w:t>
            </w:r>
          </w:p>
        </w:tc>
      </w:tr>
      <w:tr w:rsidR="002C6E0D" w14:paraId="571EC1B9" w14:textId="77777777" w:rsidTr="007D54DC">
        <w:trPr>
          <w:jc w:val="center"/>
        </w:trPr>
        <w:tc>
          <w:tcPr>
            <w:tcW w:w="1150" w:type="pct"/>
          </w:tcPr>
          <w:p w14:paraId="7F1B4530" w14:textId="7F545A71" w:rsidR="002C6E0D" w:rsidRDefault="002C6E0D" w:rsidP="002C6E0D">
            <w:pPr>
              <w:rPr>
                <w:lang w:eastAsia="ar-SA"/>
              </w:rPr>
            </w:pPr>
            <w:r w:rsidRPr="003F3C8F">
              <w:rPr>
                <w:rFonts w:hint="eastAsia"/>
              </w:rPr>
              <w:t>テンプレート一覧</w:t>
            </w:r>
            <w:r w:rsidRPr="003F3C8F">
              <w:t>(</w:t>
            </w:r>
            <w:r w:rsidRPr="003F3C8F">
              <w:rPr>
                <w:rFonts w:hint="eastAsia"/>
              </w:rPr>
              <w:t>※</w:t>
            </w:r>
            <w:r w:rsidRPr="003F3C8F">
              <w:t>)</w:t>
            </w:r>
          </w:p>
        </w:tc>
        <w:tc>
          <w:tcPr>
            <w:tcW w:w="3850" w:type="pct"/>
          </w:tcPr>
          <w:p w14:paraId="543A2EB5" w14:textId="3D69AAA3" w:rsidR="002C6E0D" w:rsidRDefault="0080737A" w:rsidP="0080737A">
            <w:r w:rsidRPr="0080737A">
              <w:t>ファイル送信、ファイル受信機能で使用するテンプレートの管理を行</w:t>
            </w:r>
            <w:r>
              <w:rPr>
                <w:rFonts w:hint="eastAsia"/>
              </w:rPr>
              <w:t>います。</w:t>
            </w:r>
            <w:r w:rsidR="00E0373F">
              <w:rPr>
                <w:rFonts w:hint="eastAsia"/>
              </w:rPr>
              <w:t>詳細については「</w:t>
            </w:r>
            <w:hyperlink w:anchor="_テンプレート" w:history="1">
              <w:r w:rsidR="00E0373F" w:rsidRPr="001361B0">
                <w:rPr>
                  <w:rStyle w:val="af0"/>
                </w:rPr>
                <w:t>9.3.テンプレート</w:t>
              </w:r>
            </w:hyperlink>
            <w:r w:rsidR="00E0373F">
              <w:rPr>
                <w:rFonts w:hint="eastAsia"/>
              </w:rPr>
              <w:t>」をご参照ください。</w:t>
            </w:r>
          </w:p>
        </w:tc>
      </w:tr>
      <w:tr w:rsidR="002C6E0D" w14:paraId="6FB36428" w14:textId="77777777" w:rsidTr="007D54DC">
        <w:trPr>
          <w:jc w:val="center"/>
        </w:trPr>
        <w:tc>
          <w:tcPr>
            <w:tcW w:w="1150" w:type="pct"/>
          </w:tcPr>
          <w:p w14:paraId="7B613AA3" w14:textId="621E9ACF" w:rsidR="002C6E0D" w:rsidRDefault="002C6E0D" w:rsidP="002C6E0D">
            <w:pPr>
              <w:rPr>
                <w:lang w:eastAsia="ar-SA"/>
              </w:rPr>
            </w:pPr>
            <w:r w:rsidRPr="003F3C8F">
              <w:t>Web公開管理(</w:t>
            </w:r>
            <w:r w:rsidRPr="003F3C8F">
              <w:rPr>
                <w:rFonts w:hint="eastAsia"/>
              </w:rPr>
              <w:t>※</w:t>
            </w:r>
            <w:r w:rsidRPr="003F3C8F">
              <w:t>)</w:t>
            </w:r>
          </w:p>
        </w:tc>
        <w:tc>
          <w:tcPr>
            <w:tcW w:w="3850" w:type="pct"/>
          </w:tcPr>
          <w:p w14:paraId="5C136916" w14:textId="722B085A" w:rsidR="002C6E0D" w:rsidRDefault="0071157D" w:rsidP="002C6E0D">
            <w:r>
              <w:rPr>
                <w:rFonts w:hint="eastAsia"/>
              </w:rPr>
              <w:t>自分が設定したWeb公開</w:t>
            </w:r>
            <w:r w:rsidR="00F96DC8">
              <w:rPr>
                <w:rFonts w:hint="eastAsia"/>
              </w:rPr>
              <w:t>の</w:t>
            </w:r>
            <w:r>
              <w:rPr>
                <w:rFonts w:hint="eastAsia"/>
              </w:rPr>
              <w:t>管理</w:t>
            </w:r>
            <w:r w:rsidR="00F96DC8">
              <w:rPr>
                <w:rFonts w:hint="eastAsia"/>
              </w:rPr>
              <w:t>を行います。</w:t>
            </w:r>
            <w:r w:rsidR="00C426C4">
              <w:rPr>
                <w:rFonts w:hint="eastAsia"/>
              </w:rPr>
              <w:t>詳細については「</w:t>
            </w:r>
            <w:hyperlink w:anchor="_Web公開情報の確認" w:history="1">
              <w:r w:rsidR="00E30119" w:rsidRPr="00AF7EFC">
                <w:rPr>
                  <w:rStyle w:val="af0"/>
                </w:rPr>
                <w:t>8.1.</w:t>
              </w:r>
              <w:r w:rsidR="00AF7EFC" w:rsidRPr="00AF7EFC">
                <w:rPr>
                  <w:rStyle w:val="af0"/>
                </w:rPr>
                <w:t>3.</w:t>
              </w:r>
              <w:r w:rsidR="00E30119" w:rsidRPr="00AF7EFC">
                <w:rPr>
                  <w:rStyle w:val="af0"/>
                </w:rPr>
                <w:t>Web公開</w:t>
              </w:r>
              <w:r w:rsidR="00AF7EFC" w:rsidRPr="00AF7EFC">
                <w:rPr>
                  <w:rStyle w:val="af0"/>
                </w:rPr>
                <w:t>情報の確認</w:t>
              </w:r>
            </w:hyperlink>
            <w:r w:rsidR="00C426C4">
              <w:rPr>
                <w:rFonts w:hint="eastAsia"/>
              </w:rPr>
              <w:t>」をご参照ください。</w:t>
            </w:r>
          </w:p>
        </w:tc>
      </w:tr>
      <w:tr w:rsidR="002C6E0D" w14:paraId="7A1CBE50" w14:textId="77777777" w:rsidTr="007D54DC">
        <w:trPr>
          <w:jc w:val="center"/>
        </w:trPr>
        <w:tc>
          <w:tcPr>
            <w:tcW w:w="1150" w:type="pct"/>
          </w:tcPr>
          <w:p w14:paraId="1B74FE4C" w14:textId="4B25D77B" w:rsidR="002C6E0D" w:rsidRDefault="002C6E0D" w:rsidP="002C6E0D">
            <w:pPr>
              <w:rPr>
                <w:lang w:eastAsia="ar-SA"/>
              </w:rPr>
            </w:pPr>
            <w:r w:rsidRPr="003F3C8F">
              <w:rPr>
                <w:rFonts w:hint="eastAsia"/>
              </w:rPr>
              <w:t>受取フォルダ管理</w:t>
            </w:r>
            <w:r w:rsidRPr="003F3C8F">
              <w:t>(</w:t>
            </w:r>
            <w:r w:rsidRPr="003F3C8F">
              <w:rPr>
                <w:rFonts w:hint="eastAsia"/>
              </w:rPr>
              <w:t>※</w:t>
            </w:r>
            <w:r w:rsidRPr="003F3C8F">
              <w:t>)</w:t>
            </w:r>
          </w:p>
        </w:tc>
        <w:tc>
          <w:tcPr>
            <w:tcW w:w="3850" w:type="pct"/>
          </w:tcPr>
          <w:p w14:paraId="724C7476" w14:textId="794379FB" w:rsidR="002C6E0D" w:rsidRDefault="0071157D" w:rsidP="002C6E0D">
            <w:r>
              <w:rPr>
                <w:rFonts w:hint="eastAsia"/>
              </w:rPr>
              <w:t>自分が設定した受取フォルダ</w:t>
            </w:r>
            <w:r w:rsidR="00F96DC8">
              <w:rPr>
                <w:rFonts w:hint="eastAsia"/>
              </w:rPr>
              <w:t>の管理を行います。</w:t>
            </w:r>
            <w:r w:rsidR="00C426C4">
              <w:rPr>
                <w:rFonts w:hint="eastAsia"/>
              </w:rPr>
              <w:t>詳細については「</w:t>
            </w:r>
            <w:hyperlink w:anchor="_受取フォルダ情報の確認" w:history="1">
              <w:r w:rsidR="00E30119" w:rsidRPr="00181BF4">
                <w:rPr>
                  <w:rStyle w:val="af0"/>
                </w:rPr>
                <w:t>8.2.</w:t>
              </w:r>
              <w:r w:rsidR="00AF7EFC" w:rsidRPr="00181BF4">
                <w:rPr>
                  <w:rStyle w:val="af0"/>
                </w:rPr>
                <w:t>3.</w:t>
              </w:r>
              <w:r w:rsidR="00E30119" w:rsidRPr="00181BF4">
                <w:rPr>
                  <w:rStyle w:val="af0"/>
                </w:rPr>
                <w:t>受取フォルダ</w:t>
              </w:r>
              <w:r w:rsidR="00AF7EFC" w:rsidRPr="00181BF4">
                <w:rPr>
                  <w:rStyle w:val="af0"/>
                </w:rPr>
                <w:t>情報の確認</w:t>
              </w:r>
            </w:hyperlink>
            <w:r w:rsidR="00C426C4">
              <w:rPr>
                <w:rFonts w:hint="eastAsia"/>
              </w:rPr>
              <w:t>」をご参照ください。</w:t>
            </w:r>
          </w:p>
        </w:tc>
      </w:tr>
      <w:tr w:rsidR="002C6E0D" w14:paraId="573039FD" w14:textId="77777777" w:rsidTr="007D54DC">
        <w:trPr>
          <w:jc w:val="center"/>
        </w:trPr>
        <w:tc>
          <w:tcPr>
            <w:tcW w:w="1150" w:type="pct"/>
          </w:tcPr>
          <w:p w14:paraId="58765670" w14:textId="05C87330" w:rsidR="002C6E0D" w:rsidRDefault="002C6E0D" w:rsidP="002C6E0D">
            <w:pPr>
              <w:rPr>
                <w:lang w:eastAsia="ar-SA"/>
              </w:rPr>
            </w:pPr>
            <w:r w:rsidRPr="003F3C8F">
              <w:rPr>
                <w:rFonts w:hint="eastAsia"/>
              </w:rPr>
              <w:lastRenderedPageBreak/>
              <w:t>共有フォルダ管理</w:t>
            </w:r>
            <w:r w:rsidRPr="003F3C8F">
              <w:t>(</w:t>
            </w:r>
            <w:r w:rsidRPr="003F3C8F">
              <w:rPr>
                <w:rFonts w:hint="eastAsia"/>
              </w:rPr>
              <w:t>※</w:t>
            </w:r>
            <w:r w:rsidRPr="003F3C8F">
              <w:t>)</w:t>
            </w:r>
          </w:p>
        </w:tc>
        <w:tc>
          <w:tcPr>
            <w:tcW w:w="3850" w:type="pct"/>
          </w:tcPr>
          <w:p w14:paraId="4EDEDF7A" w14:textId="2145A7EB" w:rsidR="002C6E0D" w:rsidRDefault="004C0D48" w:rsidP="002C6E0D">
            <w:r>
              <w:rPr>
                <w:rFonts w:hint="eastAsia"/>
              </w:rPr>
              <w:t>自分が設定した共有フォルダの</w:t>
            </w:r>
            <w:r w:rsidR="000218F9">
              <w:rPr>
                <w:rFonts w:hint="eastAsia"/>
              </w:rPr>
              <w:t>管理を行います。</w:t>
            </w:r>
            <w:r w:rsidR="00F12CAD">
              <w:rPr>
                <w:rFonts w:hint="eastAsia"/>
              </w:rPr>
              <w:t>詳細については「</w:t>
            </w:r>
            <w:hyperlink w:anchor="_共有フォルダ" w:history="1">
              <w:r w:rsidR="00F12CAD" w:rsidRPr="00B802C2">
                <w:rPr>
                  <w:rStyle w:val="af0"/>
                </w:rPr>
                <w:t>10.共有フォルダ</w:t>
              </w:r>
            </w:hyperlink>
            <w:r w:rsidR="00F12CAD">
              <w:rPr>
                <w:rFonts w:hint="eastAsia"/>
              </w:rPr>
              <w:t>」をご参照ください。</w:t>
            </w:r>
          </w:p>
        </w:tc>
      </w:tr>
      <w:tr w:rsidR="002C6E0D" w14:paraId="286989D8" w14:textId="77777777" w:rsidTr="007D54DC">
        <w:trPr>
          <w:jc w:val="center"/>
        </w:trPr>
        <w:tc>
          <w:tcPr>
            <w:tcW w:w="1150" w:type="pct"/>
          </w:tcPr>
          <w:p w14:paraId="48D015D8" w14:textId="75F7A252" w:rsidR="002C6E0D" w:rsidRDefault="002C6E0D" w:rsidP="002C6E0D">
            <w:pPr>
              <w:rPr>
                <w:lang w:eastAsia="ar-SA"/>
              </w:rPr>
            </w:pPr>
            <w:r w:rsidRPr="003F3C8F">
              <w:rPr>
                <w:rFonts w:hint="eastAsia"/>
              </w:rPr>
              <w:t>アドレス帳</w:t>
            </w:r>
          </w:p>
        </w:tc>
        <w:tc>
          <w:tcPr>
            <w:tcW w:w="3850" w:type="pct"/>
          </w:tcPr>
          <w:p w14:paraId="71E2E49F" w14:textId="13C1967E" w:rsidR="002C6E0D" w:rsidRDefault="002C5AA2" w:rsidP="002C5AA2">
            <w:r w:rsidRPr="002C5AA2">
              <w:t>アドレス帳の管理を行</w:t>
            </w:r>
            <w:r>
              <w:rPr>
                <w:rFonts w:hint="eastAsia"/>
              </w:rPr>
              <w:t>います。</w:t>
            </w:r>
            <w:r w:rsidR="00F12CAD">
              <w:rPr>
                <w:rFonts w:hint="eastAsia"/>
              </w:rPr>
              <w:t>詳細については「</w:t>
            </w:r>
            <w:hyperlink w:anchor="_アドレス帳" w:history="1">
              <w:r w:rsidR="00F12CAD" w:rsidRPr="00CB64C5">
                <w:rPr>
                  <w:rStyle w:val="af0"/>
                </w:rPr>
                <w:t>11.アドレス帳</w:t>
              </w:r>
            </w:hyperlink>
            <w:r w:rsidR="00F12CAD">
              <w:rPr>
                <w:rFonts w:hint="eastAsia"/>
              </w:rPr>
              <w:t>」をご参照ください。</w:t>
            </w:r>
          </w:p>
        </w:tc>
      </w:tr>
    </w:tbl>
    <w:p w14:paraId="291D766E" w14:textId="7D490A25" w:rsidR="00513712" w:rsidRDefault="002D1AE6">
      <w:pPr>
        <w:pStyle w:val="af5"/>
        <w:numPr>
          <w:ilvl w:val="0"/>
          <w:numId w:val="4"/>
        </w:numPr>
        <w:wordWrap/>
        <w:ind w:leftChars="0"/>
      </w:pPr>
      <w:r>
        <w:rPr>
          <w:rFonts w:hint="eastAsia"/>
        </w:rPr>
        <w:t>管理者の設定によ</w:t>
      </w:r>
      <w:r w:rsidR="002C6E0D">
        <w:rPr>
          <w:rFonts w:hint="eastAsia"/>
        </w:rPr>
        <w:t>っては</w:t>
      </w:r>
      <w:r>
        <w:rPr>
          <w:rFonts w:hint="eastAsia"/>
        </w:rPr>
        <w:t>表示され</w:t>
      </w:r>
      <w:r w:rsidR="002C6E0D">
        <w:rPr>
          <w:rFonts w:hint="eastAsia"/>
        </w:rPr>
        <w:t>ません</w:t>
      </w:r>
      <w:r>
        <w:rPr>
          <w:rFonts w:hint="eastAsia"/>
        </w:rPr>
        <w:t>。</w:t>
      </w:r>
    </w:p>
    <w:p w14:paraId="0B0721ED" w14:textId="77777777" w:rsidR="003E4AA3" w:rsidRDefault="003E4AA3">
      <w:pPr>
        <w:wordWrap/>
      </w:pPr>
    </w:p>
    <w:p w14:paraId="2F1A4CE2" w14:textId="1F04512C" w:rsidR="00121C94" w:rsidRDefault="00121C94">
      <w:pPr>
        <w:wordWrap/>
      </w:pPr>
      <w:r>
        <w:br w:type="page"/>
      </w:r>
    </w:p>
    <w:p w14:paraId="157D03D1" w14:textId="6F68DBE9" w:rsidR="00121C94" w:rsidRDefault="00121C94" w:rsidP="00121C94">
      <w:pPr>
        <w:pStyle w:val="1"/>
        <w:spacing w:after="120"/>
      </w:pPr>
      <w:bookmarkStart w:id="19" w:name="_ファイル一覧、マイフォルダ、グループフォルダ"/>
      <w:bookmarkStart w:id="20" w:name="_Toc242188368"/>
      <w:bookmarkEnd w:id="19"/>
      <w:r w:rsidRPr="00121C94">
        <w:lastRenderedPageBreak/>
        <w:t>ファイル一覧、マイフォルダ、グループフォルダ</w:t>
      </w:r>
      <w:bookmarkEnd w:id="20"/>
    </w:p>
    <w:p w14:paraId="02299989" w14:textId="6A2CB4BB" w:rsidR="000B1A8C" w:rsidRDefault="00951C28" w:rsidP="000B1A8C">
      <w:r>
        <w:rPr>
          <w:rFonts w:hint="eastAsia"/>
        </w:rPr>
        <w:t>ファイル一覧、マイフォルダ、グループフォルダ</w:t>
      </w:r>
      <w:r w:rsidR="000B1A8C" w:rsidRPr="000B1A8C">
        <w:t>いずれ</w:t>
      </w:r>
      <w:r w:rsidR="00191944">
        <w:rPr>
          <w:rFonts w:hint="eastAsia"/>
        </w:rPr>
        <w:t>においても</w:t>
      </w:r>
      <w:r w:rsidR="000B1A8C" w:rsidRPr="000B1A8C">
        <w:t>ファイル、フォルダの操作を行うことができますが、表示されるファイル、フォルダに違いがあります。</w:t>
      </w:r>
      <w:r w:rsidR="00C81EBA">
        <w:rPr>
          <w:rFonts w:hint="eastAsia"/>
        </w:rPr>
        <w:t>詳細については次項よりご参照ください。</w:t>
      </w:r>
    </w:p>
    <w:p w14:paraId="0E34DD34" w14:textId="70D5FA41" w:rsidR="00E2684C" w:rsidRDefault="00E2684C" w:rsidP="000118D2">
      <w:pPr>
        <w:pStyle w:val="af5"/>
        <w:numPr>
          <w:ilvl w:val="0"/>
          <w:numId w:val="4"/>
        </w:numPr>
        <w:ind w:leftChars="0"/>
      </w:pPr>
      <w:r w:rsidRPr="00E2684C">
        <w:t>ファイル、フォルダの具体的な操作方法については</w:t>
      </w:r>
      <w:r>
        <w:rPr>
          <w:rFonts w:hint="eastAsia"/>
        </w:rPr>
        <w:t>「</w:t>
      </w:r>
      <w:hyperlink w:anchor="_ファイル/フォルダ" w:history="1">
        <w:r w:rsidRPr="005B02F7">
          <w:rPr>
            <w:rStyle w:val="af0"/>
          </w:rPr>
          <w:t>5.ファイル/フォルダ操作</w:t>
        </w:r>
      </w:hyperlink>
      <w:r>
        <w:rPr>
          <w:rFonts w:hint="eastAsia"/>
        </w:rPr>
        <w:t>」</w:t>
      </w:r>
      <w:r w:rsidRPr="005B02F7">
        <w:t>を</w:t>
      </w:r>
      <w:r>
        <w:rPr>
          <w:rFonts w:hint="eastAsia"/>
        </w:rPr>
        <w:t>ご参照ください。</w:t>
      </w:r>
    </w:p>
    <w:p w14:paraId="5592D99D" w14:textId="77777777" w:rsidR="000B1A8C" w:rsidRPr="000B1A8C" w:rsidRDefault="000B1A8C" w:rsidP="000B1A8C"/>
    <w:p w14:paraId="62A9367B" w14:textId="5265B508" w:rsidR="00052D0C" w:rsidRDefault="00052D0C" w:rsidP="00052D0C">
      <w:pPr>
        <w:pStyle w:val="2"/>
        <w:spacing w:after="120"/>
      </w:pPr>
      <w:bookmarkStart w:id="21" w:name="_ファイル一覧"/>
      <w:bookmarkStart w:id="22" w:name="_Toc242188369"/>
      <w:bookmarkEnd w:id="21"/>
      <w:r>
        <w:rPr>
          <w:rFonts w:hint="eastAsia"/>
        </w:rPr>
        <w:t>ファイル一覧</w:t>
      </w:r>
      <w:bookmarkEnd w:id="22"/>
    </w:p>
    <w:p w14:paraId="0B8B9D41" w14:textId="237910CF" w:rsidR="00FE7FA5" w:rsidRDefault="00C6568B" w:rsidP="00134961">
      <w:r>
        <w:rPr>
          <w:rFonts w:hint="eastAsia"/>
        </w:rPr>
        <w:t>「</w:t>
      </w:r>
      <w:hyperlink w:anchor="_ホーム画面" w:history="1">
        <w:r w:rsidRPr="00652CD1">
          <w:rPr>
            <w:rStyle w:val="af0"/>
          </w:rPr>
          <w:t>3.ホーム画面</w:t>
        </w:r>
      </w:hyperlink>
      <w:r>
        <w:rPr>
          <w:rFonts w:hint="eastAsia"/>
        </w:rPr>
        <w:t>」でファイル一覧をクリックする</w:t>
      </w:r>
      <w:r w:rsidR="009B7314">
        <w:rPr>
          <w:rFonts w:hint="eastAsia"/>
        </w:rPr>
        <w:t>か、左メニューより「ファイル一覧」をクリックする</w:t>
      </w:r>
      <w:r>
        <w:rPr>
          <w:rFonts w:hint="eastAsia"/>
        </w:rPr>
        <w:t>と</w:t>
      </w:r>
      <w:r w:rsidR="000C7F62">
        <w:rPr>
          <w:rFonts w:hint="eastAsia"/>
        </w:rPr>
        <w:t>、</w:t>
      </w:r>
      <w:r w:rsidR="00DB12A8">
        <w:rPr>
          <w:rFonts w:hint="eastAsia"/>
        </w:rPr>
        <w:t>以下のような</w:t>
      </w:r>
      <w:r w:rsidR="00134961">
        <w:rPr>
          <w:rFonts w:hint="eastAsia"/>
        </w:rPr>
        <w:t>ファイル一覧</w:t>
      </w:r>
      <w:r>
        <w:rPr>
          <w:rFonts w:hint="eastAsia"/>
        </w:rPr>
        <w:t>画面</w:t>
      </w:r>
      <w:r w:rsidR="007F36C9">
        <w:rPr>
          <w:rFonts w:hint="eastAsia"/>
        </w:rPr>
        <w:t>が</w:t>
      </w:r>
      <w:r>
        <w:rPr>
          <w:rFonts w:hint="eastAsia"/>
        </w:rPr>
        <w:t>表示されます。</w:t>
      </w:r>
      <w:r w:rsidR="00502DC7" w:rsidRPr="00502DC7">
        <w:t>ファイル一覧画面ではログインしたユーザーがアクセスできるすべてのファイル、フォルダが表示されます。</w:t>
      </w:r>
    </w:p>
    <w:p w14:paraId="55ACA1B3" w14:textId="11C3E9DF" w:rsidR="008112A5" w:rsidRDefault="008112A5" w:rsidP="000F7383">
      <w:pPr>
        <w:jc w:val="center"/>
      </w:pPr>
      <w:r>
        <w:rPr>
          <w:noProof/>
        </w:rPr>
        <mc:AlternateContent>
          <mc:Choice Requires="wps">
            <w:drawing>
              <wp:anchor distT="0" distB="0" distL="114300" distR="114300" simplePos="0" relativeHeight="252351488" behindDoc="0" locked="0" layoutInCell="1" allowOverlap="1" wp14:anchorId="23EFDD44" wp14:editId="6585D887">
                <wp:simplePos x="0" y="0"/>
                <wp:positionH relativeFrom="column">
                  <wp:posOffset>628650</wp:posOffset>
                </wp:positionH>
                <wp:positionV relativeFrom="paragraph">
                  <wp:posOffset>649605</wp:posOffset>
                </wp:positionV>
                <wp:extent cx="720000" cy="162000"/>
                <wp:effectExtent l="0" t="0" r="23495" b="28575"/>
                <wp:wrapNone/>
                <wp:docPr id="1759878148" name="正方形/長方形 1"/>
                <wp:cNvGraphicFramePr/>
                <a:graphic xmlns:a="http://schemas.openxmlformats.org/drawingml/2006/main">
                  <a:graphicData uri="http://schemas.microsoft.com/office/word/2010/wordprocessingShape">
                    <wps:wsp>
                      <wps:cNvSpPr/>
                      <wps:spPr>
                        <a:xfrm>
                          <a:off x="0" y="0"/>
                          <a:ext cx="720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D80E1" id="正方形/長方形 1" o:spid="_x0000_s1026" style="position:absolute;margin-left:49.5pt;margin-top:51.15pt;width:56.7pt;height:12.75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" filled="f" strokecolor="#e00" strokeweight="2pt"/>
            </w:pict>
          </mc:Fallback>
        </mc:AlternateContent>
      </w:r>
      <w:r w:rsidRPr="008112A5">
        <w:rPr>
          <w:noProof/>
        </w:rPr>
        <w:drawing>
          <wp:inline distT="0" distB="0" distL="0" distR="0" wp14:anchorId="1CC9C79A" wp14:editId="5E09F840">
            <wp:extent cx="5400000" cy="1674795"/>
            <wp:effectExtent l="19050" t="19050" r="10795" b="20955"/>
            <wp:docPr id="7248139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13918" name=""/>
                    <pic:cNvPicPr/>
                  </pic:nvPicPr>
                  <pic:blipFill>
                    <a:blip r:embed="rId27">
                      <a:extLst>
                        <a:ext uri="{28A0092B-C50C-407E-A947-70E740481C1C}">
                          <a14:useLocalDpi xmlns:a14="http://schemas.microsoft.com/office/drawing/2010/main" val="0"/>
                        </a:ext>
                      </a:extLst>
                    </a:blip>
                    <a:stretch>
                      <a:fillRect/>
                    </a:stretch>
                  </pic:blipFill>
                  <pic:spPr>
                    <a:xfrm>
                      <a:off x="0" y="0"/>
                      <a:ext cx="5400000" cy="1674795"/>
                    </a:xfrm>
                    <a:prstGeom prst="rect">
                      <a:avLst/>
                    </a:prstGeom>
                    <a:ln>
                      <a:solidFill>
                        <a:schemeClr val="bg1">
                          <a:lumMod val="75000"/>
                        </a:schemeClr>
                      </a:solidFill>
                    </a:ln>
                  </pic:spPr>
                </pic:pic>
              </a:graphicData>
            </a:graphic>
          </wp:inline>
        </w:drawing>
      </w:r>
    </w:p>
    <w:p w14:paraId="391FCAAA" w14:textId="0006FB41" w:rsidR="000F7383" w:rsidRPr="000F7383" w:rsidRDefault="000F7383" w:rsidP="000F7383">
      <w:pPr>
        <w:jc w:val="center"/>
        <w:rPr>
          <w:b/>
          <w:bCs/>
        </w:rPr>
      </w:pPr>
      <w:r w:rsidRPr="000F7383">
        <w:rPr>
          <w:rFonts w:hint="eastAsia"/>
          <w:b/>
          <w:bCs/>
        </w:rPr>
        <w:t>ファイル一覧</w:t>
      </w:r>
    </w:p>
    <w:p w14:paraId="2D9C813C" w14:textId="77777777" w:rsidR="000F7383" w:rsidRDefault="000F7383" w:rsidP="00134961"/>
    <w:p w14:paraId="0009607A" w14:textId="64D4F6E9" w:rsidR="00134961" w:rsidRDefault="00134961" w:rsidP="00134961">
      <w:r>
        <w:rPr>
          <w:rFonts w:hint="eastAsia"/>
        </w:rPr>
        <w:t>表示されるフォルダ種類は以下のように２種類あります。ユーザーフォルダかグループフォルダかどうかは、フォルダ名の前に表示されるアイコンの形が異なることで区別することができます。</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8363"/>
      </w:tblGrid>
      <w:tr w:rsidR="00134961" w14:paraId="6929488E" w14:textId="77777777" w:rsidTr="00932A75">
        <w:trPr>
          <w:tblHeader/>
        </w:trPr>
        <w:tc>
          <w:tcPr>
            <w:tcW w:w="2127" w:type="dxa"/>
            <w:shd w:val="clear" w:color="auto" w:fill="DAEEF3" w:themeFill="accent5" w:themeFillTint="33"/>
          </w:tcPr>
          <w:p w14:paraId="02C6D5BB" w14:textId="77777777" w:rsidR="00134961" w:rsidRPr="001E58C6" w:rsidRDefault="00134961" w:rsidP="00932A75">
            <w:r w:rsidRPr="001E58C6">
              <w:rPr>
                <w:rFonts w:hint="eastAsia"/>
              </w:rPr>
              <w:t>種類</w:t>
            </w:r>
          </w:p>
        </w:tc>
        <w:tc>
          <w:tcPr>
            <w:tcW w:w="8363" w:type="dxa"/>
            <w:shd w:val="clear" w:color="auto" w:fill="DAEEF3" w:themeFill="accent5" w:themeFillTint="33"/>
          </w:tcPr>
          <w:p w14:paraId="21021D43" w14:textId="77777777" w:rsidR="00134961" w:rsidRPr="001E58C6" w:rsidRDefault="00134961" w:rsidP="00932A75">
            <w:r w:rsidRPr="001E58C6">
              <w:rPr>
                <w:rFonts w:hint="eastAsia"/>
              </w:rPr>
              <w:t>説明</w:t>
            </w:r>
          </w:p>
        </w:tc>
      </w:tr>
      <w:tr w:rsidR="00134961" w14:paraId="3B89C81E" w14:textId="77777777" w:rsidTr="00932A75">
        <w:trPr>
          <w:cantSplit/>
        </w:trPr>
        <w:tc>
          <w:tcPr>
            <w:tcW w:w="2127" w:type="dxa"/>
          </w:tcPr>
          <w:p w14:paraId="6FD16692" w14:textId="77777777" w:rsidR="00134961" w:rsidRDefault="00134961" w:rsidP="00932A75">
            <w:r>
              <w:rPr>
                <w:rFonts w:hint="eastAsia"/>
              </w:rPr>
              <w:t>ユーザーフォルダ</w:t>
            </w:r>
          </w:p>
        </w:tc>
        <w:tc>
          <w:tcPr>
            <w:tcW w:w="8363" w:type="dxa"/>
          </w:tcPr>
          <w:p w14:paraId="4F58D9F6" w14:textId="361DEEA0" w:rsidR="00134961" w:rsidRDefault="006D2DD4" w:rsidP="00932A75">
            <w:r w:rsidRPr="006D2DD4">
              <w:t>自分自身のみがアクセスできるフォルダです。</w:t>
            </w:r>
          </w:p>
          <w:p w14:paraId="1EAE9400" w14:textId="77777777" w:rsidR="00134961" w:rsidRDefault="00134961" w:rsidP="00932A75">
            <w:r>
              <w:rPr>
                <w:rFonts w:hint="eastAsia"/>
              </w:rPr>
              <w:t>フォルダアイコンは以下のように人型アイコンが1つのみの形状となります。</w:t>
            </w:r>
          </w:p>
          <w:p w14:paraId="2A70917A" w14:textId="77777777" w:rsidR="00134961" w:rsidRDefault="00134961" w:rsidP="00932A75">
            <w:r w:rsidRPr="00455E84">
              <w:rPr>
                <w:noProof/>
              </w:rPr>
              <w:drawing>
                <wp:inline distT="0" distB="0" distL="0" distR="0" wp14:anchorId="7C838545" wp14:editId="5C9C9563">
                  <wp:extent cx="1333500" cy="381000"/>
                  <wp:effectExtent l="0" t="0" r="0" b="0"/>
                  <wp:docPr id="20736911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91186" name=""/>
                          <pic:cNvPicPr/>
                        </pic:nvPicPr>
                        <pic:blipFill>
                          <a:blip r:embed="rId28"/>
                          <a:stretch>
                            <a:fillRect/>
                          </a:stretch>
                        </pic:blipFill>
                        <pic:spPr>
                          <a:xfrm>
                            <a:off x="0" y="0"/>
                            <a:ext cx="1333500" cy="381000"/>
                          </a:xfrm>
                          <a:prstGeom prst="rect">
                            <a:avLst/>
                          </a:prstGeom>
                        </pic:spPr>
                      </pic:pic>
                    </a:graphicData>
                  </a:graphic>
                </wp:inline>
              </w:drawing>
            </w:r>
          </w:p>
        </w:tc>
      </w:tr>
      <w:tr w:rsidR="00134961" w14:paraId="516448C1" w14:textId="77777777" w:rsidTr="00932A75">
        <w:trPr>
          <w:cantSplit/>
        </w:trPr>
        <w:tc>
          <w:tcPr>
            <w:tcW w:w="2127" w:type="dxa"/>
          </w:tcPr>
          <w:p w14:paraId="2FCEF5B9" w14:textId="77777777" w:rsidR="00134961" w:rsidRDefault="00134961" w:rsidP="00932A75">
            <w:r>
              <w:rPr>
                <w:rFonts w:hint="eastAsia"/>
              </w:rPr>
              <w:t>グループフォルダ</w:t>
            </w:r>
          </w:p>
        </w:tc>
        <w:tc>
          <w:tcPr>
            <w:tcW w:w="8363" w:type="dxa"/>
          </w:tcPr>
          <w:p w14:paraId="31B59758" w14:textId="5A1889D2" w:rsidR="00134961" w:rsidRDefault="00315541" w:rsidP="00932A75">
            <w:r w:rsidRPr="00315541">
              <w:t>複数のユーザーがアクセスできるフォルダです。参加しているグループの数だけ表示されます。</w:t>
            </w:r>
          </w:p>
          <w:p w14:paraId="1E7BDC58" w14:textId="77777777" w:rsidR="00134961" w:rsidRDefault="00134961" w:rsidP="00932A75">
            <w:r>
              <w:rPr>
                <w:rFonts w:hint="eastAsia"/>
              </w:rPr>
              <w:t>フォルダアイコンは以下のように人型アイコンが重なったような形状となります。</w:t>
            </w:r>
          </w:p>
          <w:p w14:paraId="10C0D97D" w14:textId="77777777" w:rsidR="00134961" w:rsidRDefault="00134961" w:rsidP="00932A75">
            <w:r w:rsidRPr="00455E84">
              <w:rPr>
                <w:noProof/>
              </w:rPr>
              <w:drawing>
                <wp:inline distT="0" distB="0" distL="0" distR="0" wp14:anchorId="7E1BD166" wp14:editId="0C3D3F7A">
                  <wp:extent cx="1333500" cy="381000"/>
                  <wp:effectExtent l="0" t="0" r="0" b="0"/>
                  <wp:docPr id="16051759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75990" name=""/>
                          <pic:cNvPicPr/>
                        </pic:nvPicPr>
                        <pic:blipFill>
                          <a:blip r:embed="rId29"/>
                          <a:stretch>
                            <a:fillRect/>
                          </a:stretch>
                        </pic:blipFill>
                        <pic:spPr>
                          <a:xfrm>
                            <a:off x="0" y="0"/>
                            <a:ext cx="1333500" cy="381000"/>
                          </a:xfrm>
                          <a:prstGeom prst="rect">
                            <a:avLst/>
                          </a:prstGeom>
                        </pic:spPr>
                      </pic:pic>
                    </a:graphicData>
                  </a:graphic>
                </wp:inline>
              </w:drawing>
            </w:r>
          </w:p>
        </w:tc>
      </w:tr>
    </w:tbl>
    <w:p w14:paraId="0F4804BC" w14:textId="77777777" w:rsidR="00134961" w:rsidRDefault="00134961" w:rsidP="00134961"/>
    <w:p w14:paraId="2FA1C94D" w14:textId="29865C30" w:rsidR="009D2F2A" w:rsidRDefault="009D2F2A" w:rsidP="00134961">
      <w:r w:rsidRPr="009D2F2A">
        <w:t>ファイル、フォルダの操作はユーザーフォルダ、グループフォルダ配下</w:t>
      </w:r>
      <w:r>
        <w:rPr>
          <w:rFonts w:hint="eastAsia"/>
        </w:rPr>
        <w:t>で行うことができます。</w:t>
      </w:r>
    </w:p>
    <w:p w14:paraId="30A54437" w14:textId="77777777" w:rsidR="00134961" w:rsidRDefault="00134961">
      <w:pPr>
        <w:pStyle w:val="af5"/>
        <w:numPr>
          <w:ilvl w:val="0"/>
          <w:numId w:val="3"/>
        </w:numPr>
        <w:ind w:leftChars="0"/>
      </w:pPr>
      <w:r>
        <w:rPr>
          <w:rFonts w:hint="eastAsia"/>
        </w:rPr>
        <w:t>管理者の設定によっては操作できる機能が制限されている場合があります。</w:t>
      </w:r>
    </w:p>
    <w:p w14:paraId="371D6421" w14:textId="77777777" w:rsidR="00AC459D" w:rsidRDefault="00AC459D" w:rsidP="00134961">
      <w:pPr>
        <w:wordWrap/>
      </w:pPr>
    </w:p>
    <w:p w14:paraId="79F0AB58" w14:textId="19B6AB1C" w:rsidR="008C23C0" w:rsidRDefault="008C23C0" w:rsidP="008C23C0">
      <w:pPr>
        <w:pStyle w:val="2"/>
        <w:spacing w:after="120"/>
        <w:rPr>
          <w:lang w:eastAsia="ja-JP"/>
        </w:rPr>
      </w:pPr>
      <w:bookmarkStart w:id="23" w:name="_マイフォルダ"/>
      <w:bookmarkStart w:id="24" w:name="_Toc242188370"/>
      <w:bookmarkEnd w:id="23"/>
      <w:r>
        <w:rPr>
          <w:rFonts w:hint="eastAsia"/>
          <w:lang w:eastAsia="ja-JP"/>
        </w:rPr>
        <w:t>マイフォルダ</w:t>
      </w:r>
      <w:bookmarkEnd w:id="24"/>
    </w:p>
    <w:p w14:paraId="467B9B3C" w14:textId="5E7DADDC" w:rsidR="00BD5624" w:rsidRPr="00823FA8" w:rsidRDefault="00052D0C" w:rsidP="00BD5624">
      <w:r>
        <w:rPr>
          <w:rFonts w:hint="eastAsia"/>
        </w:rPr>
        <w:t>「</w:t>
      </w:r>
      <w:hyperlink w:anchor="_ホーム画面" w:history="1">
        <w:r w:rsidRPr="00652CD1">
          <w:rPr>
            <w:rStyle w:val="af0"/>
          </w:rPr>
          <w:t>3.ホーム画面</w:t>
        </w:r>
      </w:hyperlink>
      <w:r>
        <w:rPr>
          <w:rFonts w:hint="eastAsia"/>
        </w:rPr>
        <w:t>」で</w:t>
      </w:r>
      <w:r w:rsidR="00BD5624">
        <w:rPr>
          <w:rFonts w:hint="eastAsia"/>
        </w:rPr>
        <w:t>「</w:t>
      </w:r>
      <w:r>
        <w:rPr>
          <w:rFonts w:hint="eastAsia"/>
        </w:rPr>
        <w:t>マイフォルダ</w:t>
      </w:r>
      <w:r w:rsidR="00BD5624">
        <w:rPr>
          <w:rFonts w:hint="eastAsia"/>
        </w:rPr>
        <w:t>」</w:t>
      </w:r>
      <w:r>
        <w:rPr>
          <w:rFonts w:hint="eastAsia"/>
        </w:rPr>
        <w:t>をクリック</w:t>
      </w:r>
      <w:r w:rsidR="00BD5624">
        <w:rPr>
          <w:rFonts w:hint="eastAsia"/>
        </w:rPr>
        <w:t>するか、</w:t>
      </w:r>
      <w:r w:rsidR="00823FA8">
        <w:rPr>
          <w:rFonts w:hint="eastAsia"/>
        </w:rPr>
        <w:t>左メニューより「マイフォルダ」をクリック</w:t>
      </w:r>
      <w:r w:rsidR="00BD5624">
        <w:rPr>
          <w:rFonts w:hint="eastAsia"/>
        </w:rPr>
        <w:t>すると、</w:t>
      </w:r>
      <w:r w:rsidR="00425673" w:rsidRPr="00425673">
        <w:t>「</w:t>
      </w:r>
      <w:hyperlink w:anchor="_ファイル一覧" w:history="1">
        <w:r w:rsidR="00425673" w:rsidRPr="00425673">
          <w:rPr>
            <w:rStyle w:val="af0"/>
          </w:rPr>
          <w:t>4.1.ファイル一覧</w:t>
        </w:r>
      </w:hyperlink>
      <w:r w:rsidR="00425673" w:rsidRPr="00425673">
        <w:t>」の</w:t>
      </w:r>
      <w:r w:rsidR="00A559D0" w:rsidRPr="00A559D0">
        <w:t>ユーザーフォルダ直下が表示され</w:t>
      </w:r>
      <w:r w:rsidR="00A559D0">
        <w:rPr>
          <w:rFonts w:hint="eastAsia"/>
        </w:rPr>
        <w:t>ます。</w:t>
      </w:r>
    </w:p>
    <w:p w14:paraId="70360977" w14:textId="64E82495" w:rsidR="00052D0C" w:rsidRDefault="00823FA8" w:rsidP="00151163">
      <w:pPr>
        <w:jc w:val="center"/>
      </w:pPr>
      <w:r>
        <w:rPr>
          <w:noProof/>
        </w:rPr>
        <w:lastRenderedPageBreak/>
        <mc:AlternateContent>
          <mc:Choice Requires="wps">
            <w:drawing>
              <wp:anchor distT="0" distB="0" distL="114300" distR="114300" simplePos="0" relativeHeight="252343296" behindDoc="0" locked="0" layoutInCell="1" allowOverlap="1" wp14:anchorId="38D0456A" wp14:editId="0DD2289D">
                <wp:simplePos x="0" y="0"/>
                <wp:positionH relativeFrom="column">
                  <wp:posOffset>628650</wp:posOffset>
                </wp:positionH>
                <wp:positionV relativeFrom="paragraph">
                  <wp:posOffset>819150</wp:posOffset>
                </wp:positionV>
                <wp:extent cx="720000" cy="162000"/>
                <wp:effectExtent l="0" t="0" r="23495" b="28575"/>
                <wp:wrapNone/>
                <wp:docPr id="1295834858" name="正方形/長方形 1"/>
                <wp:cNvGraphicFramePr/>
                <a:graphic xmlns:a="http://schemas.openxmlformats.org/drawingml/2006/main">
                  <a:graphicData uri="http://schemas.microsoft.com/office/word/2010/wordprocessingShape">
                    <wps:wsp>
                      <wps:cNvSpPr/>
                      <wps:spPr>
                        <a:xfrm>
                          <a:off x="0" y="0"/>
                          <a:ext cx="720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69993" id="正方形/長方形 1" o:spid="_x0000_s1026" style="position:absolute;margin-left:49.5pt;margin-top:64.5pt;width:56.7pt;height:12.7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" filled="f" strokecolor="#e00" strokeweight="2pt"/>
            </w:pict>
          </mc:Fallback>
        </mc:AlternateContent>
      </w:r>
      <w:r w:rsidR="00151163" w:rsidRPr="00151163">
        <w:rPr>
          <w:noProof/>
        </w:rPr>
        <w:drawing>
          <wp:inline distT="0" distB="0" distL="0" distR="0" wp14:anchorId="07B06163" wp14:editId="1787A7C5">
            <wp:extent cx="5400000" cy="2661303"/>
            <wp:effectExtent l="19050" t="19050" r="10795" b="24765"/>
            <wp:docPr id="11798030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03085" name=""/>
                    <pic:cNvPicPr/>
                  </pic:nvPicPr>
                  <pic:blipFill>
                    <a:blip r:embed="rId30">
                      <a:extLst>
                        <a:ext uri="{28A0092B-C50C-407E-A947-70E740481C1C}">
                          <a14:useLocalDpi xmlns:a14="http://schemas.microsoft.com/office/drawing/2010/main" val="0"/>
                        </a:ext>
                      </a:extLst>
                    </a:blip>
                    <a:stretch>
                      <a:fillRect/>
                    </a:stretch>
                  </pic:blipFill>
                  <pic:spPr>
                    <a:xfrm>
                      <a:off x="0" y="0"/>
                      <a:ext cx="5400000" cy="2661303"/>
                    </a:xfrm>
                    <a:prstGeom prst="rect">
                      <a:avLst/>
                    </a:prstGeom>
                    <a:ln>
                      <a:solidFill>
                        <a:schemeClr val="bg1">
                          <a:lumMod val="75000"/>
                        </a:schemeClr>
                      </a:solidFill>
                    </a:ln>
                  </pic:spPr>
                </pic:pic>
              </a:graphicData>
            </a:graphic>
          </wp:inline>
        </w:drawing>
      </w:r>
    </w:p>
    <w:p w14:paraId="79E431EC" w14:textId="7DBA0F73" w:rsidR="00151163" w:rsidRPr="00151163" w:rsidRDefault="00D815D4" w:rsidP="00151163">
      <w:pPr>
        <w:jc w:val="center"/>
        <w:rPr>
          <w:b/>
          <w:bCs/>
        </w:rPr>
      </w:pPr>
      <w:r>
        <w:rPr>
          <w:rFonts w:hint="eastAsia"/>
          <w:b/>
          <w:bCs/>
        </w:rPr>
        <w:t>ファイル一覧</w:t>
      </w:r>
    </w:p>
    <w:p w14:paraId="4908D20A" w14:textId="77777777" w:rsidR="008540A3" w:rsidRDefault="008540A3" w:rsidP="008C23C0"/>
    <w:p w14:paraId="4B67DF3B" w14:textId="26B67C64" w:rsidR="008C23C0" w:rsidRPr="008C23C0" w:rsidRDefault="008C23C0" w:rsidP="008C23C0">
      <w:pPr>
        <w:pStyle w:val="2"/>
        <w:spacing w:after="120"/>
      </w:pPr>
      <w:bookmarkStart w:id="25" w:name="_グループフォルダ"/>
      <w:bookmarkStart w:id="26" w:name="_Toc242188371"/>
      <w:bookmarkEnd w:id="25"/>
      <w:r>
        <w:rPr>
          <w:rFonts w:hint="eastAsia"/>
          <w:lang w:eastAsia="ja-JP"/>
        </w:rPr>
        <w:t>グループフォルダ</w:t>
      </w:r>
      <w:bookmarkEnd w:id="26"/>
    </w:p>
    <w:p w14:paraId="0BAC17B8" w14:textId="45F13107" w:rsidR="00110789" w:rsidRDefault="00110789" w:rsidP="007B5294">
      <w:pPr>
        <w:wordWrap/>
      </w:pPr>
      <w:r w:rsidRPr="00425673">
        <w:t>「</w:t>
      </w:r>
      <w:hyperlink w:anchor="_ファイル一覧" w:history="1">
        <w:r w:rsidRPr="00425673">
          <w:rPr>
            <w:rStyle w:val="af0"/>
          </w:rPr>
          <w:t>4.1.ファイル一覧</w:t>
        </w:r>
      </w:hyperlink>
      <w:r w:rsidRPr="00425673">
        <w:t>」</w:t>
      </w:r>
      <w:r w:rsidRPr="00110789">
        <w:t>のグループフォルダの一覧が表示され</w:t>
      </w:r>
      <w:r>
        <w:rPr>
          <w:rFonts w:hint="eastAsia"/>
        </w:rPr>
        <w:t>ます。</w:t>
      </w:r>
    </w:p>
    <w:p w14:paraId="14495CF8" w14:textId="77777777" w:rsidR="00E42512" w:rsidRPr="00DD1B30" w:rsidRDefault="00E42512" w:rsidP="007B5294">
      <w:pPr>
        <w:wordWrap/>
      </w:pPr>
    </w:p>
    <w:p w14:paraId="59272137" w14:textId="49BBC673" w:rsidR="00E90D1C" w:rsidRDefault="00A4581E" w:rsidP="00134961">
      <w:pPr>
        <w:wordWrap/>
      </w:pPr>
      <w:r>
        <w:rPr>
          <w:rFonts w:hint="eastAsia"/>
        </w:rPr>
        <w:t>「</w:t>
      </w:r>
      <w:hyperlink w:anchor="_ホーム画面" w:history="1">
        <w:r w:rsidRPr="00652CD1">
          <w:rPr>
            <w:rStyle w:val="af0"/>
          </w:rPr>
          <w:t>3.ホーム画面</w:t>
        </w:r>
      </w:hyperlink>
      <w:r>
        <w:rPr>
          <w:rFonts w:hint="eastAsia"/>
        </w:rPr>
        <w:t>」でグループフォルダをクリックする</w:t>
      </w:r>
      <w:r w:rsidR="00347CB0">
        <w:rPr>
          <w:rFonts w:hint="eastAsia"/>
        </w:rPr>
        <w:t>か、左メニューより「グループフォルダ」をクリック</w:t>
      </w:r>
      <w:r w:rsidR="00DD7610">
        <w:rPr>
          <w:rFonts w:hint="eastAsia"/>
        </w:rPr>
        <w:t>後、</w:t>
      </w:r>
      <w:r w:rsidR="00E90D1C" w:rsidRPr="00E90D1C">
        <w:t>「テナント(法人)ID」のフォルダをクリックします。</w:t>
      </w:r>
    </w:p>
    <w:p w14:paraId="34D2D0D8" w14:textId="58F5A977" w:rsidR="00D91A73" w:rsidRDefault="002D7201" w:rsidP="00D91A73">
      <w:pPr>
        <w:wordWrap/>
        <w:jc w:val="center"/>
      </w:pPr>
      <w:r>
        <w:rPr>
          <w:noProof/>
        </w:rPr>
        <mc:AlternateContent>
          <mc:Choice Requires="wps">
            <w:drawing>
              <wp:anchor distT="0" distB="0" distL="114300" distR="114300" simplePos="0" relativeHeight="252347392" behindDoc="0" locked="0" layoutInCell="1" allowOverlap="1" wp14:anchorId="7C02598D" wp14:editId="2F469515">
                <wp:simplePos x="0" y="0"/>
                <wp:positionH relativeFrom="column">
                  <wp:posOffset>1514475</wp:posOffset>
                </wp:positionH>
                <wp:positionV relativeFrom="paragraph">
                  <wp:posOffset>622935</wp:posOffset>
                </wp:positionV>
                <wp:extent cx="720000" cy="162000"/>
                <wp:effectExtent l="0" t="0" r="23495" b="28575"/>
                <wp:wrapNone/>
                <wp:docPr id="331166486" name="正方形/長方形 1"/>
                <wp:cNvGraphicFramePr/>
                <a:graphic xmlns:a="http://schemas.openxmlformats.org/drawingml/2006/main">
                  <a:graphicData uri="http://schemas.microsoft.com/office/word/2010/wordprocessingShape">
                    <wps:wsp>
                      <wps:cNvSpPr/>
                      <wps:spPr>
                        <a:xfrm>
                          <a:off x="0" y="0"/>
                          <a:ext cx="720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0FB8A" id="正方形/長方形 1" o:spid="_x0000_s1026" style="position:absolute;margin-left:119.25pt;margin-top:49.05pt;width:56.7pt;height:12.7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" filled="f" strokecolor="#e00" strokeweight="2pt"/>
            </w:pict>
          </mc:Fallback>
        </mc:AlternateContent>
      </w:r>
      <w:r w:rsidR="00D91A73">
        <w:rPr>
          <w:noProof/>
        </w:rPr>
        <mc:AlternateContent>
          <mc:Choice Requires="wps">
            <w:drawing>
              <wp:anchor distT="0" distB="0" distL="114300" distR="114300" simplePos="0" relativeHeight="252345344" behindDoc="0" locked="0" layoutInCell="1" allowOverlap="1" wp14:anchorId="011CA514" wp14:editId="092E994A">
                <wp:simplePos x="0" y="0"/>
                <wp:positionH relativeFrom="column">
                  <wp:posOffset>628650</wp:posOffset>
                </wp:positionH>
                <wp:positionV relativeFrom="paragraph">
                  <wp:posOffset>899160</wp:posOffset>
                </wp:positionV>
                <wp:extent cx="720000" cy="162000"/>
                <wp:effectExtent l="0" t="0" r="23495" b="28575"/>
                <wp:wrapNone/>
                <wp:docPr id="1180267215" name="正方形/長方形 1"/>
                <wp:cNvGraphicFramePr/>
                <a:graphic xmlns:a="http://schemas.openxmlformats.org/drawingml/2006/main">
                  <a:graphicData uri="http://schemas.microsoft.com/office/word/2010/wordprocessingShape">
                    <wps:wsp>
                      <wps:cNvSpPr/>
                      <wps:spPr>
                        <a:xfrm>
                          <a:off x="0" y="0"/>
                          <a:ext cx="720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9FE32" id="正方形/長方形 1" o:spid="_x0000_s1026" style="position:absolute;margin-left:49.5pt;margin-top:70.8pt;width:56.7pt;height:12.7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" filled="f" strokecolor="#e00" strokeweight="2pt"/>
            </w:pict>
          </mc:Fallback>
        </mc:AlternateContent>
      </w:r>
      <w:r w:rsidR="00D91A73" w:rsidRPr="00D91A73">
        <w:rPr>
          <w:noProof/>
        </w:rPr>
        <w:drawing>
          <wp:inline distT="0" distB="0" distL="0" distR="0" wp14:anchorId="3AD8947E" wp14:editId="415788E4">
            <wp:extent cx="5400000" cy="1576247"/>
            <wp:effectExtent l="19050" t="19050" r="10795" b="24130"/>
            <wp:docPr id="2911014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01440" name=""/>
                    <pic:cNvPicPr/>
                  </pic:nvPicPr>
                  <pic:blipFill>
                    <a:blip r:embed="rId31">
                      <a:extLst>
                        <a:ext uri="{28A0092B-C50C-407E-A947-70E740481C1C}">
                          <a14:useLocalDpi xmlns:a14="http://schemas.microsoft.com/office/drawing/2010/main" val="0"/>
                        </a:ext>
                      </a:extLst>
                    </a:blip>
                    <a:stretch>
                      <a:fillRect/>
                    </a:stretch>
                  </pic:blipFill>
                  <pic:spPr>
                    <a:xfrm>
                      <a:off x="0" y="0"/>
                      <a:ext cx="5400000" cy="1576247"/>
                    </a:xfrm>
                    <a:prstGeom prst="rect">
                      <a:avLst/>
                    </a:prstGeom>
                    <a:ln>
                      <a:solidFill>
                        <a:schemeClr val="bg1">
                          <a:lumMod val="75000"/>
                        </a:schemeClr>
                      </a:solidFill>
                    </a:ln>
                  </pic:spPr>
                </pic:pic>
              </a:graphicData>
            </a:graphic>
          </wp:inline>
        </w:drawing>
      </w:r>
    </w:p>
    <w:p w14:paraId="11494377" w14:textId="1179C09A" w:rsidR="00DD1B30" w:rsidRPr="00DD1B30" w:rsidRDefault="00040EE2" w:rsidP="00D91A73">
      <w:pPr>
        <w:wordWrap/>
        <w:jc w:val="center"/>
        <w:rPr>
          <w:b/>
          <w:bCs/>
        </w:rPr>
      </w:pPr>
      <w:r>
        <w:rPr>
          <w:rFonts w:hint="eastAsia"/>
          <w:b/>
          <w:bCs/>
        </w:rPr>
        <w:t>ファイル一覧</w:t>
      </w:r>
    </w:p>
    <w:p w14:paraId="66BB159C" w14:textId="77777777" w:rsidR="00A4581E" w:rsidRDefault="00A4581E" w:rsidP="00134961">
      <w:pPr>
        <w:wordWrap/>
      </w:pPr>
    </w:p>
    <w:p w14:paraId="7769389A" w14:textId="02B44C7E" w:rsidR="00525EAF" w:rsidRDefault="00525EAF" w:rsidP="00134961">
      <w:pPr>
        <w:wordWrap/>
      </w:pPr>
      <w:r>
        <w:rPr>
          <w:rFonts w:hint="eastAsia"/>
        </w:rPr>
        <w:t>以下のようにグループフォルダ</w:t>
      </w:r>
      <w:r w:rsidR="00C359EF">
        <w:rPr>
          <w:rFonts w:hint="eastAsia"/>
        </w:rPr>
        <w:t>の一覧</w:t>
      </w:r>
      <w:r>
        <w:rPr>
          <w:rFonts w:hint="eastAsia"/>
        </w:rPr>
        <w:t>が表示</w:t>
      </w:r>
      <w:r w:rsidR="00C359EF">
        <w:rPr>
          <w:rFonts w:hint="eastAsia"/>
        </w:rPr>
        <w:t>さ</w:t>
      </w:r>
      <w:r>
        <w:rPr>
          <w:rFonts w:hint="eastAsia"/>
        </w:rPr>
        <w:t>れます</w:t>
      </w:r>
      <w:r w:rsidR="00016E62">
        <w:rPr>
          <w:rFonts w:hint="eastAsia"/>
        </w:rPr>
        <w:t>ので、</w:t>
      </w:r>
      <w:r w:rsidR="00AA5B27">
        <w:rPr>
          <w:rFonts w:hint="eastAsia"/>
        </w:rPr>
        <w:t>いずれかの</w:t>
      </w:r>
      <w:r w:rsidR="00C359EF">
        <w:rPr>
          <w:rFonts w:hint="eastAsia"/>
        </w:rPr>
        <w:t>グループフォルダをクリックします。</w:t>
      </w:r>
    </w:p>
    <w:p w14:paraId="5577023B" w14:textId="0D1402B3" w:rsidR="00C359EF" w:rsidRDefault="00C359EF" w:rsidP="00525EAF">
      <w:pPr>
        <w:wordWrap/>
        <w:jc w:val="center"/>
      </w:pPr>
      <w:r>
        <w:rPr>
          <w:noProof/>
        </w:rPr>
        <mc:AlternateContent>
          <mc:Choice Requires="wps">
            <w:drawing>
              <wp:anchor distT="0" distB="0" distL="114300" distR="114300" simplePos="0" relativeHeight="252349440" behindDoc="0" locked="0" layoutInCell="1" allowOverlap="1" wp14:anchorId="53B833FD" wp14:editId="6AE17ADA">
                <wp:simplePos x="0" y="0"/>
                <wp:positionH relativeFrom="column">
                  <wp:posOffset>1524000</wp:posOffset>
                </wp:positionH>
                <wp:positionV relativeFrom="paragraph">
                  <wp:posOffset>794385</wp:posOffset>
                </wp:positionV>
                <wp:extent cx="432000" cy="162000"/>
                <wp:effectExtent l="0" t="0" r="25400" b="28575"/>
                <wp:wrapNone/>
                <wp:docPr id="1108877760" name="正方形/長方形 1"/>
                <wp:cNvGraphicFramePr/>
                <a:graphic xmlns:a="http://schemas.openxmlformats.org/drawingml/2006/main">
                  <a:graphicData uri="http://schemas.microsoft.com/office/word/2010/wordprocessingShape">
                    <wps:wsp>
                      <wps:cNvSpPr/>
                      <wps:spPr>
                        <a:xfrm>
                          <a:off x="0" y="0"/>
                          <a:ext cx="43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96667" id="正方形/長方形 1" o:spid="_x0000_s1026" style="position:absolute;margin-left:120pt;margin-top:62.55pt;width:34pt;height:12.75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" filled="f" strokecolor="#e00" strokeweight="2pt"/>
            </w:pict>
          </mc:Fallback>
        </mc:AlternateContent>
      </w:r>
      <w:r w:rsidRPr="00C359EF">
        <w:rPr>
          <w:noProof/>
        </w:rPr>
        <w:drawing>
          <wp:inline distT="0" distB="0" distL="0" distR="0" wp14:anchorId="2EF8DC9E" wp14:editId="41199272">
            <wp:extent cx="5400000" cy="1661896"/>
            <wp:effectExtent l="19050" t="19050" r="10795" b="14605"/>
            <wp:docPr id="1606577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7786" name=""/>
                    <pic:cNvPicPr/>
                  </pic:nvPicPr>
                  <pic:blipFill>
                    <a:blip r:embed="rId32">
                      <a:extLst>
                        <a:ext uri="{28A0092B-C50C-407E-A947-70E740481C1C}">
                          <a14:useLocalDpi xmlns:a14="http://schemas.microsoft.com/office/drawing/2010/main" val="0"/>
                        </a:ext>
                      </a:extLst>
                    </a:blip>
                    <a:stretch>
                      <a:fillRect/>
                    </a:stretch>
                  </pic:blipFill>
                  <pic:spPr>
                    <a:xfrm>
                      <a:off x="0" y="0"/>
                      <a:ext cx="5400000" cy="1661896"/>
                    </a:xfrm>
                    <a:prstGeom prst="rect">
                      <a:avLst/>
                    </a:prstGeom>
                    <a:ln>
                      <a:solidFill>
                        <a:schemeClr val="bg1">
                          <a:lumMod val="75000"/>
                        </a:schemeClr>
                      </a:solidFill>
                    </a:ln>
                  </pic:spPr>
                </pic:pic>
              </a:graphicData>
            </a:graphic>
          </wp:inline>
        </w:drawing>
      </w:r>
    </w:p>
    <w:p w14:paraId="1D106F0E" w14:textId="60D62D81" w:rsidR="00D91A73" w:rsidRDefault="00616414" w:rsidP="00525EAF">
      <w:pPr>
        <w:wordWrap/>
        <w:jc w:val="center"/>
      </w:pPr>
      <w:r>
        <w:rPr>
          <w:rFonts w:hint="eastAsia"/>
          <w:b/>
          <w:bCs/>
        </w:rPr>
        <w:t>ファイル一覧</w:t>
      </w:r>
    </w:p>
    <w:p w14:paraId="2C6A52AA" w14:textId="77777777" w:rsidR="00D91A73" w:rsidRDefault="00D91A73" w:rsidP="00134961">
      <w:pPr>
        <w:wordWrap/>
      </w:pPr>
    </w:p>
    <w:p w14:paraId="6B0C2E79" w14:textId="77777777" w:rsidR="004F51A1" w:rsidRDefault="004F51A1">
      <w:pPr>
        <w:wordWrap/>
      </w:pPr>
      <w:r>
        <w:br w:type="page"/>
      </w:r>
    </w:p>
    <w:p w14:paraId="21DA8708" w14:textId="553EF364" w:rsidR="00480BC6" w:rsidRDefault="00480BC6" w:rsidP="00134961">
      <w:pPr>
        <w:wordWrap/>
      </w:pPr>
      <w:r>
        <w:rPr>
          <w:rFonts w:hint="eastAsia"/>
        </w:rPr>
        <w:lastRenderedPageBreak/>
        <w:t>グループフォルダ</w:t>
      </w:r>
      <w:r w:rsidR="000D42AD">
        <w:rPr>
          <w:rFonts w:hint="eastAsia"/>
        </w:rPr>
        <w:t>の内容が表示され</w:t>
      </w:r>
      <w:r w:rsidR="007D68F9">
        <w:rPr>
          <w:rFonts w:hint="eastAsia"/>
        </w:rPr>
        <w:t>ます。</w:t>
      </w:r>
    </w:p>
    <w:p w14:paraId="330A77E7" w14:textId="7D84301B" w:rsidR="00D91A73" w:rsidRDefault="008E61D7" w:rsidP="008E61D7">
      <w:pPr>
        <w:wordWrap/>
        <w:jc w:val="center"/>
      </w:pPr>
      <w:r w:rsidRPr="008E61D7">
        <w:rPr>
          <w:noProof/>
        </w:rPr>
        <w:drawing>
          <wp:inline distT="0" distB="0" distL="0" distR="0" wp14:anchorId="53367292" wp14:editId="080AB2D2">
            <wp:extent cx="5400000" cy="1670667"/>
            <wp:effectExtent l="19050" t="19050" r="10795" b="25400"/>
            <wp:docPr id="21351876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87681" name=""/>
                    <pic:cNvPicPr/>
                  </pic:nvPicPr>
                  <pic:blipFill>
                    <a:blip r:embed="rId33">
                      <a:extLst>
                        <a:ext uri="{28A0092B-C50C-407E-A947-70E740481C1C}">
                          <a14:useLocalDpi xmlns:a14="http://schemas.microsoft.com/office/drawing/2010/main" val="0"/>
                        </a:ext>
                      </a:extLst>
                    </a:blip>
                    <a:stretch>
                      <a:fillRect/>
                    </a:stretch>
                  </pic:blipFill>
                  <pic:spPr>
                    <a:xfrm>
                      <a:off x="0" y="0"/>
                      <a:ext cx="5400000" cy="1670667"/>
                    </a:xfrm>
                    <a:prstGeom prst="rect">
                      <a:avLst/>
                    </a:prstGeom>
                    <a:ln>
                      <a:solidFill>
                        <a:schemeClr val="bg1">
                          <a:lumMod val="75000"/>
                        </a:schemeClr>
                      </a:solidFill>
                    </a:ln>
                  </pic:spPr>
                </pic:pic>
              </a:graphicData>
            </a:graphic>
          </wp:inline>
        </w:drawing>
      </w:r>
    </w:p>
    <w:p w14:paraId="14E03E8B" w14:textId="2CB3BEA9" w:rsidR="008E61D7" w:rsidRDefault="00616414" w:rsidP="008E61D7">
      <w:pPr>
        <w:wordWrap/>
        <w:jc w:val="center"/>
      </w:pPr>
      <w:r>
        <w:rPr>
          <w:rFonts w:hint="eastAsia"/>
          <w:b/>
          <w:bCs/>
        </w:rPr>
        <w:t>ファイル一覧</w:t>
      </w:r>
    </w:p>
    <w:p w14:paraId="43A4FAED" w14:textId="77777777" w:rsidR="00BF729E" w:rsidRDefault="00BF729E">
      <w:pPr>
        <w:wordWrap/>
      </w:pPr>
    </w:p>
    <w:p w14:paraId="694F195F" w14:textId="04A779B2" w:rsidR="00043A57" w:rsidRDefault="00043A57" w:rsidP="00043A57">
      <w:pPr>
        <w:pStyle w:val="2"/>
        <w:spacing w:after="120"/>
        <w:rPr>
          <w:lang w:eastAsia="ja-JP"/>
        </w:rPr>
      </w:pPr>
      <w:bookmarkStart w:id="27" w:name="_Toc242188372"/>
      <w:r>
        <w:rPr>
          <w:rFonts w:hint="eastAsia"/>
          <w:lang w:eastAsia="ja-JP"/>
        </w:rPr>
        <w:t>表示切替</w:t>
      </w:r>
      <w:bookmarkEnd w:id="27"/>
    </w:p>
    <w:p w14:paraId="5521CFE2" w14:textId="77777777" w:rsidR="002C18E6" w:rsidRDefault="002C18E6" w:rsidP="002C18E6">
      <w:r w:rsidRPr="00446AFD">
        <w:rPr>
          <w:rFonts w:hint="eastAsia"/>
        </w:rPr>
        <w:t>ファイル一覧</w:t>
      </w:r>
      <w:r>
        <w:rPr>
          <w:rFonts w:hint="eastAsia"/>
        </w:rPr>
        <w:t>の上部メニュー右側にあるタイル型のアイコンをクリックすると、</w:t>
      </w:r>
      <w:r w:rsidRPr="00446AFD">
        <w:rPr>
          <w:rFonts w:hint="eastAsia"/>
        </w:rPr>
        <w:t>ファイル一覧</w:t>
      </w:r>
      <w:r>
        <w:rPr>
          <w:rFonts w:hint="eastAsia"/>
        </w:rPr>
        <w:t>がサムネイル表示に切り替わります。</w:t>
      </w:r>
    </w:p>
    <w:p w14:paraId="0D30E792" w14:textId="77777777" w:rsidR="002C18E6" w:rsidRDefault="002C18E6">
      <w:pPr>
        <w:pStyle w:val="af5"/>
        <w:numPr>
          <w:ilvl w:val="0"/>
          <w:numId w:val="6"/>
        </w:numPr>
        <w:ind w:leftChars="0"/>
      </w:pPr>
      <w:r>
        <w:rPr>
          <w:rFonts w:hint="eastAsia"/>
        </w:rPr>
        <w:t>管理者の設定によっては初期でサムネイル表示となる場合があります。</w:t>
      </w:r>
    </w:p>
    <w:p w14:paraId="415C2008" w14:textId="7C75A582" w:rsidR="007F6EA1" w:rsidRDefault="007F6EA1" w:rsidP="006F5446">
      <w:pPr>
        <w:jc w:val="center"/>
      </w:pPr>
      <w:r>
        <w:rPr>
          <w:noProof/>
        </w:rPr>
        <mc:AlternateContent>
          <mc:Choice Requires="wps">
            <w:drawing>
              <wp:anchor distT="0" distB="0" distL="114300" distR="114300" simplePos="0" relativeHeight="252104704" behindDoc="0" locked="0" layoutInCell="1" allowOverlap="1" wp14:anchorId="485B5FFE" wp14:editId="52B07459">
                <wp:simplePos x="0" y="0"/>
                <wp:positionH relativeFrom="column">
                  <wp:posOffset>5543550</wp:posOffset>
                </wp:positionH>
                <wp:positionV relativeFrom="paragraph">
                  <wp:posOffset>270510</wp:posOffset>
                </wp:positionV>
                <wp:extent cx="162000" cy="162000"/>
                <wp:effectExtent l="0" t="0" r="28575" b="28575"/>
                <wp:wrapNone/>
                <wp:docPr id="312808707"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F76C5F3" id="正方形/長方形 1" o:spid="_x0000_s1026" style="position:absolute;margin-left:436.5pt;margin-top:21.3pt;width:12.75pt;height:12.7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" filled="f" strokecolor="#e00" strokeweight="2pt"/>
            </w:pict>
          </mc:Fallback>
        </mc:AlternateContent>
      </w:r>
      <w:r w:rsidRPr="007F6EA1">
        <w:rPr>
          <w:noProof/>
        </w:rPr>
        <w:drawing>
          <wp:inline distT="0" distB="0" distL="0" distR="0" wp14:anchorId="170E8E75" wp14:editId="43879676">
            <wp:extent cx="5400000" cy="2005007"/>
            <wp:effectExtent l="19050" t="19050" r="10795" b="14605"/>
            <wp:docPr id="20921952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195243" name=""/>
                    <pic:cNvPicPr/>
                  </pic:nvPicPr>
                  <pic:blipFill>
                    <a:blip r:embed="rId34">
                      <a:extLst>
                        <a:ext uri="{28A0092B-C50C-407E-A947-70E740481C1C}">
                          <a14:useLocalDpi xmlns:a14="http://schemas.microsoft.com/office/drawing/2010/main" val="0"/>
                        </a:ext>
                      </a:extLst>
                    </a:blip>
                    <a:stretch>
                      <a:fillRect/>
                    </a:stretch>
                  </pic:blipFill>
                  <pic:spPr>
                    <a:xfrm>
                      <a:off x="0" y="0"/>
                      <a:ext cx="5400000" cy="2005007"/>
                    </a:xfrm>
                    <a:prstGeom prst="rect">
                      <a:avLst/>
                    </a:prstGeom>
                    <a:ln>
                      <a:solidFill>
                        <a:schemeClr val="bg1">
                          <a:lumMod val="75000"/>
                        </a:schemeClr>
                      </a:solidFill>
                    </a:ln>
                  </pic:spPr>
                </pic:pic>
              </a:graphicData>
            </a:graphic>
          </wp:inline>
        </w:drawing>
      </w:r>
    </w:p>
    <w:p w14:paraId="1317F166" w14:textId="77777777" w:rsidR="006F5446" w:rsidRDefault="006F5446" w:rsidP="006F5446">
      <w:pPr>
        <w:jc w:val="center"/>
        <w:rPr>
          <w:b/>
        </w:rPr>
      </w:pPr>
      <w:r w:rsidRPr="003F4F8B">
        <w:rPr>
          <w:rFonts w:hint="eastAsia"/>
          <w:b/>
        </w:rPr>
        <w:t>ファイル一覧</w:t>
      </w:r>
      <w:r>
        <w:rPr>
          <w:rFonts w:hint="eastAsia"/>
          <w:b/>
        </w:rPr>
        <w:t>(詳細表示)</w:t>
      </w:r>
    </w:p>
    <w:p w14:paraId="69A40636" w14:textId="77777777" w:rsidR="002C18E6" w:rsidRDefault="002C18E6" w:rsidP="00043A57"/>
    <w:p w14:paraId="76D7CEBD" w14:textId="502325A4" w:rsidR="00176143" w:rsidRDefault="00176143" w:rsidP="00043A57">
      <w:r>
        <w:rPr>
          <w:rFonts w:hint="eastAsia"/>
        </w:rPr>
        <w:t>サムネイル表示画面の上部メニュー右側にあるリスト型のアイコンをクリックすると、</w:t>
      </w:r>
      <w:r w:rsidRPr="00446AFD">
        <w:rPr>
          <w:rFonts w:hint="eastAsia"/>
        </w:rPr>
        <w:t>ファイル一覧</w:t>
      </w:r>
      <w:r>
        <w:rPr>
          <w:rFonts w:hint="eastAsia"/>
        </w:rPr>
        <w:t>が詳細表示に切り替わります。</w:t>
      </w:r>
    </w:p>
    <w:p w14:paraId="11E8088D" w14:textId="566C4A81" w:rsidR="00043A57" w:rsidRDefault="007F6EA1" w:rsidP="003B342D">
      <w:pPr>
        <w:jc w:val="center"/>
      </w:pPr>
      <w:r>
        <w:rPr>
          <w:noProof/>
        </w:rPr>
        <mc:AlternateContent>
          <mc:Choice Requires="wps">
            <w:drawing>
              <wp:anchor distT="0" distB="0" distL="114300" distR="114300" simplePos="0" relativeHeight="252106752" behindDoc="0" locked="0" layoutInCell="1" allowOverlap="1" wp14:anchorId="13731E58" wp14:editId="2D10BF3C">
                <wp:simplePos x="0" y="0"/>
                <wp:positionH relativeFrom="column">
                  <wp:posOffset>5553075</wp:posOffset>
                </wp:positionH>
                <wp:positionV relativeFrom="paragraph">
                  <wp:posOffset>279400</wp:posOffset>
                </wp:positionV>
                <wp:extent cx="162000" cy="162000"/>
                <wp:effectExtent l="0" t="0" r="28575" b="28575"/>
                <wp:wrapNone/>
                <wp:docPr id="1981309746"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C511B7A" id="正方形/長方形 1" o:spid="_x0000_s1026" style="position:absolute;margin-left:437.25pt;margin-top:22pt;width:12.75pt;height:12.7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" filled="f" strokecolor="#e00" strokeweight="2pt"/>
            </w:pict>
          </mc:Fallback>
        </mc:AlternateContent>
      </w:r>
      <w:r w:rsidRPr="007F6EA1">
        <w:rPr>
          <w:noProof/>
        </w:rPr>
        <w:drawing>
          <wp:inline distT="0" distB="0" distL="0" distR="0" wp14:anchorId="52FB0B5D" wp14:editId="66234BAD">
            <wp:extent cx="5400000" cy="1614428"/>
            <wp:effectExtent l="19050" t="19050" r="10795" b="24130"/>
            <wp:docPr id="5995811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581169" name=""/>
                    <pic:cNvPicPr/>
                  </pic:nvPicPr>
                  <pic:blipFill>
                    <a:blip r:embed="rId35">
                      <a:extLst>
                        <a:ext uri="{28A0092B-C50C-407E-A947-70E740481C1C}">
                          <a14:useLocalDpi xmlns:a14="http://schemas.microsoft.com/office/drawing/2010/main" val="0"/>
                        </a:ext>
                      </a:extLst>
                    </a:blip>
                    <a:stretch>
                      <a:fillRect/>
                    </a:stretch>
                  </pic:blipFill>
                  <pic:spPr>
                    <a:xfrm>
                      <a:off x="0" y="0"/>
                      <a:ext cx="5400000" cy="1614428"/>
                    </a:xfrm>
                    <a:prstGeom prst="rect">
                      <a:avLst/>
                    </a:prstGeom>
                    <a:ln>
                      <a:solidFill>
                        <a:schemeClr val="bg1">
                          <a:lumMod val="75000"/>
                        </a:schemeClr>
                      </a:solidFill>
                    </a:ln>
                  </pic:spPr>
                </pic:pic>
              </a:graphicData>
            </a:graphic>
          </wp:inline>
        </w:drawing>
      </w:r>
    </w:p>
    <w:p w14:paraId="117E034B" w14:textId="77777777" w:rsidR="003B342D" w:rsidRPr="003F4F8B" w:rsidRDefault="003B342D" w:rsidP="003B342D">
      <w:pPr>
        <w:jc w:val="center"/>
        <w:rPr>
          <w:b/>
        </w:rPr>
      </w:pPr>
      <w:r w:rsidRPr="003F4F8B">
        <w:rPr>
          <w:rFonts w:hint="eastAsia"/>
          <w:b/>
        </w:rPr>
        <w:t>ファイル一覧(サムネイル表示)</w:t>
      </w:r>
    </w:p>
    <w:p w14:paraId="36866CEB" w14:textId="77777777" w:rsidR="000F5E16" w:rsidRDefault="000F5E16" w:rsidP="00043A57"/>
    <w:p w14:paraId="78E4F7F9" w14:textId="77777777" w:rsidR="00B65609" w:rsidRDefault="00B65609">
      <w:pPr>
        <w:wordWrap/>
      </w:pPr>
      <w:r>
        <w:br w:type="page"/>
      </w:r>
    </w:p>
    <w:p w14:paraId="5F1B23EB" w14:textId="6E922D69" w:rsidR="000F5E16" w:rsidRDefault="000F5E16" w:rsidP="000F5E16">
      <w:r>
        <w:rPr>
          <w:rFonts w:hint="eastAsia"/>
        </w:rPr>
        <w:lastRenderedPageBreak/>
        <w:t>サムネイル表示されたファイル/フォルダの上にマウスカーソルをあてると、そのファイル/フォルダ情報がポップアップされます。</w:t>
      </w:r>
    </w:p>
    <w:p w14:paraId="3D1EBBE5" w14:textId="52ED8B5C" w:rsidR="000F5E16" w:rsidRDefault="0053695C" w:rsidP="00E56BC6">
      <w:pPr>
        <w:jc w:val="center"/>
      </w:pPr>
      <w:r>
        <w:rPr>
          <w:noProof/>
        </w:rPr>
        <mc:AlternateContent>
          <mc:Choice Requires="wps">
            <w:drawing>
              <wp:anchor distT="0" distB="0" distL="114300" distR="114300" simplePos="0" relativeHeight="252108800" behindDoc="0" locked="0" layoutInCell="1" allowOverlap="1" wp14:anchorId="7E0820AF" wp14:editId="519334E2">
                <wp:simplePos x="0" y="0"/>
                <wp:positionH relativeFrom="column">
                  <wp:posOffset>4876800</wp:posOffset>
                </wp:positionH>
                <wp:positionV relativeFrom="paragraph">
                  <wp:posOffset>1057275</wp:posOffset>
                </wp:positionV>
                <wp:extent cx="733425" cy="628650"/>
                <wp:effectExtent l="0" t="0" r="28575" b="19050"/>
                <wp:wrapNone/>
                <wp:docPr id="1549037615" name="正方形/長方形 1"/>
                <wp:cNvGraphicFramePr/>
                <a:graphic xmlns:a="http://schemas.openxmlformats.org/drawingml/2006/main">
                  <a:graphicData uri="http://schemas.microsoft.com/office/word/2010/wordprocessingShape">
                    <wps:wsp>
                      <wps:cNvSpPr/>
                      <wps:spPr>
                        <a:xfrm>
                          <a:off x="0" y="0"/>
                          <a:ext cx="733425" cy="62865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C97678" id="正方形/長方形 1" o:spid="_x0000_s1026" style="position:absolute;margin-left:384pt;margin-top:83.25pt;width:57.75pt;height:49.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" filled="f" strokecolor="#e00" strokeweight="2pt"/>
            </w:pict>
          </mc:Fallback>
        </mc:AlternateContent>
      </w:r>
      <w:r w:rsidRPr="0053695C">
        <w:rPr>
          <w:noProof/>
        </w:rPr>
        <w:drawing>
          <wp:inline distT="0" distB="0" distL="0" distR="0" wp14:anchorId="15F7FF46" wp14:editId="5AB1D52F">
            <wp:extent cx="5400000" cy="1742901"/>
            <wp:effectExtent l="19050" t="19050" r="10795" b="10160"/>
            <wp:docPr id="19727201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20193" name=""/>
                    <pic:cNvPicPr/>
                  </pic:nvPicPr>
                  <pic:blipFill>
                    <a:blip r:embed="rId36">
                      <a:extLst>
                        <a:ext uri="{28A0092B-C50C-407E-A947-70E740481C1C}">
                          <a14:useLocalDpi xmlns:a14="http://schemas.microsoft.com/office/drawing/2010/main" val="0"/>
                        </a:ext>
                      </a:extLst>
                    </a:blip>
                    <a:stretch>
                      <a:fillRect/>
                    </a:stretch>
                  </pic:blipFill>
                  <pic:spPr>
                    <a:xfrm>
                      <a:off x="0" y="0"/>
                      <a:ext cx="5400000" cy="1742901"/>
                    </a:xfrm>
                    <a:prstGeom prst="rect">
                      <a:avLst/>
                    </a:prstGeom>
                    <a:ln>
                      <a:solidFill>
                        <a:schemeClr val="bg1">
                          <a:lumMod val="75000"/>
                        </a:schemeClr>
                      </a:solidFill>
                    </a:ln>
                  </pic:spPr>
                </pic:pic>
              </a:graphicData>
            </a:graphic>
          </wp:inline>
        </w:drawing>
      </w:r>
    </w:p>
    <w:p w14:paraId="4766C7D5" w14:textId="77777777" w:rsidR="00E56BC6" w:rsidRDefault="00E56BC6" w:rsidP="00E56BC6">
      <w:pPr>
        <w:jc w:val="center"/>
      </w:pPr>
      <w:r w:rsidRPr="003F4F8B">
        <w:rPr>
          <w:rFonts w:hint="eastAsia"/>
          <w:b/>
        </w:rPr>
        <w:t>ファイル一覧(サムネイル表示)</w:t>
      </w:r>
    </w:p>
    <w:p w14:paraId="5F05FC29" w14:textId="77777777" w:rsidR="000F5E16" w:rsidRDefault="000F5E16" w:rsidP="00043A57"/>
    <w:p w14:paraId="4E4E36C9" w14:textId="54B29F2D" w:rsidR="000F5E16" w:rsidRDefault="000F5E16" w:rsidP="00043A57">
      <w:r>
        <w:rPr>
          <w:rFonts w:hint="eastAsia"/>
        </w:rPr>
        <w:t>アップロードされている画像、PDFファイル、Officeファイル、動画ファイルのうちサムネイル画像が表示されているファイルについてはクリック時に以下のようにプレビュー表示が可能です。</w:t>
      </w:r>
    </w:p>
    <w:p w14:paraId="3FEE5FB1" w14:textId="2879E99D" w:rsidR="00CA5B62" w:rsidRDefault="00AF28AD" w:rsidP="00400ABA">
      <w:pPr>
        <w:jc w:val="center"/>
      </w:pPr>
      <w:r w:rsidRPr="00AF28AD">
        <w:rPr>
          <w:noProof/>
        </w:rPr>
        <w:drawing>
          <wp:inline distT="0" distB="0" distL="0" distR="0" wp14:anchorId="6803EF8B" wp14:editId="685309FA">
            <wp:extent cx="5400000" cy="2346570"/>
            <wp:effectExtent l="19050" t="19050" r="10795" b="15875"/>
            <wp:docPr id="15152017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01712" name=""/>
                    <pic:cNvPicPr/>
                  </pic:nvPicPr>
                  <pic:blipFill>
                    <a:blip r:embed="rId37">
                      <a:extLst>
                        <a:ext uri="{28A0092B-C50C-407E-A947-70E740481C1C}">
                          <a14:useLocalDpi xmlns:a14="http://schemas.microsoft.com/office/drawing/2010/main" val="0"/>
                        </a:ext>
                      </a:extLst>
                    </a:blip>
                    <a:stretch>
                      <a:fillRect/>
                    </a:stretch>
                  </pic:blipFill>
                  <pic:spPr>
                    <a:xfrm>
                      <a:off x="0" y="0"/>
                      <a:ext cx="5400000" cy="2346570"/>
                    </a:xfrm>
                    <a:prstGeom prst="rect">
                      <a:avLst/>
                    </a:prstGeom>
                    <a:ln>
                      <a:solidFill>
                        <a:schemeClr val="bg1">
                          <a:lumMod val="75000"/>
                        </a:schemeClr>
                      </a:solidFill>
                    </a:ln>
                  </pic:spPr>
                </pic:pic>
              </a:graphicData>
            </a:graphic>
          </wp:inline>
        </w:drawing>
      </w:r>
    </w:p>
    <w:p w14:paraId="38FA8DD6" w14:textId="77777777" w:rsidR="00400ABA" w:rsidRPr="00F648EC" w:rsidRDefault="00400ABA" w:rsidP="00400ABA">
      <w:pPr>
        <w:jc w:val="center"/>
        <w:rPr>
          <w:b/>
        </w:rPr>
      </w:pPr>
      <w:r w:rsidRPr="00F648EC">
        <w:rPr>
          <w:rFonts w:hint="eastAsia"/>
          <w:b/>
        </w:rPr>
        <w:t>画像プレビューの様子</w:t>
      </w:r>
    </w:p>
    <w:p w14:paraId="2ED19A3D" w14:textId="77777777" w:rsidR="003F0BD5" w:rsidRDefault="003F0BD5" w:rsidP="00043A57"/>
    <w:p w14:paraId="6AC20E1A" w14:textId="44460D8F" w:rsidR="00554038" w:rsidRDefault="00554038" w:rsidP="00554038">
      <w:pPr>
        <w:pStyle w:val="2"/>
        <w:spacing w:after="120"/>
        <w:rPr>
          <w:lang w:eastAsia="ja-JP"/>
        </w:rPr>
      </w:pPr>
      <w:bookmarkStart w:id="28" w:name="_絞り込み検索"/>
      <w:bookmarkStart w:id="29" w:name="_Toc242188373"/>
      <w:bookmarkEnd w:id="28"/>
      <w:r>
        <w:rPr>
          <w:rFonts w:hint="eastAsia"/>
          <w:lang w:eastAsia="ja-JP"/>
        </w:rPr>
        <w:t>絞り込み検索</w:t>
      </w:r>
      <w:bookmarkEnd w:id="29"/>
    </w:p>
    <w:p w14:paraId="6043FF0D" w14:textId="77777777" w:rsidR="00112BA7" w:rsidRPr="00AE728C" w:rsidRDefault="00112BA7" w:rsidP="00112BA7">
      <w:pPr>
        <w:rPr>
          <w:lang w:eastAsia="ar-SA"/>
        </w:rPr>
      </w:pPr>
      <w:r w:rsidRPr="00446AFD">
        <w:rPr>
          <w:rFonts w:hint="eastAsia"/>
        </w:rPr>
        <w:t>ファイル一覧</w:t>
      </w:r>
      <w:r>
        <w:rPr>
          <w:rFonts w:hint="eastAsia"/>
        </w:rPr>
        <w:t>の上部メニュー右側にある虫眼鏡アイコンをクリックすると、絞り込み検索窓が表示されます。</w:t>
      </w:r>
    </w:p>
    <w:p w14:paraId="501CBC50" w14:textId="3234EA76" w:rsidR="00554038" w:rsidRDefault="00AA52D3" w:rsidP="00D81BC5">
      <w:pPr>
        <w:jc w:val="center"/>
      </w:pPr>
      <w:r>
        <w:rPr>
          <w:noProof/>
        </w:rPr>
        <mc:AlternateContent>
          <mc:Choice Requires="wps">
            <w:drawing>
              <wp:anchor distT="0" distB="0" distL="114300" distR="114300" simplePos="0" relativeHeight="252112896" behindDoc="0" locked="0" layoutInCell="1" allowOverlap="1" wp14:anchorId="33138503" wp14:editId="49B72269">
                <wp:simplePos x="0" y="0"/>
                <wp:positionH relativeFrom="column">
                  <wp:posOffset>5686425</wp:posOffset>
                </wp:positionH>
                <wp:positionV relativeFrom="paragraph">
                  <wp:posOffset>270510</wp:posOffset>
                </wp:positionV>
                <wp:extent cx="162000" cy="162000"/>
                <wp:effectExtent l="0" t="0" r="28575" b="28575"/>
                <wp:wrapNone/>
                <wp:docPr id="1939417402"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C74F07" id="正方形/長方形 1" o:spid="_x0000_s1026" style="position:absolute;margin-left:447.75pt;margin-top:21.3pt;width:12.75pt;height:12.7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" filled="f" strokecolor="#e00" strokeweight="2pt"/>
            </w:pict>
          </mc:Fallback>
        </mc:AlternateContent>
      </w:r>
      <w:r w:rsidRPr="007F6EA1">
        <w:rPr>
          <w:noProof/>
        </w:rPr>
        <w:drawing>
          <wp:inline distT="0" distB="0" distL="0" distR="0" wp14:anchorId="5789D8ED" wp14:editId="5E53D9FB">
            <wp:extent cx="5400000" cy="2005007"/>
            <wp:effectExtent l="19050" t="19050" r="10795" b="14605"/>
            <wp:docPr id="9542173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195243" name=""/>
                    <pic:cNvPicPr/>
                  </pic:nvPicPr>
                  <pic:blipFill>
                    <a:blip r:embed="rId34">
                      <a:extLst>
                        <a:ext uri="{28A0092B-C50C-407E-A947-70E740481C1C}">
                          <a14:useLocalDpi xmlns:a14="http://schemas.microsoft.com/office/drawing/2010/main" val="0"/>
                        </a:ext>
                      </a:extLst>
                    </a:blip>
                    <a:stretch>
                      <a:fillRect/>
                    </a:stretch>
                  </pic:blipFill>
                  <pic:spPr>
                    <a:xfrm>
                      <a:off x="0" y="0"/>
                      <a:ext cx="5400000" cy="2005007"/>
                    </a:xfrm>
                    <a:prstGeom prst="rect">
                      <a:avLst/>
                    </a:prstGeom>
                    <a:ln>
                      <a:solidFill>
                        <a:schemeClr val="bg1">
                          <a:lumMod val="75000"/>
                        </a:schemeClr>
                      </a:solidFill>
                    </a:ln>
                  </pic:spPr>
                </pic:pic>
              </a:graphicData>
            </a:graphic>
          </wp:inline>
        </w:drawing>
      </w:r>
    </w:p>
    <w:p w14:paraId="60FDD540" w14:textId="04EAEBA5" w:rsidR="00E50FDD" w:rsidRDefault="00E50FDD" w:rsidP="00D81BC5">
      <w:pPr>
        <w:jc w:val="center"/>
      </w:pPr>
      <w:r w:rsidRPr="00446AFD">
        <w:rPr>
          <w:rFonts w:hint="eastAsia"/>
          <w:b/>
        </w:rPr>
        <w:t>ファイル一覧</w:t>
      </w:r>
    </w:p>
    <w:p w14:paraId="051068B2" w14:textId="77777777" w:rsidR="003E7F46" w:rsidRDefault="003E7F46" w:rsidP="00D81BC5"/>
    <w:p w14:paraId="7CE85A2A" w14:textId="77777777" w:rsidR="003E7F46" w:rsidRDefault="003E7F46" w:rsidP="00D81BC5"/>
    <w:p w14:paraId="147C7AE5" w14:textId="618D1841" w:rsidR="00D81BC5" w:rsidRDefault="00D81BC5" w:rsidP="00D81BC5">
      <w:r>
        <w:rPr>
          <w:rFonts w:hint="eastAsia"/>
        </w:rPr>
        <w:lastRenderedPageBreak/>
        <w:t>絞り込み検索窓内に文字を入力すると、その文字を含むファイル/フォルダが絞り込まれて表示されます。</w:t>
      </w:r>
    </w:p>
    <w:p w14:paraId="0683710C" w14:textId="77777777" w:rsidR="00D81BC5" w:rsidRDefault="00D81BC5">
      <w:pPr>
        <w:pStyle w:val="af5"/>
        <w:numPr>
          <w:ilvl w:val="0"/>
          <w:numId w:val="6"/>
        </w:numPr>
        <w:ind w:leftChars="0"/>
      </w:pPr>
      <w:r>
        <w:rPr>
          <w:rFonts w:hint="eastAsia"/>
        </w:rPr>
        <w:t>検索文字列の全角半角は区別されます。</w:t>
      </w:r>
    </w:p>
    <w:p w14:paraId="7B948244" w14:textId="77777777" w:rsidR="00D81BC5" w:rsidRDefault="00D81BC5">
      <w:pPr>
        <w:pStyle w:val="af5"/>
        <w:numPr>
          <w:ilvl w:val="0"/>
          <w:numId w:val="6"/>
        </w:numPr>
        <w:ind w:leftChars="0"/>
      </w:pPr>
      <w:r>
        <w:rPr>
          <w:rFonts w:hint="eastAsia"/>
        </w:rPr>
        <w:t>英文字については大文字小文字の区別をしません。</w:t>
      </w:r>
    </w:p>
    <w:p w14:paraId="0E517931" w14:textId="4584DA73" w:rsidR="00EA4A47" w:rsidRDefault="00EA4A47" w:rsidP="00D81BC5">
      <w:pPr>
        <w:jc w:val="center"/>
      </w:pPr>
      <w:r>
        <w:rPr>
          <w:noProof/>
        </w:rPr>
        <mc:AlternateContent>
          <mc:Choice Requires="wps">
            <w:drawing>
              <wp:anchor distT="0" distB="0" distL="114300" distR="114300" simplePos="0" relativeHeight="252116992" behindDoc="0" locked="0" layoutInCell="1" allowOverlap="1" wp14:anchorId="14BD369C" wp14:editId="05D5A75B">
                <wp:simplePos x="0" y="0"/>
                <wp:positionH relativeFrom="column">
                  <wp:posOffset>5000625</wp:posOffset>
                </wp:positionH>
                <wp:positionV relativeFrom="paragraph">
                  <wp:posOffset>260985</wp:posOffset>
                </wp:positionV>
                <wp:extent cx="742950" cy="171450"/>
                <wp:effectExtent l="0" t="0" r="19050" b="19050"/>
                <wp:wrapNone/>
                <wp:docPr id="739279540" name="正方形/長方形 739279540"/>
                <wp:cNvGraphicFramePr/>
                <a:graphic xmlns:a="http://schemas.openxmlformats.org/drawingml/2006/main">
                  <a:graphicData uri="http://schemas.microsoft.com/office/word/2010/wordprocessingShape">
                    <wps:wsp>
                      <wps:cNvSpPr/>
                      <wps:spPr>
                        <a:xfrm>
                          <a:off x="0" y="0"/>
                          <a:ext cx="742950" cy="1714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AB3506" id="正方形/長方形 739279540" o:spid="_x0000_s1026" style="position:absolute;margin-left:393.75pt;margin-top:20.55pt;width:58.5pt;height:13.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" filled="f" strokecolor="red" strokeweight="2pt"/>
            </w:pict>
          </mc:Fallback>
        </mc:AlternateContent>
      </w:r>
      <w:r w:rsidRPr="00EA4A47">
        <w:rPr>
          <w:noProof/>
        </w:rPr>
        <w:drawing>
          <wp:inline distT="0" distB="0" distL="0" distR="0" wp14:anchorId="757DAA27" wp14:editId="1BFD49EC">
            <wp:extent cx="5400000" cy="1298146"/>
            <wp:effectExtent l="19050" t="19050" r="10795" b="16510"/>
            <wp:docPr id="15669028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02866" name=""/>
                    <pic:cNvPicPr/>
                  </pic:nvPicPr>
                  <pic:blipFill>
                    <a:blip r:embed="rId38">
                      <a:extLst>
                        <a:ext uri="{28A0092B-C50C-407E-A947-70E740481C1C}">
                          <a14:useLocalDpi xmlns:a14="http://schemas.microsoft.com/office/drawing/2010/main" val="0"/>
                        </a:ext>
                      </a:extLst>
                    </a:blip>
                    <a:stretch>
                      <a:fillRect/>
                    </a:stretch>
                  </pic:blipFill>
                  <pic:spPr>
                    <a:xfrm>
                      <a:off x="0" y="0"/>
                      <a:ext cx="5400000" cy="1298146"/>
                    </a:xfrm>
                    <a:prstGeom prst="rect">
                      <a:avLst/>
                    </a:prstGeom>
                    <a:ln>
                      <a:solidFill>
                        <a:schemeClr val="bg1">
                          <a:lumMod val="75000"/>
                        </a:schemeClr>
                      </a:solidFill>
                    </a:ln>
                  </pic:spPr>
                </pic:pic>
              </a:graphicData>
            </a:graphic>
          </wp:inline>
        </w:drawing>
      </w:r>
    </w:p>
    <w:p w14:paraId="40303123" w14:textId="01146A33" w:rsidR="00D81BC5" w:rsidRDefault="00E50FDD" w:rsidP="00D81BC5">
      <w:pPr>
        <w:jc w:val="center"/>
      </w:pPr>
      <w:r w:rsidRPr="00446AFD">
        <w:rPr>
          <w:rFonts w:hint="eastAsia"/>
          <w:b/>
        </w:rPr>
        <w:t>ファイル一覧</w:t>
      </w:r>
    </w:p>
    <w:p w14:paraId="1761888A" w14:textId="77777777" w:rsidR="00D81BC5" w:rsidRPr="00D81BC5" w:rsidRDefault="00D81BC5" w:rsidP="00554038"/>
    <w:p w14:paraId="1FB5BE0A" w14:textId="77777777" w:rsidR="00D81BC5" w:rsidRDefault="00D81BC5" w:rsidP="00D81BC5">
      <w:r>
        <w:rPr>
          <w:rFonts w:hint="eastAsia"/>
        </w:rPr>
        <w:t>検索結果が存在しない場合、以下のように存在しない旨のメッセージが表示されます。</w:t>
      </w:r>
    </w:p>
    <w:p w14:paraId="3F1D545F" w14:textId="63F19D6C" w:rsidR="00112BA7" w:rsidRDefault="004105CB" w:rsidP="00D81BC5">
      <w:pPr>
        <w:jc w:val="center"/>
      </w:pPr>
      <w:r w:rsidRPr="004105CB">
        <w:rPr>
          <w:noProof/>
        </w:rPr>
        <w:drawing>
          <wp:inline distT="0" distB="0" distL="0" distR="0" wp14:anchorId="47311BD0" wp14:editId="28827458">
            <wp:extent cx="5400000" cy="1131492"/>
            <wp:effectExtent l="19050" t="19050" r="10795" b="12065"/>
            <wp:docPr id="1127806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0604" name=""/>
                    <pic:cNvPicPr/>
                  </pic:nvPicPr>
                  <pic:blipFill>
                    <a:blip r:embed="rId39">
                      <a:extLst>
                        <a:ext uri="{28A0092B-C50C-407E-A947-70E740481C1C}">
                          <a14:useLocalDpi xmlns:a14="http://schemas.microsoft.com/office/drawing/2010/main" val="0"/>
                        </a:ext>
                      </a:extLst>
                    </a:blip>
                    <a:stretch>
                      <a:fillRect/>
                    </a:stretch>
                  </pic:blipFill>
                  <pic:spPr>
                    <a:xfrm>
                      <a:off x="0" y="0"/>
                      <a:ext cx="5400000" cy="1131492"/>
                    </a:xfrm>
                    <a:prstGeom prst="rect">
                      <a:avLst/>
                    </a:prstGeom>
                    <a:ln>
                      <a:solidFill>
                        <a:schemeClr val="bg1">
                          <a:lumMod val="75000"/>
                        </a:schemeClr>
                      </a:solidFill>
                    </a:ln>
                  </pic:spPr>
                </pic:pic>
              </a:graphicData>
            </a:graphic>
          </wp:inline>
        </w:drawing>
      </w:r>
    </w:p>
    <w:p w14:paraId="711A29EA" w14:textId="13C6DC10" w:rsidR="00E50FDD" w:rsidRPr="00D81BC5" w:rsidRDefault="00E50FDD" w:rsidP="00D81BC5">
      <w:pPr>
        <w:jc w:val="center"/>
      </w:pPr>
      <w:r w:rsidRPr="00446AFD">
        <w:rPr>
          <w:rFonts w:hint="eastAsia"/>
          <w:b/>
        </w:rPr>
        <w:t>ファイル一覧</w:t>
      </w:r>
    </w:p>
    <w:p w14:paraId="769313AB" w14:textId="77777777" w:rsidR="00554038" w:rsidRDefault="00554038" w:rsidP="00043A57"/>
    <w:p w14:paraId="0E3C1422" w14:textId="0A223C04" w:rsidR="00043A57" w:rsidRDefault="00043A57" w:rsidP="00043A57">
      <w:pPr>
        <w:pStyle w:val="2"/>
        <w:spacing w:after="120"/>
      </w:pPr>
      <w:bookmarkStart w:id="30" w:name="_詳細情報"/>
      <w:bookmarkStart w:id="31" w:name="_Toc242188374"/>
      <w:bookmarkEnd w:id="30"/>
      <w:r w:rsidRPr="00043A57">
        <w:t>詳細情報</w:t>
      </w:r>
      <w:bookmarkEnd w:id="31"/>
    </w:p>
    <w:p w14:paraId="43C7FDA8" w14:textId="77777777" w:rsidR="00D91D98" w:rsidRDefault="00D91D98" w:rsidP="00D91D98">
      <w:r w:rsidRPr="00446AFD">
        <w:rPr>
          <w:rFonts w:hint="eastAsia"/>
        </w:rPr>
        <w:t>ファイル一覧</w:t>
      </w:r>
      <w:r>
        <w:rPr>
          <w:rFonts w:hint="eastAsia"/>
        </w:rPr>
        <w:t>でファイル/フォルダを選択し、右端にある「i」のアイコン(詳細)をクリックすると、選択されたファイル/フォルダの詳細情報が表示されます。</w:t>
      </w:r>
    </w:p>
    <w:p w14:paraId="6A5AEC92" w14:textId="77777777" w:rsidR="00D91D98" w:rsidRDefault="00D91D98" w:rsidP="00D91D98">
      <w:pPr>
        <w:jc w:val="center"/>
      </w:pPr>
      <w:r>
        <w:rPr>
          <w:noProof/>
        </w:rPr>
        <mc:AlternateContent>
          <mc:Choice Requires="wps">
            <w:drawing>
              <wp:anchor distT="0" distB="0" distL="114300" distR="114300" simplePos="0" relativeHeight="252099584" behindDoc="0" locked="0" layoutInCell="1" allowOverlap="1" wp14:anchorId="1C6821A0" wp14:editId="61DEACFF">
                <wp:simplePos x="0" y="0"/>
                <wp:positionH relativeFrom="column">
                  <wp:posOffset>5829935</wp:posOffset>
                </wp:positionH>
                <wp:positionV relativeFrom="paragraph">
                  <wp:posOffset>276225</wp:posOffset>
                </wp:positionV>
                <wp:extent cx="161925" cy="161925"/>
                <wp:effectExtent l="0" t="0" r="28575" b="28575"/>
                <wp:wrapNone/>
                <wp:docPr id="413053656"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AB438E" id="正方形/長方形 1" o:spid="_x0000_s1026" style="position:absolute;margin-left:459.05pt;margin-top:21.75pt;width:12.75pt;height:12.7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" filled="f" strokecolor="#e00" strokeweight="2pt"/>
            </w:pict>
          </mc:Fallback>
        </mc:AlternateContent>
      </w:r>
      <w:r>
        <w:rPr>
          <w:noProof/>
        </w:rPr>
        <mc:AlternateContent>
          <mc:Choice Requires="wps">
            <w:drawing>
              <wp:anchor distT="0" distB="0" distL="114300" distR="114300" simplePos="0" relativeHeight="252100608" behindDoc="0" locked="0" layoutInCell="1" allowOverlap="1" wp14:anchorId="369FA37B" wp14:editId="254F6E4B">
                <wp:simplePos x="0" y="0"/>
                <wp:positionH relativeFrom="column">
                  <wp:posOffset>1390650</wp:posOffset>
                </wp:positionH>
                <wp:positionV relativeFrom="paragraph">
                  <wp:posOffset>1143000</wp:posOffset>
                </wp:positionV>
                <wp:extent cx="162000" cy="162000"/>
                <wp:effectExtent l="0" t="0" r="28575" b="28575"/>
                <wp:wrapNone/>
                <wp:docPr id="480859512"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6C6CCDE" id="正方形/長方形 1" o:spid="_x0000_s1026" style="position:absolute;margin-left:109.5pt;margin-top:90pt;width:12.75pt;height:12.7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" filled="f" strokecolor="#e00" strokeweight="2pt"/>
            </w:pict>
          </mc:Fallback>
        </mc:AlternateContent>
      </w:r>
      <w:r w:rsidRPr="00252DBD">
        <w:rPr>
          <w:noProof/>
        </w:rPr>
        <w:drawing>
          <wp:inline distT="0" distB="0" distL="0" distR="0" wp14:anchorId="7346E718" wp14:editId="021C783D">
            <wp:extent cx="5400000" cy="2933728"/>
            <wp:effectExtent l="19050" t="19050" r="10795" b="19050"/>
            <wp:docPr id="3477039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03929" name=""/>
                    <pic:cNvPicPr/>
                  </pic:nvPicPr>
                  <pic:blipFill>
                    <a:blip r:embed="rId40">
                      <a:extLst>
                        <a:ext uri="{28A0092B-C50C-407E-A947-70E740481C1C}">
                          <a14:useLocalDpi xmlns:a14="http://schemas.microsoft.com/office/drawing/2010/main" val="0"/>
                        </a:ext>
                      </a:extLst>
                    </a:blip>
                    <a:stretch>
                      <a:fillRect/>
                    </a:stretch>
                  </pic:blipFill>
                  <pic:spPr>
                    <a:xfrm>
                      <a:off x="0" y="0"/>
                      <a:ext cx="5400000" cy="2933728"/>
                    </a:xfrm>
                    <a:prstGeom prst="rect">
                      <a:avLst/>
                    </a:prstGeom>
                    <a:ln>
                      <a:solidFill>
                        <a:schemeClr val="bg1">
                          <a:lumMod val="75000"/>
                        </a:schemeClr>
                      </a:solidFill>
                    </a:ln>
                  </pic:spPr>
                </pic:pic>
              </a:graphicData>
            </a:graphic>
          </wp:inline>
        </w:drawing>
      </w:r>
    </w:p>
    <w:p w14:paraId="3D329560" w14:textId="77777777" w:rsidR="00D91D98" w:rsidRPr="00252DBD" w:rsidRDefault="00D91D98" w:rsidP="00D91D98">
      <w:pPr>
        <w:jc w:val="center"/>
        <w:rPr>
          <w:b/>
          <w:bCs/>
        </w:rPr>
      </w:pPr>
      <w:r>
        <w:rPr>
          <w:rFonts w:hint="eastAsia"/>
          <w:b/>
          <w:bCs/>
        </w:rPr>
        <w:t>詳細(</w:t>
      </w:r>
      <w:r w:rsidRPr="00252DBD">
        <w:rPr>
          <w:rFonts w:hint="eastAsia"/>
          <w:b/>
          <w:bCs/>
        </w:rPr>
        <w:t>ファイル</w:t>
      </w:r>
      <w:r>
        <w:rPr>
          <w:rFonts w:hint="eastAsia"/>
          <w:b/>
          <w:bCs/>
        </w:rPr>
        <w:t>)</w:t>
      </w:r>
    </w:p>
    <w:p w14:paraId="589952C6" w14:textId="77777777" w:rsidR="00D91D98" w:rsidRDefault="00D91D98" w:rsidP="00D91D98"/>
    <w:p w14:paraId="72B3E81C" w14:textId="77777777" w:rsidR="00F51382" w:rsidRDefault="00F51382">
      <w:pPr>
        <w:wordWrap/>
      </w:pPr>
      <w:r>
        <w:br w:type="page"/>
      </w:r>
    </w:p>
    <w:p w14:paraId="0D095A0A" w14:textId="45769EB9" w:rsidR="00D91D98" w:rsidRDefault="00D91D98" w:rsidP="00D91D98">
      <w:r>
        <w:rPr>
          <w:rFonts w:hint="eastAsia"/>
        </w:rPr>
        <w:lastRenderedPageBreak/>
        <w:t>画面内にあるアイコン(ペン型等)をクリックすると各種操作を行うことができます。詳細については以下をご参照ください。</w:t>
      </w:r>
    </w:p>
    <w:p w14:paraId="1BA38167" w14:textId="30172952" w:rsidR="00C64882" w:rsidRDefault="00C64882" w:rsidP="00D91D98">
      <w:r>
        <w:rPr>
          <w:rFonts w:hint="eastAsia"/>
        </w:rPr>
        <w:t>「</w:t>
      </w:r>
      <w:hyperlink w:anchor="_名前の変更" w:history="1">
        <w:r w:rsidRPr="00C64882">
          <w:rPr>
            <w:rStyle w:val="af0"/>
          </w:rPr>
          <w:t>5.8.名前の変更</w:t>
        </w:r>
      </w:hyperlink>
      <w:r>
        <w:rPr>
          <w:rFonts w:hint="eastAsia"/>
        </w:rPr>
        <w:t>」</w:t>
      </w:r>
    </w:p>
    <w:p w14:paraId="48A37101" w14:textId="0DBE49B5" w:rsidR="00C64882" w:rsidRDefault="00C64882" w:rsidP="00D91D98">
      <w:r>
        <w:rPr>
          <w:rFonts w:hint="eastAsia"/>
        </w:rPr>
        <w:t>「</w:t>
      </w:r>
      <w:hyperlink w:anchor="_ファイル/フォルダの保存期間設定" w:history="1">
        <w:r w:rsidRPr="00C64882">
          <w:rPr>
            <w:rStyle w:val="af0"/>
          </w:rPr>
          <w:t>5.9.ファイル/フォルダの保存期間設定</w:t>
        </w:r>
      </w:hyperlink>
      <w:r>
        <w:rPr>
          <w:rFonts w:hint="eastAsia"/>
        </w:rPr>
        <w:t>」</w:t>
      </w:r>
    </w:p>
    <w:p w14:paraId="52B24A92" w14:textId="36AB4058" w:rsidR="00D91D98" w:rsidRDefault="00D91D98" w:rsidP="00D91D98">
      <w:r>
        <w:rPr>
          <w:rFonts w:hint="eastAsia"/>
        </w:rPr>
        <w:t>「</w:t>
      </w:r>
      <w:hyperlink w:anchor="_属性の変更" w:history="1">
        <w:r w:rsidRPr="00C07F21">
          <w:rPr>
            <w:rStyle w:val="af0"/>
          </w:rPr>
          <w:t>5.</w:t>
        </w:r>
        <w:r w:rsidR="00C07F21" w:rsidRPr="00C07F21">
          <w:rPr>
            <w:rStyle w:val="af0"/>
          </w:rPr>
          <w:t>10</w:t>
        </w:r>
        <w:r w:rsidRPr="00C07F21">
          <w:rPr>
            <w:rStyle w:val="af0"/>
          </w:rPr>
          <w:t>.属性</w:t>
        </w:r>
        <w:r w:rsidR="00C07F21" w:rsidRPr="00C07F21">
          <w:rPr>
            <w:rStyle w:val="af0"/>
          </w:rPr>
          <w:t>の</w:t>
        </w:r>
        <w:r w:rsidRPr="00C07F21">
          <w:rPr>
            <w:rStyle w:val="af0"/>
          </w:rPr>
          <w:t>変更</w:t>
        </w:r>
      </w:hyperlink>
      <w:r>
        <w:rPr>
          <w:rFonts w:hint="eastAsia"/>
        </w:rPr>
        <w:t>」</w:t>
      </w:r>
    </w:p>
    <w:p w14:paraId="1CE39E3B" w14:textId="5CE5E650" w:rsidR="00D91D98" w:rsidRDefault="00D91D98" w:rsidP="00D91D98">
      <w:r>
        <w:rPr>
          <w:rFonts w:hint="eastAsia"/>
        </w:rPr>
        <w:t>「</w:t>
      </w:r>
      <w:hyperlink w:anchor="_過去バージョンのファイル取得" w:history="1">
        <w:r w:rsidRPr="00C07F21">
          <w:rPr>
            <w:rStyle w:val="af0"/>
          </w:rPr>
          <w:t>5.</w:t>
        </w:r>
        <w:r w:rsidR="00C07F21" w:rsidRPr="00C07F21">
          <w:rPr>
            <w:rStyle w:val="af0"/>
          </w:rPr>
          <w:t>11</w:t>
        </w:r>
        <w:r w:rsidRPr="00C07F21">
          <w:rPr>
            <w:rStyle w:val="af0"/>
          </w:rPr>
          <w:t>.過去バージョンのファイル取得</w:t>
        </w:r>
      </w:hyperlink>
      <w:r>
        <w:rPr>
          <w:rFonts w:hint="eastAsia"/>
        </w:rPr>
        <w:t>」</w:t>
      </w:r>
    </w:p>
    <w:p w14:paraId="412F4891" w14:textId="7972E854" w:rsidR="00D91D98" w:rsidRDefault="00D91D98" w:rsidP="00D91D98">
      <w:r>
        <w:rPr>
          <w:rFonts w:hint="eastAsia"/>
        </w:rPr>
        <w:t>「</w:t>
      </w:r>
      <w:hyperlink w:anchor="_コメントの設定" w:history="1">
        <w:r w:rsidRPr="00250E97">
          <w:rPr>
            <w:rStyle w:val="af0"/>
          </w:rPr>
          <w:t>5.</w:t>
        </w:r>
        <w:r w:rsidR="00C07F21">
          <w:rPr>
            <w:rStyle w:val="af0"/>
            <w:rFonts w:hint="eastAsia"/>
          </w:rPr>
          <w:t>12</w:t>
        </w:r>
        <w:r w:rsidRPr="00250E97">
          <w:rPr>
            <w:rStyle w:val="af0"/>
          </w:rPr>
          <w:t>.コメント</w:t>
        </w:r>
        <w:r>
          <w:rPr>
            <w:rStyle w:val="af0"/>
            <w:rFonts w:hint="eastAsia"/>
          </w:rPr>
          <w:t>の</w:t>
        </w:r>
        <w:r w:rsidRPr="00250E97">
          <w:rPr>
            <w:rStyle w:val="af0"/>
          </w:rPr>
          <w:t>設定</w:t>
        </w:r>
      </w:hyperlink>
      <w:r>
        <w:rPr>
          <w:rFonts w:hint="eastAsia"/>
        </w:rPr>
        <w:t>」</w:t>
      </w:r>
    </w:p>
    <w:p w14:paraId="4DFFB7A5" w14:textId="3EB870B3" w:rsidR="00D91D98" w:rsidRDefault="00D91D98" w:rsidP="00D91D98">
      <w:r>
        <w:rPr>
          <w:rFonts w:hint="eastAsia"/>
        </w:rPr>
        <w:t>「</w:t>
      </w:r>
      <w:hyperlink w:anchor="_Web公開_1" w:history="1">
        <w:r w:rsidR="00C07F21" w:rsidRPr="00C07F21">
          <w:rPr>
            <w:rStyle w:val="af0"/>
          </w:rPr>
          <w:t>8.1</w:t>
        </w:r>
        <w:r w:rsidRPr="00C07F21">
          <w:rPr>
            <w:rStyle w:val="af0"/>
          </w:rPr>
          <w:t>.Web公開</w:t>
        </w:r>
      </w:hyperlink>
      <w:r>
        <w:rPr>
          <w:rFonts w:hint="eastAsia"/>
        </w:rPr>
        <w:t>」</w:t>
      </w:r>
    </w:p>
    <w:p w14:paraId="66350E07" w14:textId="399EFCF0" w:rsidR="00D91D98" w:rsidRDefault="00D91D98" w:rsidP="00D91D98">
      <w:r>
        <w:rPr>
          <w:rFonts w:hint="eastAsia"/>
        </w:rPr>
        <w:t>「</w:t>
      </w:r>
      <w:hyperlink w:anchor="_受取フォルダ_2" w:history="1">
        <w:r w:rsidR="00C07F21" w:rsidRPr="00C07F21">
          <w:rPr>
            <w:rStyle w:val="af0"/>
          </w:rPr>
          <w:t>8.2.</w:t>
        </w:r>
        <w:r w:rsidRPr="00C07F21">
          <w:rPr>
            <w:rStyle w:val="af0"/>
          </w:rPr>
          <w:t>受取フォルダ</w:t>
        </w:r>
      </w:hyperlink>
      <w:r>
        <w:rPr>
          <w:rFonts w:hint="eastAsia"/>
        </w:rPr>
        <w:t>」</w:t>
      </w:r>
    </w:p>
    <w:p w14:paraId="5BAE841F" w14:textId="5D3A4B45" w:rsidR="00D9152E" w:rsidRDefault="00D9152E" w:rsidP="00D91D98">
      <w:r>
        <w:rPr>
          <w:rFonts w:hint="eastAsia"/>
        </w:rPr>
        <w:t>「</w:t>
      </w:r>
      <w:hyperlink w:anchor="_共有フォルダ" w:history="1">
        <w:r w:rsidRPr="00D9152E">
          <w:rPr>
            <w:rStyle w:val="af0"/>
          </w:rPr>
          <w:t>10.共有フォルダ</w:t>
        </w:r>
      </w:hyperlink>
      <w:r>
        <w:rPr>
          <w:rFonts w:hint="eastAsia"/>
        </w:rPr>
        <w:t>」</w:t>
      </w:r>
    </w:p>
    <w:p w14:paraId="5F15D078" w14:textId="77777777" w:rsidR="00D91D98" w:rsidRDefault="00D91D98">
      <w:pPr>
        <w:wordWrap/>
      </w:pPr>
    </w:p>
    <w:p w14:paraId="51B5BE07" w14:textId="3493D5F4" w:rsidR="009B0125" w:rsidRDefault="009B0125">
      <w:pPr>
        <w:wordWrap/>
      </w:pPr>
      <w:r>
        <w:br w:type="page"/>
      </w:r>
    </w:p>
    <w:p w14:paraId="03A69FDE" w14:textId="0CCD3A2F" w:rsidR="00EE535A" w:rsidRDefault="00EE535A" w:rsidP="00EE535A">
      <w:pPr>
        <w:pStyle w:val="1"/>
        <w:spacing w:after="120"/>
      </w:pPr>
      <w:bookmarkStart w:id="32" w:name="_ファイル/フォルダ"/>
      <w:bookmarkStart w:id="33" w:name="_ファイル/フォルダ操作"/>
      <w:bookmarkStart w:id="34" w:name="_Toc242188375"/>
      <w:bookmarkEnd w:id="32"/>
      <w:bookmarkEnd w:id="33"/>
      <w:r>
        <w:rPr>
          <w:rFonts w:hint="eastAsia"/>
        </w:rPr>
        <w:lastRenderedPageBreak/>
        <w:t>ファイル/フォルダ</w:t>
      </w:r>
      <w:r w:rsidR="0094245D">
        <w:rPr>
          <w:rFonts w:hint="eastAsia"/>
        </w:rPr>
        <w:t>操作</w:t>
      </w:r>
      <w:bookmarkEnd w:id="34"/>
    </w:p>
    <w:p w14:paraId="4BF33D7D" w14:textId="656CCDAA" w:rsidR="004B3C09" w:rsidRDefault="004B3C09" w:rsidP="004B3C09">
      <w:r w:rsidRPr="004B3C09">
        <w:t>「</w:t>
      </w:r>
      <w:hyperlink w:anchor="_ファイル一覧" w:history="1">
        <w:r w:rsidRPr="00E27039">
          <w:rPr>
            <w:rStyle w:val="af0"/>
          </w:rPr>
          <w:t>4.1.ファイル一覧</w:t>
        </w:r>
      </w:hyperlink>
      <w:r w:rsidRPr="004B3C09">
        <w:t>」「</w:t>
      </w:r>
      <w:hyperlink w:anchor="_マイフォルダ" w:history="1">
        <w:r w:rsidRPr="00E27039">
          <w:rPr>
            <w:rStyle w:val="af0"/>
          </w:rPr>
          <w:t>4.2.マイフォルダ</w:t>
        </w:r>
      </w:hyperlink>
      <w:r w:rsidRPr="004B3C09">
        <w:t>」「</w:t>
      </w:r>
      <w:hyperlink w:anchor="_グループフォルダ" w:history="1">
        <w:r w:rsidRPr="00E27039">
          <w:rPr>
            <w:rStyle w:val="af0"/>
          </w:rPr>
          <w:t>4.3.グループフォルダ</w:t>
        </w:r>
      </w:hyperlink>
      <w:r w:rsidRPr="004B3C09">
        <w:t>」で可能なファイル、フォルダ操作について次項より記載して</w:t>
      </w:r>
      <w:r w:rsidR="00017102">
        <w:rPr>
          <w:rFonts w:hint="eastAsia"/>
        </w:rPr>
        <w:t>おります。</w:t>
      </w:r>
    </w:p>
    <w:p w14:paraId="01D7C714" w14:textId="77777777" w:rsidR="004B3C09" w:rsidRPr="004B3C09" w:rsidRDefault="004B3C09" w:rsidP="004B3C09"/>
    <w:p w14:paraId="7386BF50" w14:textId="77777777" w:rsidR="00455D68" w:rsidRDefault="00455D68" w:rsidP="00DF4168">
      <w:pPr>
        <w:pStyle w:val="2"/>
        <w:spacing w:after="120"/>
        <w:rPr>
          <w:lang w:eastAsia="ja-JP"/>
        </w:rPr>
      </w:pPr>
      <w:bookmarkStart w:id="35" w:name="_Toc242188376"/>
      <w:r>
        <w:rPr>
          <w:rFonts w:hint="eastAsia"/>
          <w:lang w:eastAsia="ja-JP"/>
        </w:rPr>
        <w:t>アップロード</w:t>
      </w:r>
      <w:bookmarkEnd w:id="35"/>
    </w:p>
    <w:p w14:paraId="099D6E0B" w14:textId="77777777" w:rsidR="006D2E0D" w:rsidRDefault="006D2E0D" w:rsidP="006D2E0D">
      <w:r>
        <w:rPr>
          <w:rFonts w:hint="eastAsia"/>
        </w:rPr>
        <w:t>ユーザーがコンピューター上に保存しているファイルやフォルダをProselfにアップロードすることができます。</w:t>
      </w:r>
    </w:p>
    <w:p w14:paraId="2AA869BF" w14:textId="77777777" w:rsidR="006D2E0D" w:rsidRDefault="006D2E0D">
      <w:pPr>
        <w:pStyle w:val="af5"/>
        <w:numPr>
          <w:ilvl w:val="0"/>
          <w:numId w:val="5"/>
        </w:numPr>
        <w:wordWrap/>
        <w:adjustRightInd w:val="0"/>
        <w:snapToGrid w:val="0"/>
        <w:ind w:leftChars="0"/>
        <w:rPr>
          <w:lang w:eastAsia="ar-SA"/>
        </w:rPr>
      </w:pPr>
      <w:r>
        <w:rPr>
          <w:rFonts w:hint="eastAsia"/>
        </w:rPr>
        <w:t>使用するブラウザによってはフォルダのアップロードができない場合があります。</w:t>
      </w:r>
    </w:p>
    <w:p w14:paraId="19ED7C23" w14:textId="77777777" w:rsidR="006D2E0D" w:rsidRDefault="006D2E0D" w:rsidP="006D2E0D"/>
    <w:p w14:paraId="2492A2E7" w14:textId="5A7100E4" w:rsidR="005C44DC" w:rsidRDefault="005C44DC" w:rsidP="006D2E0D">
      <w:r w:rsidRPr="005C44DC">
        <w:t>アップロード先のフォルダに移動して</w:t>
      </w:r>
      <w:r w:rsidR="008708A4">
        <w:rPr>
          <w:rFonts w:hint="eastAsia"/>
        </w:rPr>
        <w:t>、</w:t>
      </w:r>
      <w:r w:rsidRPr="005C44DC">
        <w:t>上部メニューから「アップロード」をクリック</w:t>
      </w:r>
      <w:r>
        <w:rPr>
          <w:rFonts w:hint="eastAsia"/>
        </w:rPr>
        <w:t>します。</w:t>
      </w:r>
    </w:p>
    <w:p w14:paraId="725D0927" w14:textId="77777777" w:rsidR="006D2E0D" w:rsidRDefault="006D2E0D" w:rsidP="006D2E0D">
      <w:pPr>
        <w:jc w:val="center"/>
      </w:pPr>
      <w:r>
        <w:rPr>
          <w:noProof/>
        </w:rPr>
        <mc:AlternateContent>
          <mc:Choice Requires="wps">
            <w:drawing>
              <wp:anchor distT="0" distB="0" distL="114300" distR="114300" simplePos="0" relativeHeight="252093440" behindDoc="0" locked="0" layoutInCell="1" allowOverlap="1" wp14:anchorId="7A520D34" wp14:editId="38D18764">
                <wp:simplePos x="0" y="0"/>
                <wp:positionH relativeFrom="column">
                  <wp:posOffset>1962150</wp:posOffset>
                </wp:positionH>
                <wp:positionV relativeFrom="paragraph">
                  <wp:posOffset>278130</wp:posOffset>
                </wp:positionV>
                <wp:extent cx="612000" cy="162000"/>
                <wp:effectExtent l="0" t="0" r="17145" b="28575"/>
                <wp:wrapNone/>
                <wp:docPr id="2077129577" name="正方形/長方形 1"/>
                <wp:cNvGraphicFramePr/>
                <a:graphic xmlns:a="http://schemas.openxmlformats.org/drawingml/2006/main">
                  <a:graphicData uri="http://schemas.microsoft.com/office/word/2010/wordprocessingShape">
                    <wps:wsp>
                      <wps:cNvSpPr/>
                      <wps:spPr>
                        <a:xfrm>
                          <a:off x="0" y="0"/>
                          <a:ext cx="61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47D88C" id="正方形/長方形 1" o:spid="_x0000_s1026" style="position:absolute;margin-left:154.5pt;margin-top:21.9pt;width:48.2pt;height:12.7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2Tkew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" filled="f" strokecolor="#e00" strokeweight="2pt"/>
            </w:pict>
          </mc:Fallback>
        </mc:AlternateContent>
      </w:r>
      <w:r w:rsidRPr="00F62E3E">
        <w:rPr>
          <w:noProof/>
        </w:rPr>
        <w:drawing>
          <wp:inline distT="0" distB="0" distL="0" distR="0" wp14:anchorId="5943D8C6" wp14:editId="1AE00EC8">
            <wp:extent cx="5400000" cy="1646933"/>
            <wp:effectExtent l="19050" t="19050" r="10795" b="10795"/>
            <wp:docPr id="405235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23508" name=""/>
                    <pic:cNvPicPr/>
                  </pic:nvPicPr>
                  <pic:blipFill>
                    <a:blip r:embed="rId41">
                      <a:extLst>
                        <a:ext uri="{28A0092B-C50C-407E-A947-70E740481C1C}">
                          <a14:useLocalDpi xmlns:a14="http://schemas.microsoft.com/office/drawing/2010/main" val="0"/>
                        </a:ext>
                      </a:extLst>
                    </a:blip>
                    <a:stretch>
                      <a:fillRect/>
                    </a:stretch>
                  </pic:blipFill>
                  <pic:spPr>
                    <a:xfrm>
                      <a:off x="0" y="0"/>
                      <a:ext cx="5400000" cy="1646933"/>
                    </a:xfrm>
                    <a:prstGeom prst="rect">
                      <a:avLst/>
                    </a:prstGeom>
                    <a:ln>
                      <a:solidFill>
                        <a:schemeClr val="bg1">
                          <a:lumMod val="75000"/>
                        </a:schemeClr>
                      </a:solidFill>
                    </a:ln>
                  </pic:spPr>
                </pic:pic>
              </a:graphicData>
            </a:graphic>
          </wp:inline>
        </w:drawing>
      </w:r>
    </w:p>
    <w:p w14:paraId="76351E44" w14:textId="77777777" w:rsidR="006D2E0D" w:rsidRPr="00F62E3E" w:rsidRDefault="006D2E0D" w:rsidP="006D2E0D">
      <w:pPr>
        <w:jc w:val="center"/>
        <w:rPr>
          <w:b/>
          <w:bCs/>
        </w:rPr>
      </w:pPr>
      <w:r w:rsidRPr="00F62E3E">
        <w:rPr>
          <w:rFonts w:hint="eastAsia"/>
          <w:b/>
          <w:bCs/>
        </w:rPr>
        <w:t>ファイル一覧</w:t>
      </w:r>
    </w:p>
    <w:p w14:paraId="6ED715B4" w14:textId="77777777" w:rsidR="006D2E0D" w:rsidRDefault="006D2E0D" w:rsidP="006D2E0D"/>
    <w:p w14:paraId="4C689619" w14:textId="79E0BEC0" w:rsidR="006D2E0D" w:rsidRDefault="006D2E0D" w:rsidP="006D2E0D">
      <w:r>
        <w:rPr>
          <w:rFonts w:hint="eastAsia"/>
        </w:rPr>
        <w:t>アップロード画面が表示されますので、「ここにファイルをドラッグ&amp;ドロップ」と表示されている領域内</w:t>
      </w:r>
      <w:r>
        <w:t>に</w:t>
      </w:r>
      <w:r>
        <w:rPr>
          <w:rFonts w:hint="eastAsia"/>
        </w:rPr>
        <w:t>コンピューター上のファイル</w:t>
      </w:r>
      <w:r w:rsidR="00012769">
        <w:rPr>
          <w:rFonts w:hint="eastAsia"/>
        </w:rPr>
        <w:t>やフォルダ</w:t>
      </w:r>
      <w:r>
        <w:rPr>
          <w:rFonts w:hint="eastAsia"/>
        </w:rPr>
        <w:t>を</w:t>
      </w:r>
      <w:r>
        <w:t>ドラッグ＆ドロップします。</w:t>
      </w:r>
    </w:p>
    <w:p w14:paraId="635312B9" w14:textId="77777777" w:rsidR="006D2E0D" w:rsidRDefault="006D2E0D" w:rsidP="006D2E0D">
      <w:pPr>
        <w:jc w:val="center"/>
      </w:pPr>
      <w:r>
        <w:rPr>
          <w:noProof/>
        </w:rPr>
        <mc:AlternateContent>
          <mc:Choice Requires="wps">
            <w:drawing>
              <wp:anchor distT="0" distB="0" distL="114300" distR="114300" simplePos="0" relativeHeight="252094464" behindDoc="0" locked="0" layoutInCell="1" allowOverlap="1" wp14:anchorId="20A3C2E2" wp14:editId="457822BB">
                <wp:simplePos x="0" y="0"/>
                <wp:positionH relativeFrom="column">
                  <wp:posOffset>2847975</wp:posOffset>
                </wp:positionH>
                <wp:positionV relativeFrom="paragraph">
                  <wp:posOffset>810895</wp:posOffset>
                </wp:positionV>
                <wp:extent cx="1743075" cy="1009650"/>
                <wp:effectExtent l="0" t="0" r="28575" b="19050"/>
                <wp:wrapNone/>
                <wp:docPr id="1419767133" name="正方形/長方形 1"/>
                <wp:cNvGraphicFramePr/>
                <a:graphic xmlns:a="http://schemas.openxmlformats.org/drawingml/2006/main">
                  <a:graphicData uri="http://schemas.microsoft.com/office/word/2010/wordprocessingShape">
                    <wps:wsp>
                      <wps:cNvSpPr/>
                      <wps:spPr>
                        <a:xfrm>
                          <a:off x="0" y="0"/>
                          <a:ext cx="1743075" cy="100965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4B4879" id="正方形/長方形 1" o:spid="_x0000_s1026" style="position:absolute;margin-left:224.25pt;margin-top:63.85pt;width:137.25pt;height:79.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" filled="f" strokecolor="#e00" strokeweight="2pt"/>
            </w:pict>
          </mc:Fallback>
        </mc:AlternateContent>
      </w:r>
      <w:r w:rsidRPr="000759A7">
        <w:rPr>
          <w:noProof/>
        </w:rPr>
        <w:drawing>
          <wp:inline distT="0" distB="0" distL="0" distR="0" wp14:anchorId="2CD9367A" wp14:editId="240BB84B">
            <wp:extent cx="5400000" cy="2220161"/>
            <wp:effectExtent l="19050" t="19050" r="10795" b="27940"/>
            <wp:docPr id="12135999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99995" name=""/>
                    <pic:cNvPicPr/>
                  </pic:nvPicPr>
                  <pic:blipFill>
                    <a:blip r:embed="rId42">
                      <a:extLst>
                        <a:ext uri="{28A0092B-C50C-407E-A947-70E740481C1C}">
                          <a14:useLocalDpi xmlns:a14="http://schemas.microsoft.com/office/drawing/2010/main" val="0"/>
                        </a:ext>
                      </a:extLst>
                    </a:blip>
                    <a:stretch>
                      <a:fillRect/>
                    </a:stretch>
                  </pic:blipFill>
                  <pic:spPr>
                    <a:xfrm>
                      <a:off x="0" y="0"/>
                      <a:ext cx="5400000" cy="2220161"/>
                    </a:xfrm>
                    <a:prstGeom prst="rect">
                      <a:avLst/>
                    </a:prstGeom>
                    <a:ln>
                      <a:solidFill>
                        <a:schemeClr val="bg1">
                          <a:lumMod val="75000"/>
                        </a:schemeClr>
                      </a:solidFill>
                    </a:ln>
                  </pic:spPr>
                </pic:pic>
              </a:graphicData>
            </a:graphic>
          </wp:inline>
        </w:drawing>
      </w:r>
    </w:p>
    <w:p w14:paraId="050234A7" w14:textId="77777777" w:rsidR="006D2E0D" w:rsidRPr="00A150D8" w:rsidRDefault="006D2E0D" w:rsidP="006D2E0D">
      <w:pPr>
        <w:jc w:val="center"/>
      </w:pPr>
      <w:r w:rsidRPr="00F03B60">
        <w:rPr>
          <w:rFonts w:hint="eastAsia"/>
          <w:b/>
        </w:rPr>
        <w:t>アップロード</w:t>
      </w:r>
      <w:r>
        <w:rPr>
          <w:rFonts w:hint="eastAsia"/>
          <w:b/>
        </w:rPr>
        <w:t>画面</w:t>
      </w:r>
    </w:p>
    <w:p w14:paraId="6C8782DA" w14:textId="197BC328" w:rsidR="006D2E0D" w:rsidRDefault="006D2E0D" w:rsidP="006D2E0D">
      <w:pPr>
        <w:wordWrap/>
      </w:pPr>
    </w:p>
    <w:p w14:paraId="25B3DCB5" w14:textId="77777777" w:rsidR="006D2E0D" w:rsidRDefault="006D2E0D" w:rsidP="006D2E0D">
      <w:r>
        <w:rPr>
          <w:rFonts w:hint="eastAsia"/>
        </w:rPr>
        <w:t>「アップロード」をクリックしてアップロードを実施します。</w:t>
      </w:r>
    </w:p>
    <w:p w14:paraId="0026DACF" w14:textId="77777777" w:rsidR="006D2E0D" w:rsidRDefault="006D2E0D" w:rsidP="006D2E0D">
      <w:pPr>
        <w:jc w:val="center"/>
      </w:pPr>
      <w:r>
        <w:rPr>
          <w:noProof/>
        </w:rPr>
        <mc:AlternateContent>
          <mc:Choice Requires="wps">
            <w:drawing>
              <wp:anchor distT="0" distB="0" distL="114300" distR="114300" simplePos="0" relativeHeight="252095488" behindDoc="0" locked="0" layoutInCell="1" allowOverlap="1" wp14:anchorId="70A9E425" wp14:editId="40A2438C">
                <wp:simplePos x="0" y="0"/>
                <wp:positionH relativeFrom="column">
                  <wp:posOffset>3048000</wp:posOffset>
                </wp:positionH>
                <wp:positionV relativeFrom="paragraph">
                  <wp:posOffset>1009650</wp:posOffset>
                </wp:positionV>
                <wp:extent cx="648000" cy="144000"/>
                <wp:effectExtent l="0" t="0" r="19050" b="27940"/>
                <wp:wrapNone/>
                <wp:docPr id="1323250328"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06689F" id="正方形/長方形 1" o:spid="_x0000_s1026" style="position:absolute;margin-left:240pt;margin-top:79.5pt;width:51pt;height:11.3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" filled="f" strokecolor="#e00" strokeweight="2pt"/>
            </w:pict>
          </mc:Fallback>
        </mc:AlternateContent>
      </w:r>
      <w:r w:rsidRPr="003C6950">
        <w:rPr>
          <w:noProof/>
        </w:rPr>
        <w:drawing>
          <wp:inline distT="0" distB="0" distL="0" distR="0" wp14:anchorId="2C061F1D" wp14:editId="01E4596E">
            <wp:extent cx="5400000" cy="1292471"/>
            <wp:effectExtent l="19050" t="19050" r="10795" b="22225"/>
            <wp:docPr id="5024431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43124" name=""/>
                    <pic:cNvPicPr/>
                  </pic:nvPicPr>
                  <pic:blipFill rotWithShape="1">
                    <a:blip r:embed="rId43">
                      <a:extLst>
                        <a:ext uri="{28A0092B-C50C-407E-A947-70E740481C1C}">
                          <a14:useLocalDpi xmlns:a14="http://schemas.microsoft.com/office/drawing/2010/main" val="0"/>
                        </a:ext>
                      </a:extLst>
                    </a:blip>
                    <a:srcRect/>
                    <a:stretch>
                      <a:fillRect/>
                    </a:stretch>
                  </pic:blipFill>
                  <pic:spPr bwMode="auto">
                    <a:xfrm>
                      <a:off x="0" y="0"/>
                      <a:ext cx="5400000" cy="1292471"/>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6DA4DC83" w14:textId="77777777" w:rsidR="006D2E0D" w:rsidRDefault="006D2E0D" w:rsidP="006D2E0D">
      <w:pPr>
        <w:jc w:val="center"/>
      </w:pPr>
      <w:r w:rsidRPr="00F03B60">
        <w:rPr>
          <w:rFonts w:hint="eastAsia"/>
          <w:b/>
        </w:rPr>
        <w:t>アップロード</w:t>
      </w:r>
      <w:r>
        <w:rPr>
          <w:rFonts w:hint="eastAsia"/>
          <w:b/>
        </w:rPr>
        <w:t>画面</w:t>
      </w:r>
    </w:p>
    <w:p w14:paraId="3BA968D5" w14:textId="77777777" w:rsidR="006D2E0D" w:rsidRPr="00B922C4" w:rsidRDefault="006D2E0D">
      <w:pPr>
        <w:pStyle w:val="af5"/>
        <w:numPr>
          <w:ilvl w:val="0"/>
          <w:numId w:val="5"/>
        </w:numPr>
        <w:wordWrap/>
        <w:ind w:leftChars="0"/>
        <w:rPr>
          <w:rFonts w:cs="Century"/>
          <w:kern w:val="24"/>
          <w:szCs w:val="24"/>
          <w:lang w:eastAsia="ar-SA"/>
        </w:rPr>
      </w:pPr>
      <w:r w:rsidRPr="00B922C4">
        <w:rPr>
          <w:rFonts w:cs="Century" w:hint="eastAsia"/>
          <w:kern w:val="24"/>
          <w:szCs w:val="24"/>
        </w:rPr>
        <w:lastRenderedPageBreak/>
        <w:t>アップロードを行う際に</w:t>
      </w:r>
      <w:r w:rsidRPr="00600C87">
        <w:rPr>
          <w:rFonts w:hint="eastAsia"/>
        </w:rPr>
        <w:t>同じファイル名</w:t>
      </w:r>
      <w:r>
        <w:rPr>
          <w:rFonts w:hint="eastAsia"/>
        </w:rPr>
        <w:t>が存在する場合は、表示される上書き確認ダイアログで</w:t>
      </w:r>
      <w:r w:rsidRPr="00600C87">
        <w:rPr>
          <w:rFonts w:hint="eastAsia"/>
        </w:rPr>
        <w:t>「上書き」または「すべて上書き」をクリックすると</w:t>
      </w:r>
      <w:r>
        <w:rPr>
          <w:rFonts w:hint="eastAsia"/>
        </w:rPr>
        <w:t>Proself上のファイルが</w:t>
      </w:r>
      <w:r w:rsidRPr="00600C87">
        <w:rPr>
          <w:rFonts w:hint="eastAsia"/>
        </w:rPr>
        <w:t>上書きされます。</w:t>
      </w:r>
    </w:p>
    <w:p w14:paraId="6D2789B2" w14:textId="77777777" w:rsidR="006D2E0D" w:rsidRDefault="006D2E0D" w:rsidP="006D2E0D">
      <w:pPr>
        <w:jc w:val="center"/>
      </w:pPr>
      <w:r w:rsidRPr="00E5284A">
        <w:rPr>
          <w:noProof/>
        </w:rPr>
        <w:drawing>
          <wp:inline distT="0" distB="0" distL="0" distR="0" wp14:anchorId="304785C9" wp14:editId="42E44C09">
            <wp:extent cx="5400000" cy="2037512"/>
            <wp:effectExtent l="19050" t="19050" r="10795" b="20320"/>
            <wp:docPr id="12231150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15045" name=""/>
                    <pic:cNvPicPr/>
                  </pic:nvPicPr>
                  <pic:blipFill>
                    <a:blip r:embed="rId44">
                      <a:extLst>
                        <a:ext uri="{28A0092B-C50C-407E-A947-70E740481C1C}">
                          <a14:useLocalDpi xmlns:a14="http://schemas.microsoft.com/office/drawing/2010/main" val="0"/>
                        </a:ext>
                      </a:extLst>
                    </a:blip>
                    <a:stretch>
                      <a:fillRect/>
                    </a:stretch>
                  </pic:blipFill>
                  <pic:spPr>
                    <a:xfrm>
                      <a:off x="0" y="0"/>
                      <a:ext cx="5400000" cy="2037512"/>
                    </a:xfrm>
                    <a:prstGeom prst="rect">
                      <a:avLst/>
                    </a:prstGeom>
                    <a:ln>
                      <a:solidFill>
                        <a:schemeClr val="bg1">
                          <a:lumMod val="75000"/>
                        </a:schemeClr>
                      </a:solidFill>
                    </a:ln>
                  </pic:spPr>
                </pic:pic>
              </a:graphicData>
            </a:graphic>
          </wp:inline>
        </w:drawing>
      </w:r>
    </w:p>
    <w:p w14:paraId="20DA5519" w14:textId="77777777" w:rsidR="006D2E0D" w:rsidRDefault="006D2E0D" w:rsidP="006D2E0D">
      <w:pPr>
        <w:jc w:val="center"/>
      </w:pPr>
      <w:r>
        <w:rPr>
          <w:rFonts w:hint="eastAsia"/>
          <w:b/>
        </w:rPr>
        <w:t>上書き</w:t>
      </w:r>
      <w:r w:rsidRPr="006C51EB">
        <w:rPr>
          <w:rFonts w:hint="eastAsia"/>
          <w:b/>
        </w:rPr>
        <w:t>確認</w:t>
      </w:r>
    </w:p>
    <w:p w14:paraId="72FF550E" w14:textId="77777777" w:rsidR="006D2E0D" w:rsidRDefault="006D2E0D" w:rsidP="006D2E0D"/>
    <w:p w14:paraId="486EE409" w14:textId="77777777" w:rsidR="006D2E0D" w:rsidRDefault="006D2E0D" w:rsidP="006D2E0D">
      <w:r>
        <w:rPr>
          <w:rFonts w:hint="eastAsia"/>
        </w:rPr>
        <w:t>アップロード完了のダイアログが表示されます。</w:t>
      </w:r>
    </w:p>
    <w:p w14:paraId="612F011D" w14:textId="77777777" w:rsidR="006D2E0D" w:rsidRDefault="006D2E0D" w:rsidP="006D2E0D">
      <w:pPr>
        <w:jc w:val="center"/>
      </w:pPr>
      <w:r w:rsidRPr="00E5284A">
        <w:rPr>
          <w:noProof/>
        </w:rPr>
        <w:drawing>
          <wp:inline distT="0" distB="0" distL="0" distR="0" wp14:anchorId="4B45C1D9" wp14:editId="4E2A6DBC">
            <wp:extent cx="5400000" cy="2203134"/>
            <wp:effectExtent l="19050" t="19050" r="10795" b="26035"/>
            <wp:docPr id="4574069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406938" name=""/>
                    <pic:cNvPicPr/>
                  </pic:nvPicPr>
                  <pic:blipFill>
                    <a:blip r:embed="rId45">
                      <a:extLst>
                        <a:ext uri="{28A0092B-C50C-407E-A947-70E740481C1C}">
                          <a14:useLocalDpi xmlns:a14="http://schemas.microsoft.com/office/drawing/2010/main" val="0"/>
                        </a:ext>
                      </a:extLst>
                    </a:blip>
                    <a:stretch>
                      <a:fillRect/>
                    </a:stretch>
                  </pic:blipFill>
                  <pic:spPr>
                    <a:xfrm>
                      <a:off x="0" y="0"/>
                      <a:ext cx="5400000" cy="2203134"/>
                    </a:xfrm>
                    <a:prstGeom prst="rect">
                      <a:avLst/>
                    </a:prstGeom>
                    <a:ln>
                      <a:solidFill>
                        <a:schemeClr val="bg1">
                          <a:lumMod val="75000"/>
                        </a:schemeClr>
                      </a:solidFill>
                    </a:ln>
                  </pic:spPr>
                </pic:pic>
              </a:graphicData>
            </a:graphic>
          </wp:inline>
        </w:drawing>
      </w:r>
    </w:p>
    <w:p w14:paraId="634A9930" w14:textId="77777777" w:rsidR="006D2E0D" w:rsidRPr="00E5284A" w:rsidRDefault="006D2E0D" w:rsidP="006D2E0D">
      <w:pPr>
        <w:jc w:val="center"/>
        <w:rPr>
          <w:b/>
          <w:bCs/>
        </w:rPr>
      </w:pPr>
      <w:r w:rsidRPr="00E5284A">
        <w:rPr>
          <w:rFonts w:hint="eastAsia"/>
          <w:b/>
          <w:bCs/>
        </w:rPr>
        <w:t>アップロード完了</w:t>
      </w:r>
    </w:p>
    <w:p w14:paraId="1DE12EEE" w14:textId="47E15629" w:rsidR="006D2E0D" w:rsidRDefault="006D2E0D" w:rsidP="006D2E0D">
      <w:pPr>
        <w:wordWrap/>
      </w:pPr>
    </w:p>
    <w:p w14:paraId="62D21309" w14:textId="77777777" w:rsidR="006D2E0D" w:rsidRDefault="006D2E0D" w:rsidP="006D2E0D">
      <w:r>
        <w:rPr>
          <w:rFonts w:hint="eastAsia"/>
        </w:rPr>
        <w:t>ファイル一覧に戻るとアップロードしたファイルが追加されていることを確認できます。</w:t>
      </w:r>
    </w:p>
    <w:p w14:paraId="3031316A" w14:textId="77777777" w:rsidR="006D2E0D" w:rsidRDefault="006D2E0D" w:rsidP="006D2E0D">
      <w:pPr>
        <w:jc w:val="center"/>
      </w:pPr>
      <w:r w:rsidRPr="00E5284A">
        <w:rPr>
          <w:noProof/>
        </w:rPr>
        <w:drawing>
          <wp:inline distT="0" distB="0" distL="0" distR="0" wp14:anchorId="4CC09F36" wp14:editId="14A8B343">
            <wp:extent cx="5400000" cy="1625779"/>
            <wp:effectExtent l="19050" t="19050" r="10795" b="12700"/>
            <wp:docPr id="9542984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98413" name=""/>
                    <pic:cNvPicPr/>
                  </pic:nvPicPr>
                  <pic:blipFill>
                    <a:blip r:embed="rId46">
                      <a:extLst>
                        <a:ext uri="{28A0092B-C50C-407E-A947-70E740481C1C}">
                          <a14:useLocalDpi xmlns:a14="http://schemas.microsoft.com/office/drawing/2010/main" val="0"/>
                        </a:ext>
                      </a:extLst>
                    </a:blip>
                    <a:stretch>
                      <a:fillRect/>
                    </a:stretch>
                  </pic:blipFill>
                  <pic:spPr>
                    <a:xfrm>
                      <a:off x="0" y="0"/>
                      <a:ext cx="5400000" cy="1625779"/>
                    </a:xfrm>
                    <a:prstGeom prst="rect">
                      <a:avLst/>
                    </a:prstGeom>
                    <a:ln>
                      <a:solidFill>
                        <a:schemeClr val="bg1">
                          <a:lumMod val="75000"/>
                        </a:schemeClr>
                      </a:solidFill>
                    </a:ln>
                  </pic:spPr>
                </pic:pic>
              </a:graphicData>
            </a:graphic>
          </wp:inline>
        </w:drawing>
      </w:r>
    </w:p>
    <w:p w14:paraId="6A416D9F" w14:textId="77777777" w:rsidR="006D2E0D" w:rsidRPr="00E5284A" w:rsidRDefault="006D2E0D" w:rsidP="006D2E0D">
      <w:pPr>
        <w:jc w:val="center"/>
        <w:rPr>
          <w:b/>
          <w:bCs/>
        </w:rPr>
      </w:pPr>
      <w:r w:rsidRPr="00E5284A">
        <w:rPr>
          <w:rFonts w:hint="eastAsia"/>
          <w:b/>
          <w:bCs/>
        </w:rPr>
        <w:t>ファイル一覧</w:t>
      </w:r>
    </w:p>
    <w:p w14:paraId="3D85DBC7" w14:textId="77777777" w:rsidR="00455D68" w:rsidRDefault="00455D68" w:rsidP="00455D68"/>
    <w:p w14:paraId="7DC10E90" w14:textId="400A4053" w:rsidR="00C914AD" w:rsidRPr="00455D68" w:rsidRDefault="00C914AD" w:rsidP="00193ACE">
      <w:pPr>
        <w:wordWrap/>
      </w:pPr>
      <w:r>
        <w:br w:type="page"/>
      </w:r>
    </w:p>
    <w:p w14:paraId="13666643" w14:textId="0B41F029" w:rsidR="00455D68" w:rsidRDefault="00455D68" w:rsidP="00DF4168">
      <w:pPr>
        <w:pStyle w:val="2"/>
        <w:spacing w:after="120"/>
        <w:rPr>
          <w:lang w:eastAsia="ja-JP"/>
        </w:rPr>
      </w:pPr>
      <w:bookmarkStart w:id="36" w:name="_Toc242188377"/>
      <w:r>
        <w:rPr>
          <w:rFonts w:hint="eastAsia"/>
          <w:lang w:eastAsia="ja-JP"/>
        </w:rPr>
        <w:lastRenderedPageBreak/>
        <w:t>ダウンロード</w:t>
      </w:r>
      <w:bookmarkEnd w:id="36"/>
    </w:p>
    <w:p w14:paraId="2DA01C28" w14:textId="77777777" w:rsidR="00384C18" w:rsidRDefault="00384C18" w:rsidP="00384C18">
      <w:r>
        <w:rPr>
          <w:rFonts w:hint="eastAsia"/>
        </w:rPr>
        <w:t>Proselfに保存されているファイルをユーザーのコンピューター上にダウンロードすることができます。</w:t>
      </w:r>
    </w:p>
    <w:p w14:paraId="27B1734D" w14:textId="77777777" w:rsidR="00384C18" w:rsidRDefault="00384C18" w:rsidP="00384C18"/>
    <w:p w14:paraId="05194395" w14:textId="78130E0A" w:rsidR="00384C18" w:rsidRDefault="00FA5680" w:rsidP="00384C18">
      <w:r w:rsidRPr="00FA5680">
        <w:t>ダウンロードするファイルがある</w:t>
      </w:r>
      <w:r w:rsidRPr="005C44DC">
        <w:t>フォルダに移動し</w:t>
      </w:r>
      <w:r w:rsidR="006676A2">
        <w:rPr>
          <w:rFonts w:hint="eastAsia"/>
        </w:rPr>
        <w:t>て</w:t>
      </w:r>
      <w:r w:rsidR="003214C3">
        <w:rPr>
          <w:rFonts w:hint="eastAsia"/>
        </w:rPr>
        <w:t>、</w:t>
      </w:r>
      <w:r w:rsidR="00384C18">
        <w:rPr>
          <w:rFonts w:hint="eastAsia"/>
        </w:rPr>
        <w:t>ファイル</w:t>
      </w:r>
      <w:r>
        <w:rPr>
          <w:rFonts w:hint="eastAsia"/>
        </w:rPr>
        <w:t>名</w:t>
      </w:r>
      <w:r w:rsidR="00384C18">
        <w:rPr>
          <w:rFonts w:hint="eastAsia"/>
        </w:rPr>
        <w:t>をクリックします。</w:t>
      </w:r>
    </w:p>
    <w:p w14:paraId="35426C51" w14:textId="77777777" w:rsidR="00384C18" w:rsidRDefault="00384C18" w:rsidP="00384C18">
      <w:pPr>
        <w:jc w:val="center"/>
      </w:pPr>
      <w:r>
        <w:rPr>
          <w:noProof/>
        </w:rPr>
        <mc:AlternateContent>
          <mc:Choice Requires="wps">
            <w:drawing>
              <wp:anchor distT="0" distB="0" distL="114300" distR="114300" simplePos="0" relativeHeight="252087296" behindDoc="0" locked="0" layoutInCell="1" allowOverlap="1" wp14:anchorId="7FE650FB" wp14:editId="41BD994E">
                <wp:simplePos x="0" y="0"/>
                <wp:positionH relativeFrom="column">
                  <wp:posOffset>1533525</wp:posOffset>
                </wp:positionH>
                <wp:positionV relativeFrom="paragraph">
                  <wp:posOffset>802005</wp:posOffset>
                </wp:positionV>
                <wp:extent cx="648000" cy="144000"/>
                <wp:effectExtent l="0" t="0" r="19050" b="27940"/>
                <wp:wrapNone/>
                <wp:docPr id="1276472004"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7558A6E" id="正方形/長方形 1" o:spid="_x0000_s1026" style="position:absolute;margin-left:120.75pt;margin-top:63.15pt;width:51pt;height:11.3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" filled="f" strokecolor="#e00" strokeweight="2pt"/>
            </w:pict>
          </mc:Fallback>
        </mc:AlternateContent>
      </w:r>
      <w:r w:rsidRPr="00837B20">
        <w:rPr>
          <w:noProof/>
        </w:rPr>
        <w:drawing>
          <wp:inline distT="0" distB="0" distL="0" distR="0" wp14:anchorId="21AF2360" wp14:editId="56ECCBC7">
            <wp:extent cx="5400000" cy="1333231"/>
            <wp:effectExtent l="19050" t="19050" r="10795" b="19685"/>
            <wp:docPr id="11010959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95999" name=""/>
                    <pic:cNvPicPr/>
                  </pic:nvPicPr>
                  <pic:blipFill>
                    <a:blip r:embed="rId47">
                      <a:extLst>
                        <a:ext uri="{28A0092B-C50C-407E-A947-70E740481C1C}">
                          <a14:useLocalDpi xmlns:a14="http://schemas.microsoft.com/office/drawing/2010/main" val="0"/>
                        </a:ext>
                      </a:extLst>
                    </a:blip>
                    <a:stretch>
                      <a:fillRect/>
                    </a:stretch>
                  </pic:blipFill>
                  <pic:spPr>
                    <a:xfrm>
                      <a:off x="0" y="0"/>
                      <a:ext cx="5400000" cy="1333231"/>
                    </a:xfrm>
                    <a:prstGeom prst="rect">
                      <a:avLst/>
                    </a:prstGeom>
                    <a:ln>
                      <a:solidFill>
                        <a:schemeClr val="bg1">
                          <a:lumMod val="75000"/>
                        </a:schemeClr>
                      </a:solidFill>
                    </a:ln>
                  </pic:spPr>
                </pic:pic>
              </a:graphicData>
            </a:graphic>
          </wp:inline>
        </w:drawing>
      </w:r>
    </w:p>
    <w:p w14:paraId="50423A50" w14:textId="77777777" w:rsidR="00384C18" w:rsidRPr="00837B20" w:rsidRDefault="00384C18" w:rsidP="00384C18">
      <w:pPr>
        <w:jc w:val="center"/>
        <w:rPr>
          <w:b/>
          <w:bCs/>
        </w:rPr>
      </w:pPr>
      <w:r w:rsidRPr="00837B20">
        <w:rPr>
          <w:rFonts w:hint="eastAsia"/>
          <w:b/>
          <w:bCs/>
        </w:rPr>
        <w:t>ファイル一覧</w:t>
      </w:r>
    </w:p>
    <w:p w14:paraId="17C3F591" w14:textId="77777777" w:rsidR="00384C18" w:rsidRPr="00446D9A" w:rsidRDefault="00384C18" w:rsidP="00384C18"/>
    <w:p w14:paraId="53B081BC" w14:textId="77777777" w:rsidR="00384C18" w:rsidRDefault="00384C18" w:rsidP="00384C18">
      <w:r>
        <w:rPr>
          <w:rFonts w:hint="eastAsia"/>
        </w:rPr>
        <w:t>ブラウザの保存先確認のダイアログが表示されますので、適宜保存先を指定の上「保存」をクリックし、コンピューター上にファイルを保存します。</w:t>
      </w:r>
    </w:p>
    <w:p w14:paraId="356DDCC5" w14:textId="77777777" w:rsidR="00384C18" w:rsidRPr="00DC5B79" w:rsidRDefault="00384C18">
      <w:pPr>
        <w:pStyle w:val="af5"/>
        <w:numPr>
          <w:ilvl w:val="0"/>
          <w:numId w:val="3"/>
        </w:numPr>
        <w:ind w:leftChars="0"/>
      </w:pPr>
      <w:r w:rsidRPr="00745709">
        <w:rPr>
          <w:rFonts w:hint="eastAsia"/>
        </w:rPr>
        <w:t>ブラウザによりダイアログ</w:t>
      </w:r>
      <w:r>
        <w:rPr>
          <w:rFonts w:hint="eastAsia"/>
        </w:rPr>
        <w:t>内容が</w:t>
      </w:r>
      <w:r w:rsidRPr="00745709">
        <w:rPr>
          <w:rFonts w:hint="eastAsia"/>
        </w:rPr>
        <w:t>異なります</w:t>
      </w:r>
      <w:r>
        <w:rPr>
          <w:rFonts w:hint="eastAsia"/>
        </w:rPr>
        <w:t>。また、ブラウザの設定によってはダイアログが出ずあらかじめ決められている保存先に自動的に保存されます。</w:t>
      </w:r>
    </w:p>
    <w:p w14:paraId="52BB3261" w14:textId="77777777" w:rsidR="00384C18" w:rsidRDefault="00384C18" w:rsidP="00384C18">
      <w:pPr>
        <w:jc w:val="center"/>
      </w:pPr>
      <w:r>
        <w:rPr>
          <w:noProof/>
        </w:rPr>
        <w:drawing>
          <wp:inline distT="0" distB="0" distL="0" distR="0" wp14:anchorId="55526A15" wp14:editId="55BC8AD5">
            <wp:extent cx="4680000" cy="2447766"/>
            <wp:effectExtent l="19050" t="19050" r="25400" b="10160"/>
            <wp:docPr id="2899857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85735" name=""/>
                    <pic:cNvPicPr/>
                  </pic:nvPicPr>
                  <pic:blipFill>
                    <a:blip r:embed="rId48">
                      <a:extLst>
                        <a:ext uri="{28A0092B-C50C-407E-A947-70E740481C1C}">
                          <a14:useLocalDpi xmlns:a14="http://schemas.microsoft.com/office/drawing/2010/main" val="0"/>
                        </a:ext>
                      </a:extLst>
                    </a:blip>
                    <a:stretch>
                      <a:fillRect/>
                    </a:stretch>
                  </pic:blipFill>
                  <pic:spPr>
                    <a:xfrm>
                      <a:off x="0" y="0"/>
                      <a:ext cx="4680000" cy="2447766"/>
                    </a:xfrm>
                    <a:prstGeom prst="rect">
                      <a:avLst/>
                    </a:prstGeom>
                    <a:ln>
                      <a:solidFill>
                        <a:schemeClr val="bg1">
                          <a:lumMod val="75000"/>
                        </a:schemeClr>
                      </a:solidFill>
                    </a:ln>
                  </pic:spPr>
                </pic:pic>
              </a:graphicData>
            </a:graphic>
          </wp:inline>
        </w:drawing>
      </w:r>
    </w:p>
    <w:p w14:paraId="728891A5" w14:textId="77777777" w:rsidR="00384C18" w:rsidRPr="00DC5B79" w:rsidRDefault="00384C18" w:rsidP="00384C18">
      <w:pPr>
        <w:jc w:val="center"/>
        <w:rPr>
          <w:b/>
          <w:bCs/>
        </w:rPr>
      </w:pPr>
      <w:r w:rsidRPr="001A2F16">
        <w:rPr>
          <w:rFonts w:hint="eastAsia"/>
          <w:b/>
        </w:rPr>
        <w:t>ファイルの保存先指定</w:t>
      </w:r>
    </w:p>
    <w:p w14:paraId="61B3E510" w14:textId="419DE4F5" w:rsidR="0033059F" w:rsidRDefault="0033059F">
      <w:pPr>
        <w:wordWrap/>
      </w:pPr>
    </w:p>
    <w:p w14:paraId="3CC97339" w14:textId="6FB6EA60" w:rsidR="00A952A8" w:rsidRDefault="00A952A8" w:rsidP="00A952A8">
      <w:r w:rsidRPr="00A952A8">
        <w:t>フォルダのダウンロードについては</w:t>
      </w:r>
      <w:r w:rsidR="00160BD0">
        <w:rPr>
          <w:rFonts w:hint="eastAsia"/>
        </w:rPr>
        <w:t>次項の</w:t>
      </w:r>
      <w:r>
        <w:rPr>
          <w:rFonts w:hint="eastAsia"/>
        </w:rPr>
        <w:t>「</w:t>
      </w:r>
      <w:hyperlink w:anchor="_一括ダウンロード" w:history="1">
        <w:r w:rsidRPr="00A952A8">
          <w:rPr>
            <w:rStyle w:val="af0"/>
          </w:rPr>
          <w:t>5.3.一括ダウンロード</w:t>
        </w:r>
      </w:hyperlink>
      <w:r>
        <w:rPr>
          <w:rFonts w:hint="eastAsia"/>
        </w:rPr>
        <w:t>」をご参照ください。</w:t>
      </w:r>
    </w:p>
    <w:p w14:paraId="3154D935" w14:textId="77777777" w:rsidR="00A952A8" w:rsidRDefault="00A952A8">
      <w:pPr>
        <w:wordWrap/>
      </w:pPr>
    </w:p>
    <w:p w14:paraId="284C9CF3" w14:textId="79642E85" w:rsidR="00455D68" w:rsidRDefault="00455D68" w:rsidP="00DF4168">
      <w:pPr>
        <w:pStyle w:val="2"/>
        <w:spacing w:after="120"/>
        <w:rPr>
          <w:lang w:eastAsia="ja-JP"/>
        </w:rPr>
      </w:pPr>
      <w:bookmarkStart w:id="37" w:name="_一括ダウンロード"/>
      <w:bookmarkStart w:id="38" w:name="_Toc242188378"/>
      <w:bookmarkEnd w:id="37"/>
      <w:r>
        <w:rPr>
          <w:rFonts w:hint="eastAsia"/>
          <w:lang w:eastAsia="ja-JP"/>
        </w:rPr>
        <w:t>一括ダウンロード</w:t>
      </w:r>
      <w:bookmarkEnd w:id="38"/>
    </w:p>
    <w:p w14:paraId="19CB90B4" w14:textId="65DB6814" w:rsidR="006A1726" w:rsidRDefault="006A1726" w:rsidP="00384C18">
      <w:r w:rsidRPr="006A1726">
        <w:t>Proselfに保存されている複数のファイルやフォルダをZIP形式で一括ダウンロードすることができます。</w:t>
      </w:r>
    </w:p>
    <w:p w14:paraId="18DC9C36" w14:textId="77777777" w:rsidR="00384C18" w:rsidRDefault="00384C18" w:rsidP="00384C18"/>
    <w:p w14:paraId="6261881A" w14:textId="4E743E02" w:rsidR="00384C18" w:rsidRDefault="00E63BB4" w:rsidP="00384C18">
      <w:r w:rsidRPr="00FA5680">
        <w:t>ダウンロードするファイル</w:t>
      </w:r>
      <w:r>
        <w:rPr>
          <w:rFonts w:hint="eastAsia"/>
        </w:rPr>
        <w:t>やフォルダ</w:t>
      </w:r>
      <w:r w:rsidRPr="00FA5680">
        <w:t>がある</w:t>
      </w:r>
      <w:r w:rsidRPr="005C44DC">
        <w:t>フォルダに移動し</w:t>
      </w:r>
      <w:r w:rsidR="003C02DC">
        <w:rPr>
          <w:rFonts w:hint="eastAsia"/>
        </w:rPr>
        <w:t>て</w:t>
      </w:r>
      <w:r>
        <w:rPr>
          <w:rFonts w:hint="eastAsia"/>
        </w:rPr>
        <w:t>、</w:t>
      </w:r>
      <w:r w:rsidR="007C617D" w:rsidRPr="007C617D">
        <w:t>対象のファイル、フォルダにチェックを入れた状態</w:t>
      </w:r>
      <w:r w:rsidR="00473967">
        <w:rPr>
          <w:rFonts w:hint="eastAsia"/>
        </w:rPr>
        <w:t>で</w:t>
      </w:r>
      <w:r w:rsidR="00603D1F">
        <w:rPr>
          <w:rFonts w:hint="eastAsia"/>
        </w:rPr>
        <w:t>上部メニューに表示される「一括ダウンロード」をクリックします。</w:t>
      </w:r>
    </w:p>
    <w:p w14:paraId="52AF2808" w14:textId="77777777" w:rsidR="00384C18" w:rsidRDefault="00384C18" w:rsidP="00384C18">
      <w:pPr>
        <w:jc w:val="center"/>
      </w:pPr>
      <w:r>
        <w:rPr>
          <w:noProof/>
        </w:rPr>
        <w:lastRenderedPageBreak/>
        <mc:AlternateContent>
          <mc:Choice Requires="wps">
            <w:drawing>
              <wp:anchor distT="0" distB="0" distL="114300" distR="114300" simplePos="0" relativeHeight="252090368" behindDoc="0" locked="0" layoutInCell="1" allowOverlap="1" wp14:anchorId="6FADE07D" wp14:editId="7C8A135E">
                <wp:simplePos x="0" y="0"/>
                <wp:positionH relativeFrom="column">
                  <wp:posOffset>1390650</wp:posOffset>
                </wp:positionH>
                <wp:positionV relativeFrom="paragraph">
                  <wp:posOffset>784860</wp:posOffset>
                </wp:positionV>
                <wp:extent cx="180000" cy="360000"/>
                <wp:effectExtent l="0" t="0" r="10795" b="21590"/>
                <wp:wrapNone/>
                <wp:docPr id="825197408" name="正方形/長方形 1"/>
                <wp:cNvGraphicFramePr/>
                <a:graphic xmlns:a="http://schemas.openxmlformats.org/drawingml/2006/main">
                  <a:graphicData uri="http://schemas.microsoft.com/office/word/2010/wordprocessingShape">
                    <wps:wsp>
                      <wps:cNvSpPr/>
                      <wps:spPr>
                        <a:xfrm>
                          <a:off x="0" y="0"/>
                          <a:ext cx="180000" cy="36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D4E208F" id="正方形/長方形 1" o:spid="_x0000_s1026" style="position:absolute;margin-left:109.5pt;margin-top:61.8pt;width:14.15pt;height:28.3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" filled="f" strokecolor="#e00" strokeweight="2pt"/>
            </w:pict>
          </mc:Fallback>
        </mc:AlternateContent>
      </w:r>
      <w:r>
        <w:rPr>
          <w:noProof/>
        </w:rPr>
        <mc:AlternateContent>
          <mc:Choice Requires="wps">
            <w:drawing>
              <wp:anchor distT="0" distB="0" distL="114300" distR="114300" simplePos="0" relativeHeight="252089344" behindDoc="0" locked="0" layoutInCell="1" allowOverlap="1" wp14:anchorId="5815F602" wp14:editId="5D8B841D">
                <wp:simplePos x="0" y="0"/>
                <wp:positionH relativeFrom="column">
                  <wp:posOffset>2514600</wp:posOffset>
                </wp:positionH>
                <wp:positionV relativeFrom="paragraph">
                  <wp:posOffset>289560</wp:posOffset>
                </wp:positionV>
                <wp:extent cx="684000" cy="144000"/>
                <wp:effectExtent l="0" t="0" r="20955" b="27940"/>
                <wp:wrapNone/>
                <wp:docPr id="283173755" name="正方形/長方形 1"/>
                <wp:cNvGraphicFramePr/>
                <a:graphic xmlns:a="http://schemas.openxmlformats.org/drawingml/2006/main">
                  <a:graphicData uri="http://schemas.microsoft.com/office/word/2010/wordprocessingShape">
                    <wps:wsp>
                      <wps:cNvSpPr/>
                      <wps:spPr>
                        <a:xfrm>
                          <a:off x="0" y="0"/>
                          <a:ext cx="684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DA1B0CA" id="正方形/長方形 1" o:spid="_x0000_s1026" style="position:absolute;margin-left:198pt;margin-top:22.8pt;width:53.85pt;height:11.3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" filled="f" strokecolor="#e00" strokeweight="2pt"/>
            </w:pict>
          </mc:Fallback>
        </mc:AlternateContent>
      </w:r>
      <w:r w:rsidRPr="001443D8">
        <w:rPr>
          <w:noProof/>
        </w:rPr>
        <w:drawing>
          <wp:inline distT="0" distB="0" distL="0" distR="0" wp14:anchorId="4C584120" wp14:editId="70C73460">
            <wp:extent cx="5400000" cy="1668603"/>
            <wp:effectExtent l="19050" t="19050" r="10795" b="27305"/>
            <wp:docPr id="3626293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629346" name=""/>
                    <pic:cNvPicPr/>
                  </pic:nvPicPr>
                  <pic:blipFill>
                    <a:blip r:embed="rId49">
                      <a:extLst>
                        <a:ext uri="{28A0092B-C50C-407E-A947-70E740481C1C}">
                          <a14:useLocalDpi xmlns:a14="http://schemas.microsoft.com/office/drawing/2010/main" val="0"/>
                        </a:ext>
                      </a:extLst>
                    </a:blip>
                    <a:stretch>
                      <a:fillRect/>
                    </a:stretch>
                  </pic:blipFill>
                  <pic:spPr>
                    <a:xfrm>
                      <a:off x="0" y="0"/>
                      <a:ext cx="5400000" cy="1668603"/>
                    </a:xfrm>
                    <a:prstGeom prst="rect">
                      <a:avLst/>
                    </a:prstGeom>
                    <a:ln>
                      <a:solidFill>
                        <a:schemeClr val="bg1">
                          <a:lumMod val="75000"/>
                        </a:schemeClr>
                      </a:solidFill>
                    </a:ln>
                  </pic:spPr>
                </pic:pic>
              </a:graphicData>
            </a:graphic>
          </wp:inline>
        </w:drawing>
      </w:r>
    </w:p>
    <w:p w14:paraId="249FABE6" w14:textId="77777777" w:rsidR="00384C18" w:rsidRPr="001443D8" w:rsidRDefault="00384C18" w:rsidP="00384C18">
      <w:pPr>
        <w:jc w:val="center"/>
        <w:rPr>
          <w:b/>
          <w:bCs/>
        </w:rPr>
      </w:pPr>
      <w:r w:rsidRPr="001443D8">
        <w:rPr>
          <w:rFonts w:hint="eastAsia"/>
          <w:b/>
          <w:bCs/>
        </w:rPr>
        <w:t>ファイル一覧</w:t>
      </w:r>
    </w:p>
    <w:p w14:paraId="1C926D19" w14:textId="77777777" w:rsidR="00384C18" w:rsidRDefault="00384C18" w:rsidP="00384C18"/>
    <w:p w14:paraId="38702A0E" w14:textId="7BD23EF5" w:rsidR="00384C18" w:rsidRDefault="00384C18">
      <w:pPr>
        <w:pStyle w:val="af5"/>
        <w:numPr>
          <w:ilvl w:val="0"/>
          <w:numId w:val="3"/>
        </w:numPr>
        <w:ind w:leftChars="0"/>
      </w:pPr>
      <w:r>
        <w:rPr>
          <w:rFonts w:hint="eastAsia"/>
        </w:rPr>
        <w:t>ファイル一覧</w:t>
      </w:r>
      <w:r w:rsidR="00403385">
        <w:rPr>
          <w:rFonts w:hint="eastAsia"/>
        </w:rPr>
        <w:t>画面の</w:t>
      </w:r>
      <w:r>
        <w:rPr>
          <w:rFonts w:hint="eastAsia"/>
        </w:rPr>
        <w:t>上部にあるチェックボックスにチェックを入れると、ファイルやフォルダすべてが選択されます。</w:t>
      </w:r>
    </w:p>
    <w:p w14:paraId="420A29FC" w14:textId="77777777" w:rsidR="00384C18" w:rsidRDefault="00384C18" w:rsidP="00384C18">
      <w:pPr>
        <w:jc w:val="center"/>
      </w:pPr>
      <w:r>
        <w:rPr>
          <w:noProof/>
        </w:rPr>
        <mc:AlternateContent>
          <mc:Choice Requires="wps">
            <w:drawing>
              <wp:anchor distT="0" distB="0" distL="114300" distR="114300" simplePos="0" relativeHeight="252091392" behindDoc="0" locked="0" layoutInCell="1" allowOverlap="1" wp14:anchorId="25313938" wp14:editId="6C6CD403">
                <wp:simplePos x="0" y="0"/>
                <wp:positionH relativeFrom="column">
                  <wp:posOffset>1390650</wp:posOffset>
                </wp:positionH>
                <wp:positionV relativeFrom="paragraph">
                  <wp:posOffset>441960</wp:posOffset>
                </wp:positionV>
                <wp:extent cx="180000" cy="180000"/>
                <wp:effectExtent l="0" t="0" r="10795" b="10795"/>
                <wp:wrapNone/>
                <wp:docPr id="481554462" name="正方形/長方形 1"/>
                <wp:cNvGraphicFramePr/>
                <a:graphic xmlns:a="http://schemas.openxmlformats.org/drawingml/2006/main">
                  <a:graphicData uri="http://schemas.microsoft.com/office/word/2010/wordprocessingShape">
                    <wps:wsp>
                      <wps:cNvSpPr/>
                      <wps:spPr>
                        <a:xfrm>
                          <a:off x="0" y="0"/>
                          <a:ext cx="180000" cy="18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DB5D3B3" id="正方形/長方形 1" o:spid="_x0000_s1026" style="position:absolute;margin-left:109.5pt;margin-top:34.8pt;width:14.15pt;height:14.1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" filled="f" strokecolor="#e00" strokeweight="2pt"/>
            </w:pict>
          </mc:Fallback>
        </mc:AlternateContent>
      </w:r>
      <w:r w:rsidRPr="00985299">
        <w:rPr>
          <w:noProof/>
        </w:rPr>
        <w:drawing>
          <wp:inline distT="0" distB="0" distL="0" distR="0" wp14:anchorId="260E598C" wp14:editId="0F8E1D6A">
            <wp:extent cx="5400000" cy="1651577"/>
            <wp:effectExtent l="19050" t="19050" r="10795" b="25400"/>
            <wp:docPr id="6432753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275380" name=""/>
                    <pic:cNvPicPr/>
                  </pic:nvPicPr>
                  <pic:blipFill>
                    <a:blip r:embed="rId50">
                      <a:extLst>
                        <a:ext uri="{28A0092B-C50C-407E-A947-70E740481C1C}">
                          <a14:useLocalDpi xmlns:a14="http://schemas.microsoft.com/office/drawing/2010/main" val="0"/>
                        </a:ext>
                      </a:extLst>
                    </a:blip>
                    <a:stretch>
                      <a:fillRect/>
                    </a:stretch>
                  </pic:blipFill>
                  <pic:spPr>
                    <a:xfrm>
                      <a:off x="0" y="0"/>
                      <a:ext cx="5400000" cy="1651577"/>
                    </a:xfrm>
                    <a:prstGeom prst="rect">
                      <a:avLst/>
                    </a:prstGeom>
                    <a:ln>
                      <a:solidFill>
                        <a:schemeClr val="bg1">
                          <a:lumMod val="75000"/>
                        </a:schemeClr>
                      </a:solidFill>
                    </a:ln>
                  </pic:spPr>
                </pic:pic>
              </a:graphicData>
            </a:graphic>
          </wp:inline>
        </w:drawing>
      </w:r>
    </w:p>
    <w:p w14:paraId="1AF98CA7" w14:textId="77777777" w:rsidR="00384C18" w:rsidRPr="00985299" w:rsidRDefault="00384C18" w:rsidP="00384C18">
      <w:pPr>
        <w:jc w:val="center"/>
        <w:rPr>
          <w:b/>
          <w:bCs/>
        </w:rPr>
      </w:pPr>
      <w:r w:rsidRPr="00985299">
        <w:rPr>
          <w:rFonts w:hint="eastAsia"/>
          <w:b/>
          <w:bCs/>
        </w:rPr>
        <w:t>ファイル一覧</w:t>
      </w:r>
    </w:p>
    <w:p w14:paraId="7295AFEB" w14:textId="77777777" w:rsidR="00384C18" w:rsidRDefault="00384C18" w:rsidP="00384C18"/>
    <w:p w14:paraId="738AAE9F" w14:textId="72E4F4FE" w:rsidR="00384C18" w:rsidRDefault="00384C18" w:rsidP="00384C18">
      <w:r>
        <w:rPr>
          <w:rFonts w:hint="eastAsia"/>
        </w:rPr>
        <w:t>ブラウザの保存先確認のダイアログが表示されますので、適宜保存先を指定の上「保存」をクリックし、コンピューター上にファイルを保存します。</w:t>
      </w:r>
    </w:p>
    <w:p w14:paraId="44F3C3EC" w14:textId="009C2CAA" w:rsidR="00E3596E" w:rsidRPr="00E3596E" w:rsidRDefault="00E3596E" w:rsidP="00C761E9">
      <w:pPr>
        <w:pStyle w:val="af5"/>
        <w:numPr>
          <w:ilvl w:val="0"/>
          <w:numId w:val="3"/>
        </w:numPr>
        <w:ind w:leftChars="0"/>
      </w:pPr>
      <w:r w:rsidRPr="00745709">
        <w:rPr>
          <w:rFonts w:hint="eastAsia"/>
        </w:rPr>
        <w:t>ブラウザによりダイアログ</w:t>
      </w:r>
      <w:r>
        <w:rPr>
          <w:rFonts w:hint="eastAsia"/>
        </w:rPr>
        <w:t>内容が</w:t>
      </w:r>
      <w:r w:rsidRPr="00745709">
        <w:rPr>
          <w:rFonts w:hint="eastAsia"/>
        </w:rPr>
        <w:t>異なります</w:t>
      </w:r>
      <w:r>
        <w:rPr>
          <w:rFonts w:hint="eastAsia"/>
        </w:rPr>
        <w:t>。また、ブラウザの設定によってはダイアログが出ずあらかじめ決められている保存先に自動的に保存されます。</w:t>
      </w:r>
    </w:p>
    <w:p w14:paraId="2A5A0B77" w14:textId="77777777" w:rsidR="00384C18" w:rsidRDefault="00384C18" w:rsidP="00384C18">
      <w:pPr>
        <w:jc w:val="center"/>
      </w:pPr>
      <w:r>
        <w:rPr>
          <w:noProof/>
        </w:rPr>
        <w:drawing>
          <wp:inline distT="0" distB="0" distL="0" distR="0" wp14:anchorId="5A0B1EE8" wp14:editId="77AD9B58">
            <wp:extent cx="4680000" cy="2447766"/>
            <wp:effectExtent l="19050" t="19050" r="25400" b="10160"/>
            <wp:docPr id="21078917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9175" name=""/>
                    <pic:cNvPicPr/>
                  </pic:nvPicPr>
                  <pic:blipFill>
                    <a:blip r:embed="rId51">
                      <a:extLst>
                        <a:ext uri="{28A0092B-C50C-407E-A947-70E740481C1C}">
                          <a14:useLocalDpi xmlns:a14="http://schemas.microsoft.com/office/drawing/2010/main" val="0"/>
                        </a:ext>
                      </a:extLst>
                    </a:blip>
                    <a:stretch>
                      <a:fillRect/>
                    </a:stretch>
                  </pic:blipFill>
                  <pic:spPr>
                    <a:xfrm>
                      <a:off x="0" y="0"/>
                      <a:ext cx="4680000" cy="2447766"/>
                    </a:xfrm>
                    <a:prstGeom prst="rect">
                      <a:avLst/>
                    </a:prstGeom>
                    <a:ln>
                      <a:solidFill>
                        <a:schemeClr val="bg1">
                          <a:lumMod val="75000"/>
                        </a:schemeClr>
                      </a:solidFill>
                    </a:ln>
                  </pic:spPr>
                </pic:pic>
              </a:graphicData>
            </a:graphic>
          </wp:inline>
        </w:drawing>
      </w:r>
    </w:p>
    <w:p w14:paraId="5B7697E4" w14:textId="77777777" w:rsidR="00384C18" w:rsidRDefault="00384C18" w:rsidP="00384C18">
      <w:pPr>
        <w:jc w:val="center"/>
        <w:rPr>
          <w:b/>
        </w:rPr>
      </w:pPr>
      <w:r w:rsidRPr="001A2F16">
        <w:rPr>
          <w:rFonts w:hint="eastAsia"/>
          <w:b/>
        </w:rPr>
        <w:t>ファイルの保存先指定</w:t>
      </w:r>
    </w:p>
    <w:p w14:paraId="254A9BF5" w14:textId="77777777" w:rsidR="005364D5" w:rsidRDefault="005364D5" w:rsidP="005364D5"/>
    <w:p w14:paraId="03BD901A" w14:textId="6FD66DDC" w:rsidR="00296214" w:rsidRDefault="00296214">
      <w:pPr>
        <w:wordWrap/>
      </w:pPr>
      <w:r>
        <w:br w:type="page"/>
      </w:r>
    </w:p>
    <w:p w14:paraId="77D71622" w14:textId="7C0D60EF" w:rsidR="00DF4168" w:rsidRDefault="00455D68" w:rsidP="00DF4168">
      <w:pPr>
        <w:pStyle w:val="2"/>
        <w:spacing w:after="120"/>
        <w:rPr>
          <w:lang w:eastAsia="ja-JP"/>
        </w:rPr>
      </w:pPr>
      <w:bookmarkStart w:id="39" w:name="_Toc242188379"/>
      <w:r>
        <w:rPr>
          <w:rFonts w:hint="eastAsia"/>
        </w:rPr>
        <w:lastRenderedPageBreak/>
        <w:t>新規フォルダ作成</w:t>
      </w:r>
      <w:bookmarkEnd w:id="39"/>
    </w:p>
    <w:p w14:paraId="1692CECD" w14:textId="7CC538C0" w:rsidR="008C0893" w:rsidRDefault="008C0893" w:rsidP="008C0893">
      <w:r w:rsidRPr="008C0893">
        <w:t>フォルダを新規に作成します。</w:t>
      </w:r>
    </w:p>
    <w:p w14:paraId="05BBAC2B" w14:textId="77777777" w:rsidR="008C0893" w:rsidRPr="008C0893" w:rsidRDefault="008C0893" w:rsidP="008C0893"/>
    <w:p w14:paraId="5D5A9A1C" w14:textId="3C88A6E9" w:rsidR="00DF4168" w:rsidRDefault="00B1099B" w:rsidP="00DF4168">
      <w:r>
        <w:rPr>
          <w:rFonts w:hint="eastAsia"/>
        </w:rPr>
        <w:t>ファイル一覧の上部メニューより「新規フォルダ」をクリックします。</w:t>
      </w:r>
    </w:p>
    <w:p w14:paraId="3D1464DE" w14:textId="099D3051" w:rsidR="00836147" w:rsidRDefault="002750B5" w:rsidP="00C82248">
      <w:pPr>
        <w:jc w:val="center"/>
      </w:pPr>
      <w:r>
        <w:rPr>
          <w:noProof/>
        </w:rPr>
        <mc:AlternateContent>
          <mc:Choice Requires="wps">
            <w:drawing>
              <wp:anchor distT="0" distB="0" distL="114300" distR="114300" simplePos="0" relativeHeight="251815936" behindDoc="0" locked="0" layoutInCell="1" allowOverlap="1" wp14:anchorId="6E533A9C" wp14:editId="248FD42D">
                <wp:simplePos x="0" y="0"/>
                <wp:positionH relativeFrom="column">
                  <wp:posOffset>1419225</wp:posOffset>
                </wp:positionH>
                <wp:positionV relativeFrom="paragraph">
                  <wp:posOffset>278130</wp:posOffset>
                </wp:positionV>
                <wp:extent cx="576000" cy="162000"/>
                <wp:effectExtent l="0" t="0" r="14605" b="28575"/>
                <wp:wrapNone/>
                <wp:docPr id="1662156758" name="正方形/長方形 1"/>
                <wp:cNvGraphicFramePr/>
                <a:graphic xmlns:a="http://schemas.openxmlformats.org/drawingml/2006/main">
                  <a:graphicData uri="http://schemas.microsoft.com/office/word/2010/wordprocessingShape">
                    <wps:wsp>
                      <wps:cNvSpPr/>
                      <wps:spPr>
                        <a:xfrm>
                          <a:off x="0" y="0"/>
                          <a:ext cx="576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CCCD919" id="正方形/長方形 1" o:spid="_x0000_s1026" style="position:absolute;margin-left:111.75pt;margin-top:21.9pt;width:45.35pt;height:12.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" filled="f" strokecolor="#e00" strokeweight="2pt"/>
            </w:pict>
          </mc:Fallback>
        </mc:AlternateContent>
      </w:r>
      <w:r w:rsidRPr="002750B5">
        <w:rPr>
          <w:noProof/>
        </w:rPr>
        <w:drawing>
          <wp:inline distT="0" distB="0" distL="0" distR="0" wp14:anchorId="4C2C7FAA" wp14:editId="3C996E6A">
            <wp:extent cx="5400000" cy="1717103"/>
            <wp:effectExtent l="19050" t="19050" r="10795" b="16510"/>
            <wp:docPr id="6779570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957033" name=""/>
                    <pic:cNvPicPr/>
                  </pic:nvPicPr>
                  <pic:blipFill>
                    <a:blip r:embed="rId52">
                      <a:extLst>
                        <a:ext uri="{28A0092B-C50C-407E-A947-70E740481C1C}">
                          <a14:useLocalDpi xmlns:a14="http://schemas.microsoft.com/office/drawing/2010/main" val="0"/>
                        </a:ext>
                      </a:extLst>
                    </a:blip>
                    <a:stretch>
                      <a:fillRect/>
                    </a:stretch>
                  </pic:blipFill>
                  <pic:spPr>
                    <a:xfrm>
                      <a:off x="0" y="0"/>
                      <a:ext cx="5400000" cy="1717103"/>
                    </a:xfrm>
                    <a:prstGeom prst="rect">
                      <a:avLst/>
                    </a:prstGeom>
                    <a:ln>
                      <a:solidFill>
                        <a:schemeClr val="bg1">
                          <a:lumMod val="75000"/>
                        </a:schemeClr>
                      </a:solidFill>
                    </a:ln>
                  </pic:spPr>
                </pic:pic>
              </a:graphicData>
            </a:graphic>
          </wp:inline>
        </w:drawing>
      </w:r>
    </w:p>
    <w:p w14:paraId="53CC125A" w14:textId="69643264" w:rsidR="00C82248" w:rsidRDefault="00C82248" w:rsidP="00C82248">
      <w:pPr>
        <w:jc w:val="center"/>
        <w:rPr>
          <w:b/>
          <w:bCs/>
        </w:rPr>
      </w:pPr>
      <w:r w:rsidRPr="00651AC4">
        <w:rPr>
          <w:rFonts w:hint="eastAsia"/>
          <w:b/>
          <w:bCs/>
        </w:rPr>
        <w:t>ファイル一覧</w:t>
      </w:r>
    </w:p>
    <w:p w14:paraId="1D697935" w14:textId="77777777" w:rsidR="00C82248" w:rsidRDefault="00C82248" w:rsidP="00C82248"/>
    <w:p w14:paraId="0293EE16" w14:textId="77777777" w:rsidR="00836147" w:rsidRDefault="00836147" w:rsidP="00836147">
      <w:r>
        <w:rPr>
          <w:rFonts w:hint="eastAsia"/>
        </w:rPr>
        <w:t>新規フォルダ作成のダイアログが表示されますので、適宜名前を入力後「作成」をクリックします。</w:t>
      </w:r>
    </w:p>
    <w:p w14:paraId="00216AE8" w14:textId="77777777" w:rsidR="00836147" w:rsidRDefault="00836147">
      <w:pPr>
        <w:pStyle w:val="af5"/>
        <w:numPr>
          <w:ilvl w:val="0"/>
          <w:numId w:val="6"/>
        </w:numPr>
        <w:wordWrap/>
        <w:adjustRightInd w:val="0"/>
        <w:snapToGrid w:val="0"/>
        <w:ind w:leftChars="0"/>
      </w:pPr>
      <w:r>
        <w:rPr>
          <w:rFonts w:hint="eastAsia"/>
        </w:rPr>
        <w:t>フォルダの</w:t>
      </w:r>
      <w:r w:rsidRPr="00AD2487">
        <w:rPr>
          <w:rFonts w:hint="eastAsia"/>
        </w:rPr>
        <w:t>名</w:t>
      </w:r>
      <w:r>
        <w:rPr>
          <w:rFonts w:hint="eastAsia"/>
        </w:rPr>
        <w:t>前</w:t>
      </w:r>
      <w:r w:rsidRPr="00AD2487">
        <w:rPr>
          <w:rFonts w:hint="eastAsia"/>
        </w:rPr>
        <w:t>に次の文字は使えません</w:t>
      </w:r>
      <w:r>
        <w:rPr>
          <w:rFonts w:hint="eastAsia"/>
        </w:rPr>
        <w:t>のでご注意ください。</w:t>
      </w:r>
    </w:p>
    <w:p w14:paraId="1D0F0081" w14:textId="77777777" w:rsidR="00836147" w:rsidRDefault="00836147" w:rsidP="00836147">
      <w:pPr>
        <w:ind w:firstLine="420"/>
        <w:rPr>
          <w:lang w:eastAsia="ar-SA"/>
        </w:rPr>
      </w:pPr>
      <w:r w:rsidRPr="00AD2487">
        <w:t>\ / : * ? " &lt; &gt; |</w:t>
      </w:r>
    </w:p>
    <w:p w14:paraId="4332FAC3" w14:textId="68F26445" w:rsidR="00404990" w:rsidRDefault="00404990" w:rsidP="00404990">
      <w:pPr>
        <w:jc w:val="center"/>
      </w:pPr>
      <w:r>
        <w:rPr>
          <w:noProof/>
        </w:rPr>
        <mc:AlternateContent>
          <mc:Choice Requires="wps">
            <w:drawing>
              <wp:anchor distT="0" distB="0" distL="114300" distR="114300" simplePos="0" relativeHeight="251705344" behindDoc="0" locked="0" layoutInCell="1" allowOverlap="1" wp14:anchorId="35FDAAF8" wp14:editId="00DB007F">
                <wp:simplePos x="0" y="0"/>
                <wp:positionH relativeFrom="column">
                  <wp:posOffset>2819400</wp:posOffset>
                </wp:positionH>
                <wp:positionV relativeFrom="paragraph">
                  <wp:posOffset>1383030</wp:posOffset>
                </wp:positionV>
                <wp:extent cx="972000" cy="216000"/>
                <wp:effectExtent l="0" t="0" r="19050" b="12700"/>
                <wp:wrapNone/>
                <wp:docPr id="1285395332" name="正方形/長方形 1"/>
                <wp:cNvGraphicFramePr/>
                <a:graphic xmlns:a="http://schemas.openxmlformats.org/drawingml/2006/main">
                  <a:graphicData uri="http://schemas.microsoft.com/office/word/2010/wordprocessingShape">
                    <wps:wsp>
                      <wps:cNvSpPr/>
                      <wps:spPr>
                        <a:xfrm>
                          <a:off x="0" y="0"/>
                          <a:ext cx="972000" cy="216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B0B558" id="正方形/長方形 1" o:spid="_x0000_s1026" style="position:absolute;margin-left:222pt;margin-top:108.9pt;width:76.55pt;height:1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" filled="f" strokecolor="#e00" strokeweight="2pt"/>
            </w:pict>
          </mc:Fallback>
        </mc:AlternateContent>
      </w:r>
      <w:r w:rsidRPr="00404990">
        <w:rPr>
          <w:noProof/>
        </w:rPr>
        <w:drawing>
          <wp:inline distT="0" distB="0" distL="0" distR="0" wp14:anchorId="5A4B2CC1" wp14:editId="5883DFB0">
            <wp:extent cx="2880000" cy="1636364"/>
            <wp:effectExtent l="19050" t="19050" r="15875" b="21590"/>
            <wp:docPr id="4046997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699751" name=""/>
                    <pic:cNvPicPr/>
                  </pic:nvPicPr>
                  <pic:blipFill>
                    <a:blip r:embed="rId53">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7AADA75F" w14:textId="4BD21E6A" w:rsidR="00404990" w:rsidRPr="00404990" w:rsidRDefault="00404990" w:rsidP="00404990">
      <w:pPr>
        <w:jc w:val="center"/>
        <w:rPr>
          <w:b/>
          <w:bCs/>
        </w:rPr>
      </w:pPr>
      <w:r w:rsidRPr="00404990">
        <w:rPr>
          <w:rFonts w:hint="eastAsia"/>
          <w:b/>
          <w:bCs/>
        </w:rPr>
        <w:t>新規フォルダ作成</w:t>
      </w:r>
    </w:p>
    <w:p w14:paraId="041AC789" w14:textId="77777777" w:rsidR="00B1099B" w:rsidRDefault="00B1099B" w:rsidP="00DF4168"/>
    <w:p w14:paraId="3AAA9223" w14:textId="04C98533" w:rsidR="00651AC4" w:rsidRDefault="00651AC4" w:rsidP="00DF4168">
      <w:r>
        <w:rPr>
          <w:rFonts w:hint="eastAsia"/>
        </w:rPr>
        <w:t>作成が完了するとファイル一覧上に作成したフォルダが表示されます。</w:t>
      </w:r>
    </w:p>
    <w:p w14:paraId="37323CEC" w14:textId="7D4B5D7E" w:rsidR="002750B5" w:rsidRDefault="002750B5" w:rsidP="00651AC4">
      <w:pPr>
        <w:jc w:val="center"/>
      </w:pPr>
      <w:r>
        <w:rPr>
          <w:noProof/>
        </w:rPr>
        <mc:AlternateContent>
          <mc:Choice Requires="wps">
            <w:drawing>
              <wp:anchor distT="0" distB="0" distL="114300" distR="114300" simplePos="0" relativeHeight="251817984" behindDoc="0" locked="0" layoutInCell="1" allowOverlap="1" wp14:anchorId="4F4EB4B8" wp14:editId="038E3E76">
                <wp:simplePos x="0" y="0"/>
                <wp:positionH relativeFrom="column">
                  <wp:posOffset>1533525</wp:posOffset>
                </wp:positionH>
                <wp:positionV relativeFrom="paragraph">
                  <wp:posOffset>982980</wp:posOffset>
                </wp:positionV>
                <wp:extent cx="684000" cy="144000"/>
                <wp:effectExtent l="0" t="0" r="20955" b="27940"/>
                <wp:wrapNone/>
                <wp:docPr id="998474551" name="正方形/長方形 1"/>
                <wp:cNvGraphicFramePr/>
                <a:graphic xmlns:a="http://schemas.openxmlformats.org/drawingml/2006/main">
                  <a:graphicData uri="http://schemas.microsoft.com/office/word/2010/wordprocessingShape">
                    <wps:wsp>
                      <wps:cNvSpPr/>
                      <wps:spPr>
                        <a:xfrm>
                          <a:off x="0" y="0"/>
                          <a:ext cx="684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E337902" id="正方形/長方形 1" o:spid="_x0000_s1026" style="position:absolute;margin-left:120.75pt;margin-top:77.4pt;width:53.85pt;height:11.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" filled="f" strokecolor="#e00" strokeweight="2pt"/>
            </w:pict>
          </mc:Fallback>
        </mc:AlternateContent>
      </w:r>
      <w:r w:rsidRPr="002750B5">
        <w:rPr>
          <w:noProof/>
        </w:rPr>
        <w:drawing>
          <wp:inline distT="0" distB="0" distL="0" distR="0" wp14:anchorId="6E5F335B" wp14:editId="41F7942C">
            <wp:extent cx="5400000" cy="1704204"/>
            <wp:effectExtent l="19050" t="19050" r="10795" b="10795"/>
            <wp:docPr id="3948640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64026" name=""/>
                    <pic:cNvPicPr/>
                  </pic:nvPicPr>
                  <pic:blipFill>
                    <a:blip r:embed="rId54">
                      <a:extLst>
                        <a:ext uri="{28A0092B-C50C-407E-A947-70E740481C1C}">
                          <a14:useLocalDpi xmlns:a14="http://schemas.microsoft.com/office/drawing/2010/main" val="0"/>
                        </a:ext>
                      </a:extLst>
                    </a:blip>
                    <a:stretch>
                      <a:fillRect/>
                    </a:stretch>
                  </pic:blipFill>
                  <pic:spPr>
                    <a:xfrm>
                      <a:off x="0" y="0"/>
                      <a:ext cx="5400000" cy="1704204"/>
                    </a:xfrm>
                    <a:prstGeom prst="rect">
                      <a:avLst/>
                    </a:prstGeom>
                    <a:ln>
                      <a:solidFill>
                        <a:schemeClr val="bg1">
                          <a:lumMod val="75000"/>
                        </a:schemeClr>
                      </a:solidFill>
                    </a:ln>
                  </pic:spPr>
                </pic:pic>
              </a:graphicData>
            </a:graphic>
          </wp:inline>
        </w:drawing>
      </w:r>
    </w:p>
    <w:p w14:paraId="0F0C7013" w14:textId="0820A3EE" w:rsidR="00651AC4" w:rsidRPr="00651AC4" w:rsidRDefault="00651AC4" w:rsidP="00651AC4">
      <w:pPr>
        <w:jc w:val="center"/>
        <w:rPr>
          <w:b/>
          <w:bCs/>
        </w:rPr>
      </w:pPr>
      <w:r w:rsidRPr="00651AC4">
        <w:rPr>
          <w:rFonts w:hint="eastAsia"/>
          <w:b/>
          <w:bCs/>
        </w:rPr>
        <w:t>ファイル一覧</w:t>
      </w:r>
    </w:p>
    <w:p w14:paraId="1F9FFDAA" w14:textId="7685E8EF" w:rsidR="00061818" w:rsidRDefault="00061818">
      <w:pPr>
        <w:wordWrap/>
      </w:pPr>
    </w:p>
    <w:p w14:paraId="18194E3E" w14:textId="1DDB7199" w:rsidR="00783B56" w:rsidRDefault="00783B56">
      <w:pPr>
        <w:wordWrap/>
      </w:pPr>
      <w:r>
        <w:br w:type="page"/>
      </w:r>
    </w:p>
    <w:p w14:paraId="2A4FC2FE" w14:textId="06C850C4" w:rsidR="00EE535A" w:rsidRDefault="0003232A" w:rsidP="00EE535A">
      <w:pPr>
        <w:pStyle w:val="2"/>
        <w:spacing w:after="120"/>
        <w:rPr>
          <w:lang w:eastAsia="ja-JP"/>
        </w:rPr>
      </w:pPr>
      <w:bookmarkStart w:id="40" w:name="_Toc242188380"/>
      <w:r>
        <w:rPr>
          <w:rFonts w:hint="eastAsia"/>
          <w:lang w:eastAsia="ja-JP"/>
        </w:rPr>
        <w:lastRenderedPageBreak/>
        <w:t>コピー</w:t>
      </w:r>
      <w:bookmarkEnd w:id="40"/>
    </w:p>
    <w:p w14:paraId="407933AD" w14:textId="4EF1A969" w:rsidR="006B0D34" w:rsidRDefault="000A4D30" w:rsidP="000A4D30">
      <w:r>
        <w:rPr>
          <w:rFonts w:hint="eastAsia"/>
        </w:rPr>
        <w:t>ファイル</w:t>
      </w:r>
      <w:r w:rsidR="00AC5F5C">
        <w:rPr>
          <w:rFonts w:hint="eastAsia"/>
        </w:rPr>
        <w:t>、</w:t>
      </w:r>
      <w:r>
        <w:rPr>
          <w:rFonts w:hint="eastAsia"/>
        </w:rPr>
        <w:t>フォルダを別の場所にコピーします。</w:t>
      </w:r>
    </w:p>
    <w:p w14:paraId="60B90760" w14:textId="77777777" w:rsidR="006B0D34" w:rsidRDefault="006B0D34" w:rsidP="000A4D30"/>
    <w:p w14:paraId="4524151B" w14:textId="6A641D8F" w:rsidR="006B0D34" w:rsidRDefault="006B0D34" w:rsidP="000A4D30">
      <w:r w:rsidRPr="00B75911">
        <w:t>ファイル一覧からコピー対象のファイル</w:t>
      </w:r>
      <w:r w:rsidR="00C75045">
        <w:rPr>
          <w:rFonts w:hint="eastAsia"/>
        </w:rPr>
        <w:t>、</w:t>
      </w:r>
      <w:r w:rsidR="004139DF">
        <w:rPr>
          <w:rFonts w:hint="eastAsia"/>
        </w:rPr>
        <w:t>フォルダ</w:t>
      </w:r>
      <w:r w:rsidRPr="00B75911">
        <w:t>にチェックを入れ</w:t>
      </w:r>
      <w:r>
        <w:rPr>
          <w:rFonts w:hint="eastAsia"/>
        </w:rPr>
        <w:t>ます</w:t>
      </w:r>
      <w:r w:rsidRPr="00B75911">
        <w:t>(複数選択可)</w:t>
      </w:r>
      <w:r w:rsidR="00967DAE">
        <w:rPr>
          <w:rFonts w:hint="eastAsia"/>
        </w:rPr>
        <w:t>。</w:t>
      </w:r>
    </w:p>
    <w:p w14:paraId="75372D69" w14:textId="09881B17" w:rsidR="006B0D34" w:rsidRDefault="00967DAE" w:rsidP="006B0D34">
      <w:pPr>
        <w:jc w:val="center"/>
      </w:pPr>
      <w:r>
        <w:rPr>
          <w:noProof/>
        </w:rPr>
        <mc:AlternateContent>
          <mc:Choice Requires="wps">
            <w:drawing>
              <wp:anchor distT="0" distB="0" distL="114300" distR="114300" simplePos="0" relativeHeight="252353536" behindDoc="0" locked="0" layoutInCell="1" allowOverlap="1" wp14:anchorId="4583F954" wp14:editId="2ED2A24C">
                <wp:simplePos x="0" y="0"/>
                <wp:positionH relativeFrom="column">
                  <wp:posOffset>1400175</wp:posOffset>
                </wp:positionH>
                <wp:positionV relativeFrom="paragraph">
                  <wp:posOffset>971550</wp:posOffset>
                </wp:positionV>
                <wp:extent cx="162000" cy="162000"/>
                <wp:effectExtent l="0" t="0" r="28575" b="28575"/>
                <wp:wrapNone/>
                <wp:docPr id="370931102"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0D2A0" id="正方形/長方形 1" o:spid="_x0000_s1026" style="position:absolute;margin-left:110.25pt;margin-top:76.5pt;width:12.75pt;height:12.75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" filled="f" strokecolor="#e00" strokeweight="2pt"/>
            </w:pict>
          </mc:Fallback>
        </mc:AlternateContent>
      </w:r>
      <w:r w:rsidR="006B0D34" w:rsidRPr="006B0D34">
        <w:rPr>
          <w:noProof/>
        </w:rPr>
        <w:drawing>
          <wp:inline distT="0" distB="0" distL="0" distR="0" wp14:anchorId="5540AE68" wp14:editId="55AB16FE">
            <wp:extent cx="5400000" cy="1661896"/>
            <wp:effectExtent l="19050" t="19050" r="10795" b="14605"/>
            <wp:docPr id="4484135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13530" name=""/>
                    <pic:cNvPicPr/>
                  </pic:nvPicPr>
                  <pic:blipFill>
                    <a:blip r:embed="rId55">
                      <a:extLst>
                        <a:ext uri="{28A0092B-C50C-407E-A947-70E740481C1C}">
                          <a14:useLocalDpi xmlns:a14="http://schemas.microsoft.com/office/drawing/2010/main" val="0"/>
                        </a:ext>
                      </a:extLst>
                    </a:blip>
                    <a:stretch>
                      <a:fillRect/>
                    </a:stretch>
                  </pic:blipFill>
                  <pic:spPr>
                    <a:xfrm>
                      <a:off x="0" y="0"/>
                      <a:ext cx="5400000" cy="1661896"/>
                    </a:xfrm>
                    <a:prstGeom prst="rect">
                      <a:avLst/>
                    </a:prstGeom>
                    <a:ln>
                      <a:solidFill>
                        <a:schemeClr val="bg1">
                          <a:lumMod val="75000"/>
                        </a:schemeClr>
                      </a:solidFill>
                    </a:ln>
                  </pic:spPr>
                </pic:pic>
              </a:graphicData>
            </a:graphic>
          </wp:inline>
        </w:drawing>
      </w:r>
    </w:p>
    <w:p w14:paraId="0AA75223" w14:textId="72897F1C" w:rsidR="006B0D34" w:rsidRPr="006B0D34" w:rsidRDefault="006B0D34" w:rsidP="006B0D34">
      <w:pPr>
        <w:jc w:val="center"/>
        <w:rPr>
          <w:b/>
          <w:bCs/>
        </w:rPr>
      </w:pPr>
      <w:r w:rsidRPr="006B0D34">
        <w:rPr>
          <w:rFonts w:hint="eastAsia"/>
          <w:b/>
          <w:bCs/>
        </w:rPr>
        <w:t>ファイル一覧</w:t>
      </w:r>
    </w:p>
    <w:p w14:paraId="0455C42E" w14:textId="77777777" w:rsidR="00967DAE" w:rsidRDefault="00967DAE" w:rsidP="006B0D34"/>
    <w:p w14:paraId="2F6E1E74" w14:textId="3EEFBDC5" w:rsidR="006B0D34" w:rsidRDefault="00967DAE" w:rsidP="006B0D34">
      <w:r w:rsidRPr="00967DAE">
        <w:t>右クリックまたは上部メニュー</w:t>
      </w:r>
      <w:r>
        <w:rPr>
          <w:rFonts w:hint="eastAsia"/>
        </w:rPr>
        <w:t>より</w:t>
      </w:r>
      <w:r w:rsidRPr="00967DAE">
        <w:t>「コピー」を選択</w:t>
      </w:r>
      <w:r>
        <w:rPr>
          <w:rFonts w:hint="eastAsia"/>
        </w:rPr>
        <w:t>します。</w:t>
      </w:r>
    </w:p>
    <w:p w14:paraId="2762E216" w14:textId="206BABA4" w:rsidR="004D69A6" w:rsidRDefault="004D69A6" w:rsidP="000A4D30">
      <w:pPr>
        <w:jc w:val="center"/>
      </w:pPr>
      <w:r>
        <w:rPr>
          <w:noProof/>
        </w:rPr>
        <mc:AlternateContent>
          <mc:Choice Requires="wps">
            <w:drawing>
              <wp:anchor distT="0" distB="0" distL="114300" distR="114300" simplePos="0" relativeHeight="252362752" behindDoc="0" locked="0" layoutInCell="1" allowOverlap="1" wp14:anchorId="5DA4666D" wp14:editId="62BA311E">
                <wp:simplePos x="0" y="0"/>
                <wp:positionH relativeFrom="column">
                  <wp:posOffset>2543175</wp:posOffset>
                </wp:positionH>
                <wp:positionV relativeFrom="paragraph">
                  <wp:posOffset>609600</wp:posOffset>
                </wp:positionV>
                <wp:extent cx="791845" cy="161925"/>
                <wp:effectExtent l="0" t="0" r="27305" b="28575"/>
                <wp:wrapNone/>
                <wp:docPr id="2122206175" name="正方形/長方形 1"/>
                <wp:cNvGraphicFramePr/>
                <a:graphic xmlns:a="http://schemas.openxmlformats.org/drawingml/2006/main">
                  <a:graphicData uri="http://schemas.microsoft.com/office/word/2010/wordprocessingShape">
                    <wps:wsp>
                      <wps:cNvSpPr/>
                      <wps:spPr>
                        <a:xfrm>
                          <a:off x="0" y="0"/>
                          <a:ext cx="79184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F92A3" id="正方形/長方形 1" o:spid="_x0000_s1026" style="position:absolute;margin-left:200.25pt;margin-top:48pt;width:62.35pt;height:12.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" filled="f" strokecolor="#e00" strokeweight="2pt"/>
            </w:pict>
          </mc:Fallback>
        </mc:AlternateContent>
      </w:r>
      <w:r w:rsidRPr="004D69A6">
        <w:rPr>
          <w:noProof/>
        </w:rPr>
        <w:drawing>
          <wp:inline distT="0" distB="0" distL="0" distR="0" wp14:anchorId="22B04A41" wp14:editId="0BD391ED">
            <wp:extent cx="5400000" cy="1674795"/>
            <wp:effectExtent l="19050" t="19050" r="10795" b="20955"/>
            <wp:docPr id="155345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564" name=""/>
                    <pic:cNvPicPr/>
                  </pic:nvPicPr>
                  <pic:blipFill>
                    <a:blip r:embed="rId56">
                      <a:extLst>
                        <a:ext uri="{28A0092B-C50C-407E-A947-70E740481C1C}">
                          <a14:useLocalDpi xmlns:a14="http://schemas.microsoft.com/office/drawing/2010/main" val="0"/>
                        </a:ext>
                      </a:extLst>
                    </a:blip>
                    <a:stretch>
                      <a:fillRect/>
                    </a:stretch>
                  </pic:blipFill>
                  <pic:spPr>
                    <a:xfrm>
                      <a:off x="0" y="0"/>
                      <a:ext cx="5400000" cy="1674795"/>
                    </a:xfrm>
                    <a:prstGeom prst="rect">
                      <a:avLst/>
                    </a:prstGeom>
                    <a:ln>
                      <a:solidFill>
                        <a:schemeClr val="bg1">
                          <a:lumMod val="75000"/>
                        </a:schemeClr>
                      </a:solidFill>
                    </a:ln>
                  </pic:spPr>
                </pic:pic>
              </a:graphicData>
            </a:graphic>
          </wp:inline>
        </w:drawing>
      </w:r>
    </w:p>
    <w:p w14:paraId="2C6354F3" w14:textId="77777777" w:rsidR="000A4D30" w:rsidRPr="00DD14C1" w:rsidRDefault="000A4D30" w:rsidP="000A4D30">
      <w:pPr>
        <w:jc w:val="center"/>
        <w:rPr>
          <w:b/>
          <w:bCs/>
        </w:rPr>
      </w:pPr>
      <w:r w:rsidRPr="00DD14C1">
        <w:rPr>
          <w:rFonts w:hint="eastAsia"/>
          <w:b/>
          <w:bCs/>
        </w:rPr>
        <w:t>ファイル一覧</w:t>
      </w:r>
    </w:p>
    <w:p w14:paraId="79BEB275" w14:textId="77777777" w:rsidR="000A4D30" w:rsidRDefault="000A4D30" w:rsidP="000A4D30"/>
    <w:p w14:paraId="23D13DF3" w14:textId="77777777" w:rsidR="000A4D30" w:rsidRDefault="000A4D30" w:rsidP="000A4D30">
      <w:r w:rsidRPr="000762B6">
        <w:t>コピー先指定画面</w:t>
      </w:r>
      <w:r>
        <w:rPr>
          <w:rFonts w:hint="eastAsia"/>
        </w:rPr>
        <w:t>でフォルダ名をクリックし</w:t>
      </w:r>
      <w:r w:rsidRPr="000762B6">
        <w:t>「コピー」</w:t>
      </w:r>
      <w:r>
        <w:rPr>
          <w:rFonts w:hint="eastAsia"/>
        </w:rPr>
        <w:t>をクリックします</w:t>
      </w:r>
      <w:r w:rsidRPr="000762B6">
        <w:t>。</w:t>
      </w:r>
    </w:p>
    <w:p w14:paraId="233A6826" w14:textId="61F2A5E4" w:rsidR="009E5A81" w:rsidRPr="00944407" w:rsidRDefault="009E5A81" w:rsidP="000A4D30">
      <w:pPr>
        <w:jc w:val="center"/>
      </w:pPr>
      <w:r>
        <w:rPr>
          <w:noProof/>
        </w:rPr>
        <mc:AlternateContent>
          <mc:Choice Requires="wps">
            <w:drawing>
              <wp:anchor distT="0" distB="0" distL="114300" distR="114300" simplePos="0" relativeHeight="252366848" behindDoc="0" locked="0" layoutInCell="1" allowOverlap="1" wp14:anchorId="1F455276" wp14:editId="3786C575">
                <wp:simplePos x="0" y="0"/>
                <wp:positionH relativeFrom="column">
                  <wp:posOffset>2433955</wp:posOffset>
                </wp:positionH>
                <wp:positionV relativeFrom="paragraph">
                  <wp:posOffset>1485900</wp:posOffset>
                </wp:positionV>
                <wp:extent cx="575945" cy="143510"/>
                <wp:effectExtent l="0" t="0" r="14605" b="27940"/>
                <wp:wrapNone/>
                <wp:docPr id="384847212" name="正方形/長方形 1"/>
                <wp:cNvGraphicFramePr/>
                <a:graphic xmlns:a="http://schemas.openxmlformats.org/drawingml/2006/main">
                  <a:graphicData uri="http://schemas.microsoft.com/office/word/2010/wordprocessingShape">
                    <wps:wsp>
                      <wps:cNvSpPr/>
                      <wps:spPr>
                        <a:xfrm>
                          <a:off x="0" y="0"/>
                          <a:ext cx="575945" cy="14351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C2FFD" id="正方形/長方形 1" o:spid="_x0000_s1026" style="position:absolute;margin-left:191.65pt;margin-top:117pt;width:45.35pt;height:11.3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" filled="f" strokecolor="#e00" strokeweight="2pt"/>
            </w:pict>
          </mc:Fallback>
        </mc:AlternateContent>
      </w:r>
      <w:r>
        <w:rPr>
          <w:noProof/>
        </w:rPr>
        <mc:AlternateContent>
          <mc:Choice Requires="wps">
            <w:drawing>
              <wp:anchor distT="0" distB="0" distL="114300" distR="114300" simplePos="0" relativeHeight="252364800" behindDoc="0" locked="0" layoutInCell="1" allowOverlap="1" wp14:anchorId="6E0C7E11" wp14:editId="54019327">
                <wp:simplePos x="0" y="0"/>
                <wp:positionH relativeFrom="column">
                  <wp:posOffset>3000375</wp:posOffset>
                </wp:positionH>
                <wp:positionV relativeFrom="paragraph">
                  <wp:posOffset>2447925</wp:posOffset>
                </wp:positionV>
                <wp:extent cx="647700" cy="144000"/>
                <wp:effectExtent l="0" t="0" r="19050" b="27940"/>
                <wp:wrapNone/>
                <wp:docPr id="202655622" name="正方形/長方形 1"/>
                <wp:cNvGraphicFramePr/>
                <a:graphic xmlns:a="http://schemas.openxmlformats.org/drawingml/2006/main">
                  <a:graphicData uri="http://schemas.microsoft.com/office/word/2010/wordprocessingShape">
                    <wps:wsp>
                      <wps:cNvSpPr/>
                      <wps:spPr>
                        <a:xfrm>
                          <a:off x="0" y="0"/>
                          <a:ext cx="6477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9F35F" id="正方形/長方形 1" o:spid="_x0000_s1026" style="position:absolute;margin-left:236.25pt;margin-top:192.75pt;width:51pt;height:11.35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" filled="f" strokecolor="#e00" strokeweight="2pt"/>
            </w:pict>
          </mc:Fallback>
        </mc:AlternateContent>
      </w:r>
      <w:r w:rsidRPr="009E5A81">
        <w:rPr>
          <w:noProof/>
        </w:rPr>
        <w:drawing>
          <wp:inline distT="0" distB="0" distL="0" distR="0" wp14:anchorId="17362130" wp14:editId="10654354">
            <wp:extent cx="5400000" cy="2661303"/>
            <wp:effectExtent l="19050" t="19050" r="10795" b="24765"/>
            <wp:docPr id="1288563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6369" name=""/>
                    <pic:cNvPicPr/>
                  </pic:nvPicPr>
                  <pic:blipFill>
                    <a:blip r:embed="rId57">
                      <a:extLst>
                        <a:ext uri="{28A0092B-C50C-407E-A947-70E740481C1C}">
                          <a14:useLocalDpi xmlns:a14="http://schemas.microsoft.com/office/drawing/2010/main" val="0"/>
                        </a:ext>
                      </a:extLst>
                    </a:blip>
                    <a:stretch>
                      <a:fillRect/>
                    </a:stretch>
                  </pic:blipFill>
                  <pic:spPr>
                    <a:xfrm>
                      <a:off x="0" y="0"/>
                      <a:ext cx="5400000" cy="2661303"/>
                    </a:xfrm>
                    <a:prstGeom prst="rect">
                      <a:avLst/>
                    </a:prstGeom>
                    <a:ln>
                      <a:solidFill>
                        <a:schemeClr val="bg1">
                          <a:lumMod val="75000"/>
                        </a:schemeClr>
                      </a:solidFill>
                    </a:ln>
                  </pic:spPr>
                </pic:pic>
              </a:graphicData>
            </a:graphic>
          </wp:inline>
        </w:drawing>
      </w:r>
    </w:p>
    <w:p w14:paraId="62D4E975" w14:textId="77777777" w:rsidR="000A4D30" w:rsidRPr="000762B6" w:rsidRDefault="000A4D30" w:rsidP="000A4D30">
      <w:pPr>
        <w:jc w:val="center"/>
        <w:rPr>
          <w:b/>
        </w:rPr>
      </w:pPr>
      <w:r w:rsidRPr="000762B6">
        <w:rPr>
          <w:rFonts w:hint="eastAsia"/>
          <w:b/>
        </w:rPr>
        <w:t>コピー先指定画面</w:t>
      </w:r>
    </w:p>
    <w:p w14:paraId="1D0D0972" w14:textId="77777777" w:rsidR="000A4D30" w:rsidRDefault="000A4D30" w:rsidP="000A4D30"/>
    <w:p w14:paraId="3E6050CB" w14:textId="77777777" w:rsidR="00E34434" w:rsidRDefault="00E34434">
      <w:pPr>
        <w:wordWrap/>
      </w:pPr>
      <w:r>
        <w:br w:type="page"/>
      </w:r>
    </w:p>
    <w:p w14:paraId="6B57765A" w14:textId="6B470D2A" w:rsidR="005B0FD4" w:rsidRDefault="000A4D30" w:rsidP="000A4D30">
      <w:r>
        <w:rPr>
          <w:rFonts w:hint="eastAsia"/>
        </w:rPr>
        <w:lastRenderedPageBreak/>
        <w:t>コピー先として指定したフォルダ内に</w:t>
      </w:r>
      <w:r w:rsidR="005B0FD4" w:rsidRPr="005B0FD4">
        <w:t>ファイル、フォルダがコピーされます。</w:t>
      </w:r>
    </w:p>
    <w:p w14:paraId="05D6DDE9" w14:textId="77777777" w:rsidR="000A4D30" w:rsidRDefault="000A4D30" w:rsidP="000A4D30">
      <w:pPr>
        <w:jc w:val="center"/>
      </w:pPr>
      <w:r>
        <w:rPr>
          <w:noProof/>
        </w:rPr>
        <mc:AlternateContent>
          <mc:Choice Requires="wps">
            <w:drawing>
              <wp:anchor distT="0" distB="0" distL="114300" distR="114300" simplePos="0" relativeHeight="252123136" behindDoc="0" locked="0" layoutInCell="1" allowOverlap="1" wp14:anchorId="3E45D90F" wp14:editId="18A4DE7B">
                <wp:simplePos x="0" y="0"/>
                <wp:positionH relativeFrom="column">
                  <wp:posOffset>1543050</wp:posOffset>
                </wp:positionH>
                <wp:positionV relativeFrom="paragraph">
                  <wp:posOffset>800100</wp:posOffset>
                </wp:positionV>
                <wp:extent cx="648000" cy="161925"/>
                <wp:effectExtent l="0" t="0" r="19050" b="28575"/>
                <wp:wrapNone/>
                <wp:docPr id="1392650831" name="正方形/長方形 1"/>
                <wp:cNvGraphicFramePr/>
                <a:graphic xmlns:a="http://schemas.openxmlformats.org/drawingml/2006/main">
                  <a:graphicData uri="http://schemas.microsoft.com/office/word/2010/wordprocessingShape">
                    <wps:wsp>
                      <wps:cNvSpPr/>
                      <wps:spPr>
                        <a:xfrm>
                          <a:off x="0" y="0"/>
                          <a:ext cx="648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F64950" id="正方形/長方形 1" o:spid="_x0000_s1026" style="position:absolute;margin-left:121.5pt;margin-top:63pt;width:51pt;height:12.7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" filled="f" strokecolor="#e00" strokeweight="2pt"/>
            </w:pict>
          </mc:Fallback>
        </mc:AlternateContent>
      </w:r>
      <w:r w:rsidRPr="00F23311">
        <w:rPr>
          <w:noProof/>
        </w:rPr>
        <w:drawing>
          <wp:inline distT="0" distB="0" distL="0" distR="0" wp14:anchorId="07F7D9D9" wp14:editId="4A6D000C">
            <wp:extent cx="5400000" cy="1314657"/>
            <wp:effectExtent l="19050" t="19050" r="10795" b="19050"/>
            <wp:docPr id="2065334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33446" name=""/>
                    <pic:cNvPicPr/>
                  </pic:nvPicPr>
                  <pic:blipFill>
                    <a:blip r:embed="rId58">
                      <a:extLst>
                        <a:ext uri="{28A0092B-C50C-407E-A947-70E740481C1C}">
                          <a14:useLocalDpi xmlns:a14="http://schemas.microsoft.com/office/drawing/2010/main" val="0"/>
                        </a:ext>
                      </a:extLst>
                    </a:blip>
                    <a:stretch>
                      <a:fillRect/>
                    </a:stretch>
                  </pic:blipFill>
                  <pic:spPr>
                    <a:xfrm>
                      <a:off x="0" y="0"/>
                      <a:ext cx="5400000" cy="1314657"/>
                    </a:xfrm>
                    <a:prstGeom prst="rect">
                      <a:avLst/>
                    </a:prstGeom>
                    <a:ln>
                      <a:solidFill>
                        <a:schemeClr val="bg1">
                          <a:lumMod val="75000"/>
                        </a:schemeClr>
                      </a:solidFill>
                    </a:ln>
                  </pic:spPr>
                </pic:pic>
              </a:graphicData>
            </a:graphic>
          </wp:inline>
        </w:drawing>
      </w:r>
    </w:p>
    <w:p w14:paraId="1F0BE600" w14:textId="77777777" w:rsidR="000A4D30" w:rsidRDefault="000A4D30" w:rsidP="000A4D30">
      <w:pPr>
        <w:jc w:val="center"/>
        <w:rPr>
          <w:b/>
        </w:rPr>
      </w:pPr>
      <w:r w:rsidRPr="00446AFD">
        <w:rPr>
          <w:rFonts w:hint="eastAsia"/>
          <w:b/>
        </w:rPr>
        <w:t>ファイル一覧</w:t>
      </w:r>
    </w:p>
    <w:p w14:paraId="2094FAC7" w14:textId="77777777" w:rsidR="00252DBD" w:rsidRDefault="00252DBD" w:rsidP="004A162A"/>
    <w:p w14:paraId="666E210E" w14:textId="054EAB66" w:rsidR="008F6CE9" w:rsidRDefault="008F6CE9" w:rsidP="008F6CE9">
      <w:pPr>
        <w:pStyle w:val="2"/>
        <w:spacing w:after="120"/>
        <w:rPr>
          <w:lang w:eastAsia="ja-JP"/>
        </w:rPr>
      </w:pPr>
      <w:bookmarkStart w:id="41" w:name="_Toc242188381"/>
      <w:r>
        <w:rPr>
          <w:rFonts w:hint="eastAsia"/>
        </w:rPr>
        <w:t>移動</w:t>
      </w:r>
      <w:bookmarkEnd w:id="41"/>
    </w:p>
    <w:p w14:paraId="31C12A3E" w14:textId="6F5DD92A" w:rsidR="00047346" w:rsidRDefault="00047346" w:rsidP="00047346">
      <w:r>
        <w:rPr>
          <w:rFonts w:hint="eastAsia"/>
        </w:rPr>
        <w:t>ファイル、フォルダを別の場所に移動します。</w:t>
      </w:r>
    </w:p>
    <w:p w14:paraId="26D4C60B" w14:textId="77777777" w:rsidR="005C751C" w:rsidRDefault="005C751C" w:rsidP="005C751C"/>
    <w:p w14:paraId="69495973" w14:textId="22065A03" w:rsidR="005C751C" w:rsidRDefault="005C751C" w:rsidP="005C751C">
      <w:r w:rsidRPr="00B75911">
        <w:t>ファイル一覧から</w:t>
      </w:r>
      <w:r>
        <w:rPr>
          <w:rFonts w:hint="eastAsia"/>
        </w:rPr>
        <w:t>移動</w:t>
      </w:r>
      <w:r w:rsidRPr="00B75911">
        <w:t>対象のファイル</w:t>
      </w:r>
      <w:r>
        <w:rPr>
          <w:rFonts w:hint="eastAsia"/>
        </w:rPr>
        <w:t>、フォルダ</w:t>
      </w:r>
      <w:r w:rsidRPr="00B75911">
        <w:t>にチェックを入れ</w:t>
      </w:r>
      <w:r>
        <w:rPr>
          <w:rFonts w:hint="eastAsia"/>
        </w:rPr>
        <w:t>ます</w:t>
      </w:r>
      <w:r w:rsidRPr="00B75911">
        <w:t>(複数選択可)</w:t>
      </w:r>
      <w:r>
        <w:rPr>
          <w:rFonts w:hint="eastAsia"/>
        </w:rPr>
        <w:t>。</w:t>
      </w:r>
    </w:p>
    <w:p w14:paraId="7479D09D" w14:textId="1642C258" w:rsidR="005C751C" w:rsidRDefault="00755D1C" w:rsidP="00BA6ACF">
      <w:pPr>
        <w:jc w:val="center"/>
      </w:pPr>
      <w:r>
        <w:rPr>
          <w:noProof/>
        </w:rPr>
        <mc:AlternateContent>
          <mc:Choice Requires="wps">
            <w:drawing>
              <wp:anchor distT="0" distB="0" distL="114300" distR="114300" simplePos="0" relativeHeight="252355584" behindDoc="0" locked="0" layoutInCell="1" allowOverlap="1" wp14:anchorId="1A26762C" wp14:editId="7104EF5E">
                <wp:simplePos x="0" y="0"/>
                <wp:positionH relativeFrom="column">
                  <wp:posOffset>1400175</wp:posOffset>
                </wp:positionH>
                <wp:positionV relativeFrom="paragraph">
                  <wp:posOffset>1146810</wp:posOffset>
                </wp:positionV>
                <wp:extent cx="161925" cy="161925"/>
                <wp:effectExtent l="0" t="0" r="28575" b="28575"/>
                <wp:wrapNone/>
                <wp:docPr id="1266252023"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5C158" id="正方形/長方形 1" o:spid="_x0000_s1026" style="position:absolute;margin-left:110.25pt;margin-top:90.3pt;width:12.75pt;height:12.75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" filled="f" strokecolor="#e00" strokeweight="2pt"/>
            </w:pict>
          </mc:Fallback>
        </mc:AlternateContent>
      </w:r>
      <w:r w:rsidR="00BA6ACF" w:rsidRPr="00BA6ACF">
        <w:rPr>
          <w:noProof/>
        </w:rPr>
        <w:drawing>
          <wp:inline distT="0" distB="0" distL="0" distR="0" wp14:anchorId="5CD6AD06" wp14:editId="78B15632">
            <wp:extent cx="5400000" cy="1670667"/>
            <wp:effectExtent l="19050" t="19050" r="10795" b="25400"/>
            <wp:docPr id="20592693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269323" name=""/>
                    <pic:cNvPicPr/>
                  </pic:nvPicPr>
                  <pic:blipFill>
                    <a:blip r:embed="rId59">
                      <a:extLst>
                        <a:ext uri="{28A0092B-C50C-407E-A947-70E740481C1C}">
                          <a14:useLocalDpi xmlns:a14="http://schemas.microsoft.com/office/drawing/2010/main" val="0"/>
                        </a:ext>
                      </a:extLst>
                    </a:blip>
                    <a:stretch>
                      <a:fillRect/>
                    </a:stretch>
                  </pic:blipFill>
                  <pic:spPr>
                    <a:xfrm>
                      <a:off x="0" y="0"/>
                      <a:ext cx="5400000" cy="1670667"/>
                    </a:xfrm>
                    <a:prstGeom prst="rect">
                      <a:avLst/>
                    </a:prstGeom>
                    <a:ln>
                      <a:solidFill>
                        <a:schemeClr val="bg1">
                          <a:lumMod val="75000"/>
                        </a:schemeClr>
                      </a:solidFill>
                    </a:ln>
                  </pic:spPr>
                </pic:pic>
              </a:graphicData>
            </a:graphic>
          </wp:inline>
        </w:drawing>
      </w:r>
    </w:p>
    <w:p w14:paraId="1AA672F9" w14:textId="77777777" w:rsidR="00BA6ACF" w:rsidRPr="00E545B8" w:rsidRDefault="00BA6ACF" w:rsidP="00BA6ACF">
      <w:pPr>
        <w:jc w:val="center"/>
        <w:rPr>
          <w:b/>
          <w:bCs/>
        </w:rPr>
      </w:pPr>
      <w:r w:rsidRPr="00E545B8">
        <w:rPr>
          <w:rFonts w:hint="eastAsia"/>
          <w:b/>
          <w:bCs/>
        </w:rPr>
        <w:t>ファイル一覧</w:t>
      </w:r>
    </w:p>
    <w:p w14:paraId="6B97E9AF" w14:textId="77777777" w:rsidR="00047346" w:rsidRDefault="00047346" w:rsidP="00176517"/>
    <w:p w14:paraId="510211B6" w14:textId="61D96BC3" w:rsidR="003C3ABE" w:rsidRDefault="003C3ABE" w:rsidP="003C3ABE">
      <w:r w:rsidRPr="00967DAE">
        <w:t>右クリックまたは上部メニュー</w:t>
      </w:r>
      <w:r>
        <w:rPr>
          <w:rFonts w:hint="eastAsia"/>
        </w:rPr>
        <w:t>より</w:t>
      </w:r>
      <w:r w:rsidRPr="00967DAE">
        <w:t>「</w:t>
      </w:r>
      <w:r>
        <w:rPr>
          <w:rFonts w:hint="eastAsia"/>
        </w:rPr>
        <w:t>移動</w:t>
      </w:r>
      <w:r w:rsidRPr="00967DAE">
        <w:t>」を選択</w:t>
      </w:r>
      <w:r>
        <w:rPr>
          <w:rFonts w:hint="eastAsia"/>
        </w:rPr>
        <w:t>します。</w:t>
      </w:r>
    </w:p>
    <w:p w14:paraId="10031D8B" w14:textId="0F1BE769" w:rsidR="001F57EE" w:rsidRDefault="001F57EE" w:rsidP="00293A44">
      <w:pPr>
        <w:jc w:val="center"/>
      </w:pPr>
      <w:r>
        <w:rPr>
          <w:noProof/>
        </w:rPr>
        <mc:AlternateContent>
          <mc:Choice Requires="wps">
            <w:drawing>
              <wp:anchor distT="0" distB="0" distL="114300" distR="114300" simplePos="0" relativeHeight="252368896" behindDoc="0" locked="0" layoutInCell="1" allowOverlap="1" wp14:anchorId="3C896230" wp14:editId="731E05FA">
                <wp:simplePos x="0" y="0"/>
                <wp:positionH relativeFrom="column">
                  <wp:posOffset>2552700</wp:posOffset>
                </wp:positionH>
                <wp:positionV relativeFrom="paragraph">
                  <wp:posOffset>461010</wp:posOffset>
                </wp:positionV>
                <wp:extent cx="791845" cy="161925"/>
                <wp:effectExtent l="0" t="0" r="27305" b="28575"/>
                <wp:wrapNone/>
                <wp:docPr id="938633952" name="正方形/長方形 1"/>
                <wp:cNvGraphicFramePr/>
                <a:graphic xmlns:a="http://schemas.openxmlformats.org/drawingml/2006/main">
                  <a:graphicData uri="http://schemas.microsoft.com/office/word/2010/wordprocessingShape">
                    <wps:wsp>
                      <wps:cNvSpPr/>
                      <wps:spPr>
                        <a:xfrm>
                          <a:off x="0" y="0"/>
                          <a:ext cx="79184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AD371E" id="正方形/長方形 1" o:spid="_x0000_s1026" style="position:absolute;margin-left:201pt;margin-top:36.3pt;width:62.35pt;height:12.75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" filled="f" strokecolor="#e00" strokeweight="2pt"/>
            </w:pict>
          </mc:Fallback>
        </mc:AlternateContent>
      </w:r>
      <w:r w:rsidRPr="001F57EE">
        <w:rPr>
          <w:noProof/>
        </w:rPr>
        <w:drawing>
          <wp:inline distT="0" distB="0" distL="0" distR="0" wp14:anchorId="6509F19F" wp14:editId="7204F6B3">
            <wp:extent cx="5400000" cy="1678922"/>
            <wp:effectExtent l="19050" t="19050" r="10795" b="17145"/>
            <wp:docPr id="14667915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91532" name=""/>
                    <pic:cNvPicPr/>
                  </pic:nvPicPr>
                  <pic:blipFill>
                    <a:blip r:embed="rId60">
                      <a:extLst>
                        <a:ext uri="{28A0092B-C50C-407E-A947-70E740481C1C}">
                          <a14:useLocalDpi xmlns:a14="http://schemas.microsoft.com/office/drawing/2010/main" val="0"/>
                        </a:ext>
                      </a:extLst>
                    </a:blip>
                    <a:stretch>
                      <a:fillRect/>
                    </a:stretch>
                  </pic:blipFill>
                  <pic:spPr>
                    <a:xfrm>
                      <a:off x="0" y="0"/>
                      <a:ext cx="5400000" cy="1678922"/>
                    </a:xfrm>
                    <a:prstGeom prst="rect">
                      <a:avLst/>
                    </a:prstGeom>
                    <a:ln>
                      <a:solidFill>
                        <a:schemeClr val="bg1">
                          <a:lumMod val="75000"/>
                        </a:schemeClr>
                      </a:solidFill>
                    </a:ln>
                  </pic:spPr>
                </pic:pic>
              </a:graphicData>
            </a:graphic>
          </wp:inline>
        </w:drawing>
      </w:r>
    </w:p>
    <w:p w14:paraId="4DB04DDE" w14:textId="77777777" w:rsidR="00293A44" w:rsidRPr="00E545B8" w:rsidRDefault="00293A44" w:rsidP="00293A44">
      <w:pPr>
        <w:jc w:val="center"/>
        <w:rPr>
          <w:b/>
          <w:bCs/>
        </w:rPr>
      </w:pPr>
      <w:r w:rsidRPr="00E545B8">
        <w:rPr>
          <w:rFonts w:hint="eastAsia"/>
          <w:b/>
          <w:bCs/>
        </w:rPr>
        <w:t>ファイル一覧</w:t>
      </w:r>
    </w:p>
    <w:p w14:paraId="3FC1715B" w14:textId="77777777" w:rsidR="00047346" w:rsidRPr="00047346" w:rsidRDefault="00047346" w:rsidP="00176517"/>
    <w:p w14:paraId="01E4DDC3" w14:textId="77777777" w:rsidR="00293A44" w:rsidRDefault="00293A44">
      <w:pPr>
        <w:wordWrap/>
      </w:pPr>
      <w:r>
        <w:br w:type="page"/>
      </w:r>
    </w:p>
    <w:p w14:paraId="5302AC26" w14:textId="4C76BAB0" w:rsidR="00176517" w:rsidRDefault="00176517" w:rsidP="00176517">
      <w:r>
        <w:rPr>
          <w:rFonts w:hint="eastAsia"/>
        </w:rPr>
        <w:lastRenderedPageBreak/>
        <w:t>移動先</w:t>
      </w:r>
      <w:r w:rsidRPr="000762B6">
        <w:t>指定画面</w:t>
      </w:r>
      <w:r>
        <w:rPr>
          <w:rFonts w:hint="eastAsia"/>
        </w:rPr>
        <w:t>で</w:t>
      </w:r>
      <w:r>
        <w:t>フォルダ</w:t>
      </w:r>
      <w:r>
        <w:rPr>
          <w:rFonts w:hint="eastAsia"/>
        </w:rPr>
        <w:t>名</w:t>
      </w:r>
      <w:r>
        <w:t>を</w:t>
      </w:r>
      <w:r>
        <w:rPr>
          <w:rFonts w:hint="eastAsia"/>
        </w:rPr>
        <w:t>クリック</w:t>
      </w:r>
      <w:r>
        <w:t>し「移動」を</w:t>
      </w:r>
      <w:r>
        <w:rPr>
          <w:rFonts w:hint="eastAsia"/>
        </w:rPr>
        <w:t>クリック</w:t>
      </w:r>
      <w:r>
        <w:t>します。</w:t>
      </w:r>
    </w:p>
    <w:p w14:paraId="7743FE2F" w14:textId="04F2763E" w:rsidR="00A3756C" w:rsidRDefault="00A3756C" w:rsidP="00176517">
      <w:pPr>
        <w:jc w:val="center"/>
      </w:pPr>
      <w:r>
        <w:rPr>
          <w:noProof/>
        </w:rPr>
        <mc:AlternateContent>
          <mc:Choice Requires="wps">
            <w:drawing>
              <wp:anchor distT="0" distB="0" distL="114300" distR="114300" simplePos="0" relativeHeight="252372992" behindDoc="0" locked="0" layoutInCell="1" allowOverlap="1" wp14:anchorId="6A870158" wp14:editId="09056081">
                <wp:simplePos x="0" y="0"/>
                <wp:positionH relativeFrom="column">
                  <wp:posOffset>3004820</wp:posOffset>
                </wp:positionH>
                <wp:positionV relativeFrom="paragraph">
                  <wp:posOffset>2295525</wp:posOffset>
                </wp:positionV>
                <wp:extent cx="648000" cy="144000"/>
                <wp:effectExtent l="0" t="0" r="19050" b="27940"/>
                <wp:wrapNone/>
                <wp:docPr id="468956199"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5F3EF" id="正方形/長方形 1" o:spid="_x0000_s1026" style="position:absolute;margin-left:236.6pt;margin-top:180.75pt;width:51pt;height:11.35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" filled="f" strokecolor="#e00" strokeweight="2pt"/>
            </w:pict>
          </mc:Fallback>
        </mc:AlternateContent>
      </w:r>
      <w:r>
        <w:rPr>
          <w:noProof/>
        </w:rPr>
        <mc:AlternateContent>
          <mc:Choice Requires="wps">
            <w:drawing>
              <wp:anchor distT="0" distB="0" distL="114300" distR="114300" simplePos="0" relativeHeight="252370944" behindDoc="0" locked="0" layoutInCell="1" allowOverlap="1" wp14:anchorId="16F52F31" wp14:editId="20DDD19E">
                <wp:simplePos x="0" y="0"/>
                <wp:positionH relativeFrom="column">
                  <wp:posOffset>2457450</wp:posOffset>
                </wp:positionH>
                <wp:positionV relativeFrom="paragraph">
                  <wp:posOffset>1543050</wp:posOffset>
                </wp:positionV>
                <wp:extent cx="576000" cy="144000"/>
                <wp:effectExtent l="0" t="0" r="14605" b="27940"/>
                <wp:wrapNone/>
                <wp:docPr id="159828703" name="正方形/長方形 1"/>
                <wp:cNvGraphicFramePr/>
                <a:graphic xmlns:a="http://schemas.openxmlformats.org/drawingml/2006/main">
                  <a:graphicData uri="http://schemas.microsoft.com/office/word/2010/wordprocessingShape">
                    <wps:wsp>
                      <wps:cNvSpPr/>
                      <wps:spPr>
                        <a:xfrm>
                          <a:off x="0" y="0"/>
                          <a:ext cx="576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00C68" id="正方形/長方形 1" o:spid="_x0000_s1026" style="position:absolute;margin-left:193.5pt;margin-top:121.5pt;width:45.35pt;height:11.35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" filled="f" strokecolor="#e00" strokeweight="2pt"/>
            </w:pict>
          </mc:Fallback>
        </mc:AlternateContent>
      </w:r>
      <w:r w:rsidRPr="00A3756C">
        <w:rPr>
          <w:noProof/>
        </w:rPr>
        <w:drawing>
          <wp:inline distT="0" distB="0" distL="0" distR="0" wp14:anchorId="53ADF8FA" wp14:editId="33B66C12">
            <wp:extent cx="5400000" cy="2661303"/>
            <wp:effectExtent l="19050" t="19050" r="10795" b="24765"/>
            <wp:docPr id="13717572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57230" name=""/>
                    <pic:cNvPicPr/>
                  </pic:nvPicPr>
                  <pic:blipFill>
                    <a:blip r:embed="rId61">
                      <a:extLst>
                        <a:ext uri="{28A0092B-C50C-407E-A947-70E740481C1C}">
                          <a14:useLocalDpi xmlns:a14="http://schemas.microsoft.com/office/drawing/2010/main" val="0"/>
                        </a:ext>
                      </a:extLst>
                    </a:blip>
                    <a:stretch>
                      <a:fillRect/>
                    </a:stretch>
                  </pic:blipFill>
                  <pic:spPr>
                    <a:xfrm>
                      <a:off x="0" y="0"/>
                      <a:ext cx="5400000" cy="2661303"/>
                    </a:xfrm>
                    <a:prstGeom prst="rect">
                      <a:avLst/>
                    </a:prstGeom>
                    <a:ln>
                      <a:solidFill>
                        <a:schemeClr val="bg1">
                          <a:lumMod val="75000"/>
                        </a:schemeClr>
                      </a:solidFill>
                    </a:ln>
                  </pic:spPr>
                </pic:pic>
              </a:graphicData>
            </a:graphic>
          </wp:inline>
        </w:drawing>
      </w:r>
    </w:p>
    <w:p w14:paraId="2A686453" w14:textId="77777777" w:rsidR="00176517" w:rsidRDefault="00176517" w:rsidP="00176517">
      <w:pPr>
        <w:jc w:val="center"/>
      </w:pPr>
      <w:r w:rsidRPr="007727A3">
        <w:rPr>
          <w:rFonts w:hint="eastAsia"/>
          <w:b/>
        </w:rPr>
        <w:t>移動先</w:t>
      </w:r>
      <w:r>
        <w:rPr>
          <w:rFonts w:hint="eastAsia"/>
          <w:b/>
        </w:rPr>
        <w:t>指定</w:t>
      </w:r>
      <w:r w:rsidRPr="007727A3">
        <w:rPr>
          <w:rFonts w:hint="eastAsia"/>
          <w:b/>
        </w:rPr>
        <w:t>画面</w:t>
      </w:r>
    </w:p>
    <w:p w14:paraId="01DD8605" w14:textId="77777777" w:rsidR="00176517" w:rsidRPr="00287A4C" w:rsidRDefault="00176517" w:rsidP="00176517"/>
    <w:p w14:paraId="2A6B1455" w14:textId="05BEF145" w:rsidR="00176517" w:rsidRDefault="00176517" w:rsidP="00176517">
      <w:r>
        <w:rPr>
          <w:rFonts w:hint="eastAsia"/>
        </w:rPr>
        <w:t>移動先として指定したフォルダ内に</w:t>
      </w:r>
      <w:r w:rsidR="00375D8A" w:rsidRPr="00375D8A">
        <w:t>ファイル、フォルダが移動されます。</w:t>
      </w:r>
    </w:p>
    <w:p w14:paraId="03E597AF" w14:textId="77777777" w:rsidR="00176517" w:rsidRDefault="00176517" w:rsidP="00176517">
      <w:pPr>
        <w:jc w:val="center"/>
      </w:pPr>
      <w:r>
        <w:rPr>
          <w:noProof/>
        </w:rPr>
        <mc:AlternateContent>
          <mc:Choice Requires="wps">
            <w:drawing>
              <wp:anchor distT="0" distB="0" distL="114300" distR="114300" simplePos="0" relativeHeight="252129280" behindDoc="0" locked="0" layoutInCell="1" allowOverlap="1" wp14:anchorId="551621ED" wp14:editId="4D2072EA">
                <wp:simplePos x="0" y="0"/>
                <wp:positionH relativeFrom="column">
                  <wp:posOffset>1534795</wp:posOffset>
                </wp:positionH>
                <wp:positionV relativeFrom="paragraph">
                  <wp:posOffset>790575</wp:posOffset>
                </wp:positionV>
                <wp:extent cx="648000" cy="161925"/>
                <wp:effectExtent l="0" t="0" r="19050" b="28575"/>
                <wp:wrapNone/>
                <wp:docPr id="1075840657" name="正方形/長方形 1"/>
                <wp:cNvGraphicFramePr/>
                <a:graphic xmlns:a="http://schemas.openxmlformats.org/drawingml/2006/main">
                  <a:graphicData uri="http://schemas.microsoft.com/office/word/2010/wordprocessingShape">
                    <wps:wsp>
                      <wps:cNvSpPr/>
                      <wps:spPr>
                        <a:xfrm>
                          <a:off x="0" y="0"/>
                          <a:ext cx="648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8AE8D7" id="正方形/長方形 1" o:spid="_x0000_s1026" style="position:absolute;margin-left:120.85pt;margin-top:62.25pt;width:51pt;height:12.7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" filled="f" strokecolor="#e00" strokeweight="2pt"/>
            </w:pict>
          </mc:Fallback>
        </mc:AlternateContent>
      </w:r>
      <w:r w:rsidRPr="00847E71">
        <w:rPr>
          <w:noProof/>
        </w:rPr>
        <w:drawing>
          <wp:inline distT="0" distB="0" distL="0" distR="0" wp14:anchorId="70E55179" wp14:editId="28738053">
            <wp:extent cx="5400000" cy="1173285"/>
            <wp:effectExtent l="19050" t="19050" r="10795" b="27305"/>
            <wp:docPr id="4203953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95344" name=""/>
                    <pic:cNvPicPr/>
                  </pic:nvPicPr>
                  <pic:blipFill>
                    <a:blip r:embed="rId62">
                      <a:extLst>
                        <a:ext uri="{28A0092B-C50C-407E-A947-70E740481C1C}">
                          <a14:useLocalDpi xmlns:a14="http://schemas.microsoft.com/office/drawing/2010/main" val="0"/>
                        </a:ext>
                      </a:extLst>
                    </a:blip>
                    <a:stretch>
                      <a:fillRect/>
                    </a:stretch>
                  </pic:blipFill>
                  <pic:spPr>
                    <a:xfrm>
                      <a:off x="0" y="0"/>
                      <a:ext cx="5400000" cy="1173285"/>
                    </a:xfrm>
                    <a:prstGeom prst="rect">
                      <a:avLst/>
                    </a:prstGeom>
                    <a:ln>
                      <a:solidFill>
                        <a:schemeClr val="bg1">
                          <a:lumMod val="75000"/>
                        </a:schemeClr>
                      </a:solidFill>
                    </a:ln>
                  </pic:spPr>
                </pic:pic>
              </a:graphicData>
            </a:graphic>
          </wp:inline>
        </w:drawing>
      </w:r>
    </w:p>
    <w:p w14:paraId="19F8BF49" w14:textId="77777777" w:rsidR="00176517" w:rsidRPr="00847E71" w:rsidRDefault="00176517" w:rsidP="00176517">
      <w:pPr>
        <w:jc w:val="center"/>
        <w:rPr>
          <w:b/>
          <w:bCs/>
        </w:rPr>
      </w:pPr>
      <w:r w:rsidRPr="00847E71">
        <w:rPr>
          <w:rFonts w:hint="eastAsia"/>
          <w:b/>
          <w:bCs/>
        </w:rPr>
        <w:t>ファイル一覧</w:t>
      </w:r>
    </w:p>
    <w:p w14:paraId="760C5803" w14:textId="77777777" w:rsidR="008F6CE9" w:rsidRDefault="008F6CE9" w:rsidP="008F6CE9"/>
    <w:p w14:paraId="5F26B710" w14:textId="7E5B90DB" w:rsidR="008F6CE9" w:rsidRPr="008F6CE9" w:rsidRDefault="008F6CE9" w:rsidP="008F6CE9">
      <w:pPr>
        <w:pStyle w:val="2"/>
        <w:spacing w:after="120"/>
      </w:pPr>
      <w:bookmarkStart w:id="42" w:name="_Toc242188382"/>
      <w:r>
        <w:rPr>
          <w:rFonts w:hint="eastAsia"/>
        </w:rPr>
        <w:t>削除</w:t>
      </w:r>
      <w:bookmarkEnd w:id="42"/>
    </w:p>
    <w:p w14:paraId="2959E659" w14:textId="77777777" w:rsidR="00FF7C5C" w:rsidRDefault="00743D58" w:rsidP="00743D58">
      <w:r>
        <w:rPr>
          <w:rFonts w:hint="eastAsia"/>
        </w:rPr>
        <w:t>ファイル</w:t>
      </w:r>
      <w:r w:rsidR="00FF7C5C">
        <w:rPr>
          <w:rFonts w:hint="eastAsia"/>
        </w:rPr>
        <w:t>、</w:t>
      </w:r>
      <w:r>
        <w:rPr>
          <w:rFonts w:hint="eastAsia"/>
        </w:rPr>
        <w:t>フォルダを削除します。</w:t>
      </w:r>
    </w:p>
    <w:p w14:paraId="45BBBF6F" w14:textId="77777777" w:rsidR="00FF7C5C" w:rsidRDefault="00FF7C5C" w:rsidP="00743D58"/>
    <w:p w14:paraId="5D41F348" w14:textId="1E577576" w:rsidR="006618A0" w:rsidRDefault="006618A0" w:rsidP="006618A0">
      <w:r w:rsidRPr="00B75911">
        <w:t>ファイル一覧から</w:t>
      </w:r>
      <w:r>
        <w:rPr>
          <w:rFonts w:hint="eastAsia"/>
        </w:rPr>
        <w:t>削除</w:t>
      </w:r>
      <w:r w:rsidRPr="00B75911">
        <w:t>対象のファイル</w:t>
      </w:r>
      <w:r>
        <w:rPr>
          <w:rFonts w:hint="eastAsia"/>
        </w:rPr>
        <w:t>、フォルダ</w:t>
      </w:r>
      <w:r w:rsidRPr="00B75911">
        <w:t>にチェックを入れ</w:t>
      </w:r>
      <w:r>
        <w:rPr>
          <w:rFonts w:hint="eastAsia"/>
        </w:rPr>
        <w:t>ます</w:t>
      </w:r>
      <w:r w:rsidRPr="00B75911">
        <w:t>(複数選択可)</w:t>
      </w:r>
      <w:r>
        <w:rPr>
          <w:rFonts w:hint="eastAsia"/>
        </w:rPr>
        <w:t>。</w:t>
      </w:r>
    </w:p>
    <w:p w14:paraId="61498A0D" w14:textId="01255D97" w:rsidR="006618A0" w:rsidRDefault="004D69A6" w:rsidP="004D69A6">
      <w:pPr>
        <w:jc w:val="center"/>
      </w:pPr>
      <w:r>
        <w:rPr>
          <w:noProof/>
        </w:rPr>
        <mc:AlternateContent>
          <mc:Choice Requires="wps">
            <w:drawing>
              <wp:anchor distT="0" distB="0" distL="114300" distR="114300" simplePos="0" relativeHeight="252360704" behindDoc="0" locked="0" layoutInCell="1" allowOverlap="1" wp14:anchorId="11840DD3" wp14:editId="73C19E59">
                <wp:simplePos x="0" y="0"/>
                <wp:positionH relativeFrom="column">
                  <wp:posOffset>1390650</wp:posOffset>
                </wp:positionH>
                <wp:positionV relativeFrom="paragraph">
                  <wp:posOffset>1327785</wp:posOffset>
                </wp:positionV>
                <wp:extent cx="162000" cy="162000"/>
                <wp:effectExtent l="0" t="0" r="28575" b="28575"/>
                <wp:wrapNone/>
                <wp:docPr id="1122446827"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CDC13E" id="正方形/長方形 1" o:spid="_x0000_s1026" style="position:absolute;margin-left:109.5pt;margin-top:104.55pt;width:12.75pt;height:12.75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" filled="f" strokecolor="#e00" strokeweight="2pt"/>
            </w:pict>
          </mc:Fallback>
        </mc:AlternateContent>
      </w:r>
      <w:r w:rsidRPr="004D69A6">
        <w:rPr>
          <w:noProof/>
        </w:rPr>
        <w:drawing>
          <wp:inline distT="0" distB="0" distL="0" distR="0" wp14:anchorId="0EE8CF29" wp14:editId="2A7FF074">
            <wp:extent cx="5400000" cy="1670667"/>
            <wp:effectExtent l="19050" t="19050" r="10795" b="25400"/>
            <wp:docPr id="5028256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25640" name=""/>
                    <pic:cNvPicPr/>
                  </pic:nvPicPr>
                  <pic:blipFill>
                    <a:blip r:embed="rId63">
                      <a:extLst>
                        <a:ext uri="{28A0092B-C50C-407E-A947-70E740481C1C}">
                          <a14:useLocalDpi xmlns:a14="http://schemas.microsoft.com/office/drawing/2010/main" val="0"/>
                        </a:ext>
                      </a:extLst>
                    </a:blip>
                    <a:stretch>
                      <a:fillRect/>
                    </a:stretch>
                  </pic:blipFill>
                  <pic:spPr>
                    <a:xfrm>
                      <a:off x="0" y="0"/>
                      <a:ext cx="5400000" cy="1670667"/>
                    </a:xfrm>
                    <a:prstGeom prst="rect">
                      <a:avLst/>
                    </a:prstGeom>
                    <a:ln>
                      <a:solidFill>
                        <a:schemeClr val="bg1">
                          <a:lumMod val="75000"/>
                        </a:schemeClr>
                      </a:solidFill>
                    </a:ln>
                  </pic:spPr>
                </pic:pic>
              </a:graphicData>
            </a:graphic>
          </wp:inline>
        </w:drawing>
      </w:r>
    </w:p>
    <w:p w14:paraId="4F71A8F5" w14:textId="642A8290" w:rsidR="004D69A6" w:rsidRPr="004D69A6" w:rsidRDefault="004D69A6" w:rsidP="004D69A6">
      <w:pPr>
        <w:jc w:val="center"/>
        <w:rPr>
          <w:b/>
          <w:bCs/>
        </w:rPr>
      </w:pPr>
      <w:r w:rsidRPr="004D69A6">
        <w:rPr>
          <w:rFonts w:hint="eastAsia"/>
          <w:b/>
          <w:bCs/>
        </w:rPr>
        <w:t>ファイル一覧</w:t>
      </w:r>
    </w:p>
    <w:p w14:paraId="1B4E86B9" w14:textId="79A8514A" w:rsidR="00743D58" w:rsidRDefault="00743D58" w:rsidP="000641FD">
      <w:pPr>
        <w:wordWrap/>
        <w:adjustRightInd w:val="0"/>
        <w:snapToGrid w:val="0"/>
      </w:pPr>
    </w:p>
    <w:p w14:paraId="794944AA" w14:textId="77777777" w:rsidR="0085737E" w:rsidRDefault="0085737E">
      <w:pPr>
        <w:wordWrap/>
      </w:pPr>
      <w:r>
        <w:br w:type="page"/>
      </w:r>
    </w:p>
    <w:p w14:paraId="472623D4" w14:textId="050704A1" w:rsidR="000641FD" w:rsidRDefault="000641FD" w:rsidP="000641FD">
      <w:r w:rsidRPr="00967DAE">
        <w:lastRenderedPageBreak/>
        <w:t>右クリックまたは上部メニュー</w:t>
      </w:r>
      <w:r>
        <w:rPr>
          <w:rFonts w:hint="eastAsia"/>
        </w:rPr>
        <w:t>より</w:t>
      </w:r>
      <w:r w:rsidRPr="00967DAE">
        <w:t>「</w:t>
      </w:r>
      <w:r>
        <w:rPr>
          <w:rFonts w:hint="eastAsia"/>
        </w:rPr>
        <w:t>削除</w:t>
      </w:r>
      <w:r w:rsidRPr="00967DAE">
        <w:t>」を選択</w:t>
      </w:r>
      <w:r>
        <w:rPr>
          <w:rFonts w:hint="eastAsia"/>
        </w:rPr>
        <w:t>します。</w:t>
      </w:r>
    </w:p>
    <w:p w14:paraId="47644454" w14:textId="3487729A" w:rsidR="001910CA" w:rsidRDefault="001910CA" w:rsidP="00743D58">
      <w:pPr>
        <w:jc w:val="center"/>
      </w:pPr>
      <w:r>
        <w:rPr>
          <w:noProof/>
        </w:rPr>
        <mc:AlternateContent>
          <mc:Choice Requires="wps">
            <w:drawing>
              <wp:anchor distT="0" distB="0" distL="114300" distR="114300" simplePos="0" relativeHeight="252375040" behindDoc="0" locked="0" layoutInCell="1" allowOverlap="1" wp14:anchorId="4B44584F" wp14:editId="6AB460D0">
                <wp:simplePos x="0" y="0"/>
                <wp:positionH relativeFrom="column">
                  <wp:posOffset>2552700</wp:posOffset>
                </wp:positionH>
                <wp:positionV relativeFrom="paragraph">
                  <wp:posOffset>923925</wp:posOffset>
                </wp:positionV>
                <wp:extent cx="756000" cy="162000"/>
                <wp:effectExtent l="0" t="0" r="25400" b="28575"/>
                <wp:wrapNone/>
                <wp:docPr id="1182581888" name="正方形/長方形 1"/>
                <wp:cNvGraphicFramePr/>
                <a:graphic xmlns:a="http://schemas.openxmlformats.org/drawingml/2006/main">
                  <a:graphicData uri="http://schemas.microsoft.com/office/word/2010/wordprocessingShape">
                    <wps:wsp>
                      <wps:cNvSpPr/>
                      <wps:spPr>
                        <a:xfrm>
                          <a:off x="0" y="0"/>
                          <a:ext cx="756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ACA4D" id="正方形/長方形 1" o:spid="_x0000_s1026" style="position:absolute;margin-left:201pt;margin-top:72.75pt;width:59.55pt;height:12.75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" filled="f" strokecolor="#e00" strokeweight="2pt"/>
            </w:pict>
          </mc:Fallback>
        </mc:AlternateContent>
      </w:r>
      <w:r w:rsidRPr="001910CA">
        <w:rPr>
          <w:noProof/>
        </w:rPr>
        <w:drawing>
          <wp:inline distT="0" distB="0" distL="0" distR="0" wp14:anchorId="7A73A11E" wp14:editId="503D3CDC">
            <wp:extent cx="5400000" cy="1657768"/>
            <wp:effectExtent l="19050" t="19050" r="10795" b="19050"/>
            <wp:docPr id="7497290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29053" name=""/>
                    <pic:cNvPicPr/>
                  </pic:nvPicPr>
                  <pic:blipFill>
                    <a:blip r:embed="rId64">
                      <a:extLst>
                        <a:ext uri="{28A0092B-C50C-407E-A947-70E740481C1C}">
                          <a14:useLocalDpi xmlns:a14="http://schemas.microsoft.com/office/drawing/2010/main" val="0"/>
                        </a:ext>
                      </a:extLst>
                    </a:blip>
                    <a:stretch>
                      <a:fillRect/>
                    </a:stretch>
                  </pic:blipFill>
                  <pic:spPr>
                    <a:xfrm>
                      <a:off x="0" y="0"/>
                      <a:ext cx="5400000" cy="1657768"/>
                    </a:xfrm>
                    <a:prstGeom prst="rect">
                      <a:avLst/>
                    </a:prstGeom>
                    <a:ln>
                      <a:solidFill>
                        <a:schemeClr val="bg1">
                          <a:lumMod val="75000"/>
                        </a:schemeClr>
                      </a:solidFill>
                    </a:ln>
                  </pic:spPr>
                </pic:pic>
              </a:graphicData>
            </a:graphic>
          </wp:inline>
        </w:drawing>
      </w:r>
    </w:p>
    <w:p w14:paraId="33B51FD8" w14:textId="77777777" w:rsidR="00743D58" w:rsidRPr="0036210C" w:rsidRDefault="00743D58" w:rsidP="00743D58">
      <w:pPr>
        <w:jc w:val="center"/>
        <w:rPr>
          <w:b/>
          <w:bCs/>
        </w:rPr>
      </w:pPr>
      <w:r w:rsidRPr="0036210C">
        <w:rPr>
          <w:rFonts w:hint="eastAsia"/>
          <w:b/>
          <w:bCs/>
        </w:rPr>
        <w:t>ファイル一覧</w:t>
      </w:r>
    </w:p>
    <w:p w14:paraId="46937E01" w14:textId="77777777" w:rsidR="00743D58" w:rsidRDefault="00743D58" w:rsidP="00743D58"/>
    <w:p w14:paraId="2355D2B8" w14:textId="77777777" w:rsidR="00743D58" w:rsidRDefault="00743D58" w:rsidP="00743D58">
      <w:r>
        <w:t>削除確認</w:t>
      </w:r>
      <w:r>
        <w:rPr>
          <w:rFonts w:hint="eastAsia"/>
        </w:rPr>
        <w:t>ダイアログが表示されますので、問題なければ</w:t>
      </w:r>
      <w:r>
        <w:t>「削除」を</w:t>
      </w:r>
      <w:r>
        <w:rPr>
          <w:rFonts w:hint="eastAsia"/>
        </w:rPr>
        <w:t>クリックします。</w:t>
      </w:r>
    </w:p>
    <w:p w14:paraId="2F915EBC" w14:textId="7F756763" w:rsidR="00193B68" w:rsidRDefault="00193B68" w:rsidP="00743D58">
      <w:pPr>
        <w:jc w:val="center"/>
      </w:pPr>
      <w:r>
        <w:rPr>
          <w:noProof/>
        </w:rPr>
        <mc:AlternateContent>
          <mc:Choice Requires="wps">
            <w:drawing>
              <wp:anchor distT="0" distB="0" distL="114300" distR="114300" simplePos="0" relativeHeight="252377088" behindDoc="0" locked="0" layoutInCell="1" allowOverlap="1" wp14:anchorId="560C2FC8" wp14:editId="685EF02B">
                <wp:simplePos x="0" y="0"/>
                <wp:positionH relativeFrom="column">
                  <wp:posOffset>3000375</wp:posOffset>
                </wp:positionH>
                <wp:positionV relativeFrom="paragraph">
                  <wp:posOffset>1695450</wp:posOffset>
                </wp:positionV>
                <wp:extent cx="648000" cy="162000"/>
                <wp:effectExtent l="0" t="0" r="19050" b="28575"/>
                <wp:wrapNone/>
                <wp:docPr id="486636728" name="正方形/長方形 1"/>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9B97F" id="正方形/長方形 1" o:spid="_x0000_s1026" style="position:absolute;margin-left:236.25pt;margin-top:133.5pt;width:51pt;height:12.75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IX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Fiepn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" filled="f" strokecolor="#e00" strokeweight="2pt"/>
            </w:pict>
          </mc:Fallback>
        </mc:AlternateContent>
      </w:r>
      <w:r w:rsidRPr="00193B68">
        <w:rPr>
          <w:noProof/>
        </w:rPr>
        <w:drawing>
          <wp:inline distT="0" distB="0" distL="0" distR="0" wp14:anchorId="131D6A12" wp14:editId="212D4B93">
            <wp:extent cx="5400000" cy="2661303"/>
            <wp:effectExtent l="19050" t="19050" r="10795" b="24765"/>
            <wp:docPr id="16699431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43146" name=""/>
                    <pic:cNvPicPr/>
                  </pic:nvPicPr>
                  <pic:blipFill>
                    <a:blip r:embed="rId65">
                      <a:extLst>
                        <a:ext uri="{28A0092B-C50C-407E-A947-70E740481C1C}">
                          <a14:useLocalDpi xmlns:a14="http://schemas.microsoft.com/office/drawing/2010/main" val="0"/>
                        </a:ext>
                      </a:extLst>
                    </a:blip>
                    <a:stretch>
                      <a:fillRect/>
                    </a:stretch>
                  </pic:blipFill>
                  <pic:spPr>
                    <a:xfrm>
                      <a:off x="0" y="0"/>
                      <a:ext cx="5400000" cy="2661303"/>
                    </a:xfrm>
                    <a:prstGeom prst="rect">
                      <a:avLst/>
                    </a:prstGeom>
                    <a:ln>
                      <a:solidFill>
                        <a:schemeClr val="bg1">
                          <a:lumMod val="75000"/>
                        </a:schemeClr>
                      </a:solidFill>
                    </a:ln>
                  </pic:spPr>
                </pic:pic>
              </a:graphicData>
            </a:graphic>
          </wp:inline>
        </w:drawing>
      </w:r>
    </w:p>
    <w:p w14:paraId="3C3CA371" w14:textId="77777777" w:rsidR="00743D58" w:rsidRDefault="00743D58" w:rsidP="00743D58">
      <w:pPr>
        <w:jc w:val="center"/>
      </w:pPr>
      <w:r w:rsidRPr="007727A3">
        <w:rPr>
          <w:rFonts w:hint="eastAsia"/>
          <w:b/>
        </w:rPr>
        <w:t>削除確認</w:t>
      </w:r>
      <w:r>
        <w:rPr>
          <w:rFonts w:hint="eastAsia"/>
          <w:b/>
        </w:rPr>
        <w:t>ダイアログ</w:t>
      </w:r>
    </w:p>
    <w:p w14:paraId="0CCE4BCB" w14:textId="3053F956" w:rsidR="006F14A3" w:rsidRDefault="006F14A3">
      <w:pPr>
        <w:wordWrap/>
      </w:pPr>
    </w:p>
    <w:p w14:paraId="0F8689C7" w14:textId="6CF579FA" w:rsidR="00743D58" w:rsidRDefault="00743D58" w:rsidP="00743D58">
      <w:r>
        <w:rPr>
          <w:rFonts w:hint="eastAsia"/>
        </w:rPr>
        <w:t>対象の</w:t>
      </w:r>
      <w:r w:rsidR="00516AE3" w:rsidRPr="00516AE3">
        <w:t>ファイル、フォルダが削除されます。</w:t>
      </w:r>
    </w:p>
    <w:p w14:paraId="5D1AC5B9" w14:textId="5A6A252A" w:rsidR="00695D8F" w:rsidRDefault="00695D8F" w:rsidP="00743D58">
      <w:pPr>
        <w:jc w:val="center"/>
      </w:pPr>
      <w:r w:rsidRPr="00695D8F">
        <w:rPr>
          <w:noProof/>
        </w:rPr>
        <w:drawing>
          <wp:inline distT="0" distB="0" distL="0" distR="0" wp14:anchorId="3520A2B0" wp14:editId="122D29B4">
            <wp:extent cx="5400000" cy="1653124"/>
            <wp:effectExtent l="19050" t="19050" r="10795" b="23495"/>
            <wp:docPr id="20868474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847483" name=""/>
                    <pic:cNvPicPr/>
                  </pic:nvPicPr>
                  <pic:blipFill>
                    <a:blip r:embed="rId66">
                      <a:extLst>
                        <a:ext uri="{28A0092B-C50C-407E-A947-70E740481C1C}">
                          <a14:useLocalDpi xmlns:a14="http://schemas.microsoft.com/office/drawing/2010/main" val="0"/>
                        </a:ext>
                      </a:extLst>
                    </a:blip>
                    <a:stretch>
                      <a:fillRect/>
                    </a:stretch>
                  </pic:blipFill>
                  <pic:spPr>
                    <a:xfrm>
                      <a:off x="0" y="0"/>
                      <a:ext cx="5400000" cy="1653124"/>
                    </a:xfrm>
                    <a:prstGeom prst="rect">
                      <a:avLst/>
                    </a:prstGeom>
                    <a:ln>
                      <a:solidFill>
                        <a:schemeClr val="bg1">
                          <a:lumMod val="75000"/>
                        </a:schemeClr>
                      </a:solidFill>
                    </a:ln>
                  </pic:spPr>
                </pic:pic>
              </a:graphicData>
            </a:graphic>
          </wp:inline>
        </w:drawing>
      </w:r>
    </w:p>
    <w:p w14:paraId="03D0BCDD" w14:textId="77777777" w:rsidR="00743D58" w:rsidRPr="0036210C" w:rsidRDefault="00743D58" w:rsidP="00743D58">
      <w:pPr>
        <w:jc w:val="center"/>
        <w:rPr>
          <w:b/>
          <w:bCs/>
        </w:rPr>
      </w:pPr>
      <w:r w:rsidRPr="0036210C">
        <w:rPr>
          <w:rFonts w:hint="eastAsia"/>
          <w:b/>
          <w:bCs/>
        </w:rPr>
        <w:t>ファイル一覧</w:t>
      </w:r>
    </w:p>
    <w:p w14:paraId="6216B78B" w14:textId="309C2A60" w:rsidR="00B66494" w:rsidRDefault="00B66494">
      <w:pPr>
        <w:wordWrap/>
      </w:pPr>
    </w:p>
    <w:p w14:paraId="3E631493" w14:textId="7A191068" w:rsidR="00BD05D0" w:rsidRDefault="00BD05D0">
      <w:pPr>
        <w:wordWrap/>
      </w:pPr>
      <w:r>
        <w:br w:type="page"/>
      </w:r>
    </w:p>
    <w:p w14:paraId="50F85EB8" w14:textId="67F9A355" w:rsidR="00EE535A" w:rsidRDefault="00B5199E" w:rsidP="00EE535A">
      <w:pPr>
        <w:pStyle w:val="2"/>
        <w:spacing w:after="120"/>
        <w:rPr>
          <w:lang w:eastAsia="ja-JP"/>
        </w:rPr>
      </w:pPr>
      <w:bookmarkStart w:id="43" w:name="_ファイル/フォルダ名を変更したい"/>
      <w:bookmarkStart w:id="44" w:name="_名前の変更"/>
      <w:bookmarkStart w:id="45" w:name="_Toc242188383"/>
      <w:bookmarkEnd w:id="43"/>
      <w:bookmarkEnd w:id="44"/>
      <w:r w:rsidRPr="00B5199E">
        <w:lastRenderedPageBreak/>
        <w:t>名前の変更</w:t>
      </w:r>
      <w:bookmarkEnd w:id="45"/>
    </w:p>
    <w:p w14:paraId="30A2B2ED" w14:textId="64D85500" w:rsidR="004A162A" w:rsidRDefault="00864BF7" w:rsidP="00864BF7">
      <w:r w:rsidRPr="00864BF7">
        <w:t>ファイル、フォルダの名前を変更します。</w:t>
      </w:r>
      <w:r w:rsidR="00E01936" w:rsidRPr="00446AFD">
        <w:rPr>
          <w:rFonts w:hint="eastAsia"/>
        </w:rPr>
        <w:t>ファイル一覧</w:t>
      </w:r>
      <w:r w:rsidR="00E01936">
        <w:rPr>
          <w:rFonts w:hint="eastAsia"/>
        </w:rPr>
        <w:t>、詳細画面より行うことができます。</w:t>
      </w:r>
    </w:p>
    <w:p w14:paraId="14485F6A" w14:textId="77777777" w:rsidR="00E01936" w:rsidRDefault="00E01936" w:rsidP="004A162A"/>
    <w:p w14:paraId="114AE399" w14:textId="3FD5716E" w:rsidR="00D62015" w:rsidRDefault="00D62015" w:rsidP="00D62015">
      <w:r>
        <w:rPr>
          <w:rFonts w:hint="eastAsia"/>
        </w:rPr>
        <w:t>ファイル一覧から</w:t>
      </w:r>
      <w:r w:rsidRPr="00864BF7">
        <w:t>名前を変更</w:t>
      </w:r>
      <w:r>
        <w:rPr>
          <w:rFonts w:hint="eastAsia"/>
        </w:rPr>
        <w:t>したいファイル、フォルダを選択後、</w:t>
      </w:r>
      <w:r w:rsidRPr="00967DAE">
        <w:t>右クリックまたは上部メニュー</w:t>
      </w:r>
      <w:r>
        <w:rPr>
          <w:rFonts w:hint="eastAsia"/>
        </w:rPr>
        <w:t>より「名前の変更」を選択します。</w:t>
      </w:r>
    </w:p>
    <w:p w14:paraId="0E28849A" w14:textId="61FFFE2A" w:rsidR="00207510" w:rsidRDefault="00D62015" w:rsidP="00EF1FC2">
      <w:pPr>
        <w:jc w:val="center"/>
      </w:pPr>
      <w:r>
        <w:rPr>
          <w:noProof/>
        </w:rPr>
        <mc:AlternateContent>
          <mc:Choice Requires="wps">
            <w:drawing>
              <wp:anchor distT="0" distB="0" distL="114300" distR="114300" simplePos="0" relativeHeight="252514304" behindDoc="0" locked="0" layoutInCell="1" allowOverlap="1" wp14:anchorId="613EC31B" wp14:editId="60645D96">
                <wp:simplePos x="0" y="0"/>
                <wp:positionH relativeFrom="column">
                  <wp:posOffset>1400175</wp:posOffset>
                </wp:positionH>
                <wp:positionV relativeFrom="paragraph">
                  <wp:posOffset>975360</wp:posOffset>
                </wp:positionV>
                <wp:extent cx="162000" cy="162000"/>
                <wp:effectExtent l="0" t="0" r="28575" b="28575"/>
                <wp:wrapNone/>
                <wp:docPr id="339584877"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734AB" id="正方形/長方形 1" o:spid="_x0000_s1026" style="position:absolute;margin-left:110.25pt;margin-top:76.8pt;width:12.75pt;height:12.75pt;z-index:25251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" filled="f" strokecolor="#e00" strokeweight="2pt"/>
            </w:pict>
          </mc:Fallback>
        </mc:AlternateContent>
      </w:r>
      <w:r w:rsidR="00207510">
        <w:rPr>
          <w:noProof/>
        </w:rPr>
        <mc:AlternateContent>
          <mc:Choice Requires="wps">
            <w:drawing>
              <wp:anchor distT="0" distB="0" distL="114300" distR="114300" simplePos="0" relativeHeight="252381184" behindDoc="0" locked="0" layoutInCell="1" allowOverlap="1" wp14:anchorId="7438BB3E" wp14:editId="7A36EB98">
                <wp:simplePos x="0" y="0"/>
                <wp:positionH relativeFrom="column">
                  <wp:posOffset>2552700</wp:posOffset>
                </wp:positionH>
                <wp:positionV relativeFrom="paragraph">
                  <wp:posOffset>765810</wp:posOffset>
                </wp:positionV>
                <wp:extent cx="756000" cy="162000"/>
                <wp:effectExtent l="0" t="0" r="25400" b="28575"/>
                <wp:wrapNone/>
                <wp:docPr id="2050156561" name="正方形/長方形 1"/>
                <wp:cNvGraphicFramePr/>
                <a:graphic xmlns:a="http://schemas.openxmlformats.org/drawingml/2006/main">
                  <a:graphicData uri="http://schemas.microsoft.com/office/word/2010/wordprocessingShape">
                    <wps:wsp>
                      <wps:cNvSpPr/>
                      <wps:spPr>
                        <a:xfrm>
                          <a:off x="0" y="0"/>
                          <a:ext cx="756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E355E" id="正方形/長方形 1" o:spid="_x0000_s1026" style="position:absolute;margin-left:201pt;margin-top:60.3pt;width:59.55pt;height:12.7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" filled="f" strokecolor="#e00" strokeweight="2pt"/>
            </w:pict>
          </mc:Fallback>
        </mc:AlternateContent>
      </w:r>
      <w:r w:rsidR="00207510" w:rsidRPr="00207510">
        <w:rPr>
          <w:noProof/>
        </w:rPr>
        <w:drawing>
          <wp:inline distT="0" distB="0" distL="0" distR="0" wp14:anchorId="6CDB68B2" wp14:editId="593F1BDE">
            <wp:extent cx="5400000" cy="1648997"/>
            <wp:effectExtent l="19050" t="19050" r="10795" b="27940"/>
            <wp:docPr id="9494252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25262" name=""/>
                    <pic:cNvPicPr/>
                  </pic:nvPicPr>
                  <pic:blipFill>
                    <a:blip r:embed="rId67">
                      <a:extLst>
                        <a:ext uri="{28A0092B-C50C-407E-A947-70E740481C1C}">
                          <a14:useLocalDpi xmlns:a14="http://schemas.microsoft.com/office/drawing/2010/main" val="0"/>
                        </a:ext>
                      </a:extLst>
                    </a:blip>
                    <a:stretch>
                      <a:fillRect/>
                    </a:stretch>
                  </pic:blipFill>
                  <pic:spPr>
                    <a:xfrm>
                      <a:off x="0" y="0"/>
                      <a:ext cx="5400000" cy="1648997"/>
                    </a:xfrm>
                    <a:prstGeom prst="rect">
                      <a:avLst/>
                    </a:prstGeom>
                    <a:ln>
                      <a:solidFill>
                        <a:schemeClr val="bg1">
                          <a:lumMod val="75000"/>
                        </a:schemeClr>
                      </a:solidFill>
                    </a:ln>
                  </pic:spPr>
                </pic:pic>
              </a:graphicData>
            </a:graphic>
          </wp:inline>
        </w:drawing>
      </w:r>
    </w:p>
    <w:p w14:paraId="4D90822C" w14:textId="7FDCE578" w:rsidR="00EF1FC2" w:rsidRPr="00EF1FC2" w:rsidRDefault="00EF1FC2" w:rsidP="00EF1FC2">
      <w:pPr>
        <w:jc w:val="center"/>
        <w:rPr>
          <w:b/>
          <w:bCs/>
        </w:rPr>
      </w:pPr>
      <w:r w:rsidRPr="00EF1FC2">
        <w:rPr>
          <w:rFonts w:hint="eastAsia"/>
          <w:b/>
          <w:bCs/>
        </w:rPr>
        <w:t>ファイル一覧</w:t>
      </w:r>
    </w:p>
    <w:p w14:paraId="6B4C94A3" w14:textId="77777777" w:rsidR="008275C5" w:rsidRDefault="008275C5" w:rsidP="004A162A"/>
    <w:p w14:paraId="1DED501A" w14:textId="77777777" w:rsidR="003F372E" w:rsidRDefault="003F372E" w:rsidP="003F372E">
      <w:r>
        <w:rPr>
          <w:rFonts w:hint="eastAsia"/>
        </w:rPr>
        <w:t>名前の変更ダイアログが表示されますので、ファイル名を変更後</w:t>
      </w:r>
      <w:r>
        <w:t>「</w:t>
      </w:r>
      <w:r>
        <w:rPr>
          <w:rFonts w:hint="eastAsia"/>
        </w:rPr>
        <w:t>名前の変更</w:t>
      </w:r>
      <w:r>
        <w:t>」を</w:t>
      </w:r>
      <w:r>
        <w:rPr>
          <w:rFonts w:hint="eastAsia"/>
        </w:rPr>
        <w:t>クリックします。</w:t>
      </w:r>
    </w:p>
    <w:p w14:paraId="3426AD7E" w14:textId="77777777" w:rsidR="003F372E" w:rsidRDefault="003F372E">
      <w:pPr>
        <w:pStyle w:val="af5"/>
        <w:numPr>
          <w:ilvl w:val="0"/>
          <w:numId w:val="6"/>
        </w:numPr>
        <w:wordWrap/>
        <w:adjustRightInd w:val="0"/>
        <w:snapToGrid w:val="0"/>
        <w:ind w:leftChars="0"/>
      </w:pPr>
      <w:r w:rsidRPr="00AD2487">
        <w:rPr>
          <w:rFonts w:hint="eastAsia"/>
        </w:rPr>
        <w:t>ファイル</w:t>
      </w:r>
      <w:r>
        <w:rPr>
          <w:rFonts w:hint="eastAsia"/>
        </w:rPr>
        <w:t>/フォルダの</w:t>
      </w:r>
      <w:r w:rsidRPr="00AD2487">
        <w:rPr>
          <w:rFonts w:hint="eastAsia"/>
        </w:rPr>
        <w:t>名</w:t>
      </w:r>
      <w:r>
        <w:rPr>
          <w:rFonts w:hint="eastAsia"/>
        </w:rPr>
        <w:t>前</w:t>
      </w:r>
      <w:r w:rsidRPr="00AD2487">
        <w:rPr>
          <w:rFonts w:hint="eastAsia"/>
        </w:rPr>
        <w:t>に次の文字は使えません</w:t>
      </w:r>
      <w:r>
        <w:rPr>
          <w:rFonts w:hint="eastAsia"/>
        </w:rPr>
        <w:t>のでご注意ください。</w:t>
      </w:r>
    </w:p>
    <w:p w14:paraId="4ADA8F84" w14:textId="77777777" w:rsidR="003F372E" w:rsidRDefault="003F372E" w:rsidP="003F372E">
      <w:pPr>
        <w:pStyle w:val="af5"/>
        <w:ind w:leftChars="0" w:left="420"/>
      </w:pPr>
      <w:r w:rsidRPr="00AD2487">
        <w:t>\ / : * ? " &lt; &gt; |</w:t>
      </w:r>
    </w:p>
    <w:p w14:paraId="55BD18FF" w14:textId="276B4EDE" w:rsidR="00E21E4A" w:rsidRDefault="00E21E4A" w:rsidP="002871C0">
      <w:pPr>
        <w:jc w:val="center"/>
      </w:pPr>
      <w:r>
        <w:rPr>
          <w:noProof/>
        </w:rPr>
        <mc:AlternateContent>
          <mc:Choice Requires="wps">
            <w:drawing>
              <wp:anchor distT="0" distB="0" distL="114300" distR="114300" simplePos="0" relativeHeight="252383232" behindDoc="0" locked="0" layoutInCell="1" allowOverlap="1" wp14:anchorId="5ABD6B7F" wp14:editId="30F4BBAF">
                <wp:simplePos x="0" y="0"/>
                <wp:positionH relativeFrom="column">
                  <wp:posOffset>3000375</wp:posOffset>
                </wp:positionH>
                <wp:positionV relativeFrom="paragraph">
                  <wp:posOffset>1647825</wp:posOffset>
                </wp:positionV>
                <wp:extent cx="648000" cy="162000"/>
                <wp:effectExtent l="0" t="0" r="19050" b="28575"/>
                <wp:wrapNone/>
                <wp:docPr id="1714335724" name="正方形/長方形 1"/>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9F648" id="正方形/長方形 1" o:spid="_x0000_s1026" style="position:absolute;margin-left:236.25pt;margin-top:129.75pt;width:51pt;height:12.75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IX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Fiepn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" filled="f" strokecolor="#e00" strokeweight="2pt"/>
            </w:pict>
          </mc:Fallback>
        </mc:AlternateContent>
      </w:r>
      <w:r w:rsidRPr="00E21E4A">
        <w:rPr>
          <w:noProof/>
        </w:rPr>
        <w:drawing>
          <wp:inline distT="0" distB="0" distL="0" distR="0" wp14:anchorId="5A9B4E00" wp14:editId="31702887">
            <wp:extent cx="5400000" cy="2661303"/>
            <wp:effectExtent l="19050" t="19050" r="10795" b="24765"/>
            <wp:docPr id="15981902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90207" name=""/>
                    <pic:cNvPicPr/>
                  </pic:nvPicPr>
                  <pic:blipFill>
                    <a:blip r:embed="rId68">
                      <a:extLst>
                        <a:ext uri="{28A0092B-C50C-407E-A947-70E740481C1C}">
                          <a14:useLocalDpi xmlns:a14="http://schemas.microsoft.com/office/drawing/2010/main" val="0"/>
                        </a:ext>
                      </a:extLst>
                    </a:blip>
                    <a:stretch>
                      <a:fillRect/>
                    </a:stretch>
                  </pic:blipFill>
                  <pic:spPr>
                    <a:xfrm>
                      <a:off x="0" y="0"/>
                      <a:ext cx="5400000" cy="2661303"/>
                    </a:xfrm>
                    <a:prstGeom prst="rect">
                      <a:avLst/>
                    </a:prstGeom>
                    <a:ln>
                      <a:solidFill>
                        <a:schemeClr val="bg1">
                          <a:lumMod val="75000"/>
                        </a:schemeClr>
                      </a:solidFill>
                    </a:ln>
                  </pic:spPr>
                </pic:pic>
              </a:graphicData>
            </a:graphic>
          </wp:inline>
        </w:drawing>
      </w:r>
    </w:p>
    <w:p w14:paraId="7B0B1668" w14:textId="724C229E" w:rsidR="002871C0" w:rsidRPr="002871C0" w:rsidRDefault="002871C0" w:rsidP="002871C0">
      <w:pPr>
        <w:jc w:val="center"/>
        <w:rPr>
          <w:b/>
          <w:bCs/>
        </w:rPr>
      </w:pPr>
      <w:r w:rsidRPr="002871C0">
        <w:rPr>
          <w:rFonts w:hint="eastAsia"/>
          <w:b/>
          <w:bCs/>
        </w:rPr>
        <w:t>名前の変更</w:t>
      </w:r>
    </w:p>
    <w:p w14:paraId="77D5A228" w14:textId="77777777" w:rsidR="00AB23BB" w:rsidRDefault="00AB23BB" w:rsidP="003F372E"/>
    <w:p w14:paraId="3B55AE1C" w14:textId="3D36BBF6" w:rsidR="003F372E" w:rsidRDefault="007F1B25" w:rsidP="003F372E">
      <w:r w:rsidRPr="007F1B25">
        <w:t>ファイル、フォルダ名が変更されます。</w:t>
      </w:r>
    </w:p>
    <w:p w14:paraId="42DAA812" w14:textId="19F3E9FE" w:rsidR="00F61A6B" w:rsidRDefault="00992EE3" w:rsidP="0020615D">
      <w:pPr>
        <w:jc w:val="center"/>
      </w:pPr>
      <w:r>
        <w:rPr>
          <w:noProof/>
        </w:rPr>
        <mc:AlternateContent>
          <mc:Choice Requires="wps">
            <w:drawing>
              <wp:anchor distT="0" distB="0" distL="114300" distR="114300" simplePos="0" relativeHeight="252385280" behindDoc="0" locked="0" layoutInCell="1" allowOverlap="1" wp14:anchorId="3D6470D8" wp14:editId="300F52B8">
                <wp:simplePos x="0" y="0"/>
                <wp:positionH relativeFrom="column">
                  <wp:posOffset>1524000</wp:posOffset>
                </wp:positionH>
                <wp:positionV relativeFrom="paragraph">
                  <wp:posOffset>971550</wp:posOffset>
                </wp:positionV>
                <wp:extent cx="756000" cy="162000"/>
                <wp:effectExtent l="0" t="0" r="25400" b="28575"/>
                <wp:wrapNone/>
                <wp:docPr id="670452959" name="正方形/長方形 1"/>
                <wp:cNvGraphicFramePr/>
                <a:graphic xmlns:a="http://schemas.openxmlformats.org/drawingml/2006/main">
                  <a:graphicData uri="http://schemas.microsoft.com/office/word/2010/wordprocessingShape">
                    <wps:wsp>
                      <wps:cNvSpPr/>
                      <wps:spPr>
                        <a:xfrm>
                          <a:off x="0" y="0"/>
                          <a:ext cx="756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5467B" id="正方形/長方形 1" o:spid="_x0000_s1026" style="position:absolute;margin-left:120pt;margin-top:76.5pt;width:59.55pt;height:12.7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" filled="f" strokecolor="#e00" strokeweight="2pt"/>
            </w:pict>
          </mc:Fallback>
        </mc:AlternateContent>
      </w:r>
      <w:r w:rsidR="00F61A6B" w:rsidRPr="00F61A6B">
        <w:rPr>
          <w:noProof/>
        </w:rPr>
        <w:drawing>
          <wp:inline distT="0" distB="0" distL="0" distR="0" wp14:anchorId="5463111A" wp14:editId="32C766C7">
            <wp:extent cx="5400000" cy="1657768"/>
            <wp:effectExtent l="19050" t="19050" r="10795" b="19050"/>
            <wp:docPr id="6154266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26626" name=""/>
                    <pic:cNvPicPr/>
                  </pic:nvPicPr>
                  <pic:blipFill>
                    <a:blip r:embed="rId69">
                      <a:extLst>
                        <a:ext uri="{28A0092B-C50C-407E-A947-70E740481C1C}">
                          <a14:useLocalDpi xmlns:a14="http://schemas.microsoft.com/office/drawing/2010/main" val="0"/>
                        </a:ext>
                      </a:extLst>
                    </a:blip>
                    <a:stretch>
                      <a:fillRect/>
                    </a:stretch>
                  </pic:blipFill>
                  <pic:spPr>
                    <a:xfrm>
                      <a:off x="0" y="0"/>
                      <a:ext cx="5400000" cy="1657768"/>
                    </a:xfrm>
                    <a:prstGeom prst="rect">
                      <a:avLst/>
                    </a:prstGeom>
                    <a:ln>
                      <a:solidFill>
                        <a:schemeClr val="bg1">
                          <a:lumMod val="75000"/>
                        </a:schemeClr>
                      </a:solidFill>
                    </a:ln>
                  </pic:spPr>
                </pic:pic>
              </a:graphicData>
            </a:graphic>
          </wp:inline>
        </w:drawing>
      </w:r>
    </w:p>
    <w:p w14:paraId="3BA1B090" w14:textId="59BAD7E8" w:rsidR="008A2EB5" w:rsidRDefault="0020615D" w:rsidP="00AB23BB">
      <w:pPr>
        <w:jc w:val="center"/>
      </w:pPr>
      <w:r w:rsidRPr="0020615D">
        <w:rPr>
          <w:rFonts w:hint="eastAsia"/>
          <w:b/>
          <w:bCs/>
        </w:rPr>
        <w:t>ファイル一覧</w:t>
      </w:r>
    </w:p>
    <w:p w14:paraId="2A86DAF2" w14:textId="77777777" w:rsidR="00DB2D1F" w:rsidRDefault="00DB2D1F" w:rsidP="00DB2D1F">
      <w:pPr>
        <w:pStyle w:val="af5"/>
        <w:numPr>
          <w:ilvl w:val="0"/>
          <w:numId w:val="3"/>
        </w:numPr>
        <w:ind w:leftChars="0"/>
      </w:pPr>
      <w:r>
        <w:rPr>
          <w:rFonts w:hint="eastAsia"/>
        </w:rPr>
        <w:lastRenderedPageBreak/>
        <w:t>名前の変更は詳細画面より</w:t>
      </w:r>
      <w:r w:rsidRPr="006C51EB">
        <w:rPr>
          <w:rFonts w:hint="eastAsia"/>
        </w:rPr>
        <w:t>ファイル</w:t>
      </w:r>
      <w:r>
        <w:rPr>
          <w:rFonts w:hint="eastAsia"/>
        </w:rPr>
        <w:t>/フォルダ</w:t>
      </w:r>
      <w:r w:rsidRPr="006C51EB">
        <w:rPr>
          <w:rFonts w:hint="eastAsia"/>
        </w:rPr>
        <w:t>名</w:t>
      </w:r>
      <w:r>
        <w:rPr>
          <w:rFonts w:hint="eastAsia"/>
        </w:rPr>
        <w:t>の</w:t>
      </w:r>
      <w:r w:rsidRPr="006C51EB">
        <w:rPr>
          <w:rFonts w:hint="eastAsia"/>
        </w:rPr>
        <w:t>横</w:t>
      </w:r>
      <w:r>
        <w:rPr>
          <w:rFonts w:hint="eastAsia"/>
        </w:rPr>
        <w:t>にある</w:t>
      </w:r>
      <w:r w:rsidRPr="006C51EB">
        <w:rPr>
          <w:rFonts w:hint="eastAsia"/>
        </w:rPr>
        <w:t>ペンアイコンをクリック</w:t>
      </w:r>
      <w:r>
        <w:rPr>
          <w:rFonts w:hint="eastAsia"/>
        </w:rPr>
        <w:t>することでも実施可能です。</w:t>
      </w:r>
    </w:p>
    <w:p w14:paraId="309DCA31" w14:textId="7398A92B" w:rsidR="003F372E" w:rsidRDefault="004849D7" w:rsidP="004849D7">
      <w:pPr>
        <w:jc w:val="center"/>
      </w:pPr>
      <w:r>
        <w:rPr>
          <w:noProof/>
        </w:rPr>
        <mc:AlternateContent>
          <mc:Choice Requires="wps">
            <w:drawing>
              <wp:anchor distT="0" distB="0" distL="114300" distR="114300" simplePos="0" relativeHeight="251721728" behindDoc="0" locked="0" layoutInCell="1" allowOverlap="1" wp14:anchorId="078A69A1" wp14:editId="76D14B5E">
                <wp:simplePos x="0" y="0"/>
                <wp:positionH relativeFrom="column">
                  <wp:posOffset>5743575</wp:posOffset>
                </wp:positionH>
                <wp:positionV relativeFrom="paragraph">
                  <wp:posOffset>619125</wp:posOffset>
                </wp:positionV>
                <wp:extent cx="162000" cy="162000"/>
                <wp:effectExtent l="0" t="0" r="28575" b="28575"/>
                <wp:wrapNone/>
                <wp:docPr id="864630495"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01CE58" id="正方形/長方形 1" o:spid="_x0000_s1026" style="position:absolute;margin-left:452.25pt;margin-top:48.75pt;width:12.75pt;height:1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" filled="f" strokecolor="#e00" strokeweight="2pt"/>
            </w:pict>
          </mc:Fallback>
        </mc:AlternateContent>
      </w:r>
      <w:r w:rsidRPr="004849D7">
        <w:rPr>
          <w:noProof/>
        </w:rPr>
        <w:drawing>
          <wp:inline distT="0" distB="0" distL="0" distR="0" wp14:anchorId="0A6952AA" wp14:editId="429EC3CB">
            <wp:extent cx="5400000" cy="2122640"/>
            <wp:effectExtent l="19050" t="19050" r="10795" b="11430"/>
            <wp:docPr id="13673585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58592" name=""/>
                    <pic:cNvPicPr/>
                  </pic:nvPicPr>
                  <pic:blipFill>
                    <a:blip r:embed="rId70">
                      <a:extLst>
                        <a:ext uri="{28A0092B-C50C-407E-A947-70E740481C1C}">
                          <a14:useLocalDpi xmlns:a14="http://schemas.microsoft.com/office/drawing/2010/main" val="0"/>
                        </a:ext>
                      </a:extLst>
                    </a:blip>
                    <a:stretch>
                      <a:fillRect/>
                    </a:stretch>
                  </pic:blipFill>
                  <pic:spPr>
                    <a:xfrm>
                      <a:off x="0" y="0"/>
                      <a:ext cx="5400000" cy="2122640"/>
                    </a:xfrm>
                    <a:prstGeom prst="rect">
                      <a:avLst/>
                    </a:prstGeom>
                    <a:ln>
                      <a:solidFill>
                        <a:schemeClr val="bg1">
                          <a:lumMod val="75000"/>
                        </a:schemeClr>
                      </a:solidFill>
                    </a:ln>
                  </pic:spPr>
                </pic:pic>
              </a:graphicData>
            </a:graphic>
          </wp:inline>
        </w:drawing>
      </w:r>
    </w:p>
    <w:p w14:paraId="0C595BCB" w14:textId="56635D2D" w:rsidR="004849D7" w:rsidRPr="004849D7" w:rsidRDefault="00824756" w:rsidP="004849D7">
      <w:pPr>
        <w:jc w:val="center"/>
        <w:rPr>
          <w:b/>
          <w:bCs/>
        </w:rPr>
      </w:pPr>
      <w:r>
        <w:rPr>
          <w:rFonts w:hint="eastAsia"/>
          <w:b/>
        </w:rPr>
        <w:t xml:space="preserve">詳細 - </w:t>
      </w:r>
      <w:r w:rsidR="004849D7" w:rsidRPr="004849D7">
        <w:rPr>
          <w:rFonts w:hint="eastAsia"/>
          <w:b/>
          <w:bCs/>
        </w:rPr>
        <w:t>名前の変更</w:t>
      </w:r>
    </w:p>
    <w:p w14:paraId="2DD4C178" w14:textId="77777777" w:rsidR="00DB2D1F" w:rsidRDefault="00DB2D1F" w:rsidP="004A162A"/>
    <w:p w14:paraId="3AF694F3" w14:textId="233C59B7" w:rsidR="007D31CA" w:rsidRDefault="00744E71" w:rsidP="007D31CA">
      <w:pPr>
        <w:pStyle w:val="2"/>
        <w:spacing w:after="120"/>
      </w:pPr>
      <w:bookmarkStart w:id="46" w:name="_ファイル/フォルダの保存期間設定"/>
      <w:bookmarkStart w:id="47" w:name="_Toc242188384"/>
      <w:bookmarkEnd w:id="46"/>
      <w:r w:rsidRPr="00744E71">
        <w:t>ファイル/フォルダの保存期限設定</w:t>
      </w:r>
      <w:bookmarkEnd w:id="47"/>
    </w:p>
    <w:p w14:paraId="30C1E083" w14:textId="77777777" w:rsidR="00D14BFB" w:rsidRDefault="00FC1835" w:rsidP="00D16969">
      <w:r w:rsidRPr="00FC1835">
        <w:t>ファイル/フォルダの保存期限を設定することができます。</w:t>
      </w:r>
      <w:r w:rsidR="00D14BFB" w:rsidRPr="00446AFD">
        <w:rPr>
          <w:rFonts w:hint="eastAsia"/>
        </w:rPr>
        <w:t>ファイル一覧</w:t>
      </w:r>
      <w:r w:rsidR="00D14BFB">
        <w:rPr>
          <w:rFonts w:hint="eastAsia"/>
        </w:rPr>
        <w:t>、詳細画面より行うことができます。</w:t>
      </w:r>
    </w:p>
    <w:p w14:paraId="3DF6B0AE" w14:textId="2720CF6A" w:rsidR="00D16969" w:rsidRDefault="005747A3" w:rsidP="00D16969">
      <w:r w:rsidRPr="005747A3">
        <w:t>設定した期限を過ぎるとファイル、フォルダが自動で削除されます。</w:t>
      </w:r>
    </w:p>
    <w:p w14:paraId="7E90B908" w14:textId="69C36118" w:rsidR="00514261" w:rsidRDefault="005C78D4">
      <w:pPr>
        <w:pStyle w:val="af5"/>
        <w:numPr>
          <w:ilvl w:val="0"/>
          <w:numId w:val="11"/>
        </w:numPr>
        <w:ind w:leftChars="0"/>
      </w:pPr>
      <w:r w:rsidRPr="005C78D4">
        <w:t>ファイル</w:t>
      </w:r>
      <w:r>
        <w:rPr>
          <w:rFonts w:hint="eastAsia"/>
        </w:rPr>
        <w:t>、フォルダ</w:t>
      </w:r>
      <w:r w:rsidRPr="005C78D4">
        <w:t>の自動削除は設定した期限の翌日0:00に行われ</w:t>
      </w:r>
      <w:r>
        <w:rPr>
          <w:rFonts w:hint="eastAsia"/>
        </w:rPr>
        <w:t>ます。</w:t>
      </w:r>
      <w:r w:rsidR="00514261">
        <w:rPr>
          <w:rFonts w:hint="eastAsia"/>
        </w:rPr>
        <w:t>例えば、</w:t>
      </w:r>
      <w:r w:rsidR="00700927" w:rsidRPr="005C78D4">
        <w:t>期限</w:t>
      </w:r>
      <w:r w:rsidR="00514261">
        <w:rPr>
          <w:rFonts w:hint="eastAsia"/>
        </w:rPr>
        <w:t>を2026/</w:t>
      </w:r>
      <w:r w:rsidR="00726430">
        <w:rPr>
          <w:rFonts w:hint="eastAsia"/>
        </w:rPr>
        <w:t>09</w:t>
      </w:r>
      <w:r w:rsidR="00514261">
        <w:rPr>
          <w:rFonts w:hint="eastAsia"/>
        </w:rPr>
        <w:t>/</w:t>
      </w:r>
      <w:r w:rsidR="00726430">
        <w:rPr>
          <w:rFonts w:hint="eastAsia"/>
        </w:rPr>
        <w:t>02</w:t>
      </w:r>
      <w:r w:rsidR="00514261">
        <w:rPr>
          <w:rFonts w:hint="eastAsia"/>
        </w:rPr>
        <w:t>で設定している場合、翌日2026/</w:t>
      </w:r>
      <w:r w:rsidR="00726430">
        <w:rPr>
          <w:rFonts w:hint="eastAsia"/>
        </w:rPr>
        <w:t>09</w:t>
      </w:r>
      <w:r w:rsidR="00514261">
        <w:rPr>
          <w:rFonts w:hint="eastAsia"/>
        </w:rPr>
        <w:t>/</w:t>
      </w:r>
      <w:r w:rsidR="00726430">
        <w:rPr>
          <w:rFonts w:hint="eastAsia"/>
        </w:rPr>
        <w:t>03</w:t>
      </w:r>
      <w:r w:rsidR="00514261">
        <w:rPr>
          <w:rFonts w:hint="eastAsia"/>
        </w:rPr>
        <w:t xml:space="preserve"> 00:00に削除されます。</w:t>
      </w:r>
    </w:p>
    <w:p w14:paraId="73C8E0B6" w14:textId="26044E8C" w:rsidR="002D0AF0" w:rsidRDefault="002D0AF0">
      <w:pPr>
        <w:wordWrap/>
      </w:pPr>
    </w:p>
    <w:p w14:paraId="0C350758" w14:textId="179E67BA" w:rsidR="00A46206" w:rsidRDefault="00A46206" w:rsidP="00A46206">
      <w:r>
        <w:rPr>
          <w:rFonts w:hint="eastAsia"/>
        </w:rPr>
        <w:t>ファイル一覧から設定</w:t>
      </w:r>
      <w:r w:rsidRPr="00B75911">
        <w:t>対象の</w:t>
      </w:r>
      <w:r>
        <w:rPr>
          <w:rFonts w:hint="eastAsia"/>
        </w:rPr>
        <w:t>ファイル、フォルダを選択後(複数選択可)、</w:t>
      </w:r>
      <w:r w:rsidRPr="00967DAE">
        <w:t>右クリックまたは上部メニュー</w:t>
      </w:r>
      <w:r>
        <w:rPr>
          <w:rFonts w:hint="eastAsia"/>
        </w:rPr>
        <w:t>より「時限ファイルの設定」を選択します。</w:t>
      </w:r>
    </w:p>
    <w:p w14:paraId="2BC7963E" w14:textId="77777777" w:rsidR="00A46206" w:rsidRDefault="00A46206" w:rsidP="00A46206">
      <w:pPr>
        <w:pStyle w:val="af5"/>
        <w:numPr>
          <w:ilvl w:val="0"/>
          <w:numId w:val="11"/>
        </w:numPr>
        <w:ind w:leftChars="0"/>
      </w:pPr>
      <w:r>
        <w:rPr>
          <w:rFonts w:hint="eastAsia"/>
        </w:rPr>
        <w:t>フォルダのみ選択されている場合は「時限フォルダの設定」と表示されます。</w:t>
      </w:r>
    </w:p>
    <w:p w14:paraId="514B1F13" w14:textId="3A1509B2" w:rsidR="002C4FFE" w:rsidRDefault="00A46206" w:rsidP="00B75142">
      <w:pPr>
        <w:jc w:val="center"/>
      </w:pPr>
      <w:r>
        <w:rPr>
          <w:noProof/>
        </w:rPr>
        <mc:AlternateContent>
          <mc:Choice Requires="wps">
            <w:drawing>
              <wp:anchor distT="0" distB="0" distL="114300" distR="114300" simplePos="0" relativeHeight="252516352" behindDoc="0" locked="0" layoutInCell="1" allowOverlap="1" wp14:anchorId="441351D0" wp14:editId="0493EB94">
                <wp:simplePos x="0" y="0"/>
                <wp:positionH relativeFrom="column">
                  <wp:posOffset>1400175</wp:posOffset>
                </wp:positionH>
                <wp:positionV relativeFrom="paragraph">
                  <wp:posOffset>783590</wp:posOffset>
                </wp:positionV>
                <wp:extent cx="162000" cy="360000"/>
                <wp:effectExtent l="0" t="0" r="28575" b="21590"/>
                <wp:wrapNone/>
                <wp:docPr id="1988416800" name="正方形/長方形 1"/>
                <wp:cNvGraphicFramePr/>
                <a:graphic xmlns:a="http://schemas.openxmlformats.org/drawingml/2006/main">
                  <a:graphicData uri="http://schemas.microsoft.com/office/word/2010/wordprocessingShape">
                    <wps:wsp>
                      <wps:cNvSpPr/>
                      <wps:spPr>
                        <a:xfrm>
                          <a:off x="0" y="0"/>
                          <a:ext cx="162000" cy="36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F230B" id="正方形/長方形 1" o:spid="_x0000_s1026" style="position:absolute;margin-left:110.25pt;margin-top:61.7pt;width:12.75pt;height:28.35pt;z-index:25251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" filled="f" strokecolor="#e00" strokeweight="2pt"/>
            </w:pict>
          </mc:Fallback>
        </mc:AlternateContent>
      </w:r>
      <w:r w:rsidR="002C4FFE">
        <w:rPr>
          <w:noProof/>
        </w:rPr>
        <mc:AlternateContent>
          <mc:Choice Requires="wps">
            <w:drawing>
              <wp:anchor distT="0" distB="0" distL="114300" distR="114300" simplePos="0" relativeHeight="252393472" behindDoc="0" locked="0" layoutInCell="1" allowOverlap="1" wp14:anchorId="69B0F5F4" wp14:editId="78187536">
                <wp:simplePos x="0" y="0"/>
                <wp:positionH relativeFrom="column">
                  <wp:posOffset>3238500</wp:posOffset>
                </wp:positionH>
                <wp:positionV relativeFrom="paragraph">
                  <wp:posOffset>923925</wp:posOffset>
                </wp:positionV>
                <wp:extent cx="756000" cy="162000"/>
                <wp:effectExtent l="0" t="0" r="25400" b="28575"/>
                <wp:wrapNone/>
                <wp:docPr id="1865176125" name="正方形/長方形 1"/>
                <wp:cNvGraphicFramePr/>
                <a:graphic xmlns:a="http://schemas.openxmlformats.org/drawingml/2006/main">
                  <a:graphicData uri="http://schemas.microsoft.com/office/word/2010/wordprocessingShape">
                    <wps:wsp>
                      <wps:cNvSpPr/>
                      <wps:spPr>
                        <a:xfrm>
                          <a:off x="0" y="0"/>
                          <a:ext cx="756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19A26" id="正方形/長方形 1" o:spid="_x0000_s1026" style="position:absolute;margin-left:255pt;margin-top:72.75pt;width:59.55pt;height:12.75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" filled="f" strokecolor="#e00" strokeweight="2pt"/>
            </w:pict>
          </mc:Fallback>
        </mc:AlternateContent>
      </w:r>
      <w:r w:rsidR="002C4FFE" w:rsidRPr="002C4FFE">
        <w:rPr>
          <w:noProof/>
        </w:rPr>
        <w:drawing>
          <wp:inline distT="0" distB="0" distL="0" distR="0" wp14:anchorId="0335E435" wp14:editId="5460B016">
            <wp:extent cx="5400000" cy="1644869"/>
            <wp:effectExtent l="19050" t="19050" r="10795" b="12700"/>
            <wp:docPr id="20647291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729102" name=""/>
                    <pic:cNvPicPr/>
                  </pic:nvPicPr>
                  <pic:blipFill>
                    <a:blip r:embed="rId71">
                      <a:extLst>
                        <a:ext uri="{28A0092B-C50C-407E-A947-70E740481C1C}">
                          <a14:useLocalDpi xmlns:a14="http://schemas.microsoft.com/office/drawing/2010/main" val="0"/>
                        </a:ext>
                      </a:extLst>
                    </a:blip>
                    <a:stretch>
                      <a:fillRect/>
                    </a:stretch>
                  </pic:blipFill>
                  <pic:spPr>
                    <a:xfrm>
                      <a:off x="0" y="0"/>
                      <a:ext cx="5400000" cy="1644869"/>
                    </a:xfrm>
                    <a:prstGeom prst="rect">
                      <a:avLst/>
                    </a:prstGeom>
                    <a:ln>
                      <a:solidFill>
                        <a:schemeClr val="bg1">
                          <a:lumMod val="75000"/>
                        </a:schemeClr>
                      </a:solidFill>
                    </a:ln>
                  </pic:spPr>
                </pic:pic>
              </a:graphicData>
            </a:graphic>
          </wp:inline>
        </w:drawing>
      </w:r>
    </w:p>
    <w:p w14:paraId="696E3CD4" w14:textId="77777777" w:rsidR="00B75142" w:rsidRPr="00D85A14" w:rsidRDefault="00B75142" w:rsidP="00B75142">
      <w:pPr>
        <w:jc w:val="center"/>
        <w:rPr>
          <w:b/>
          <w:bCs/>
        </w:rPr>
      </w:pPr>
      <w:r w:rsidRPr="00D85A14">
        <w:rPr>
          <w:rFonts w:hint="eastAsia"/>
          <w:b/>
          <w:bCs/>
        </w:rPr>
        <w:t>ファイル一覧</w:t>
      </w:r>
    </w:p>
    <w:p w14:paraId="45207ABD" w14:textId="77777777" w:rsidR="00B75142" w:rsidRDefault="00B75142" w:rsidP="00B75142">
      <w:pPr>
        <w:wordWrap/>
      </w:pPr>
    </w:p>
    <w:p w14:paraId="45461E02" w14:textId="4192CD73" w:rsidR="003A536C" w:rsidRDefault="003A536C" w:rsidP="00B75142">
      <w:pPr>
        <w:wordWrap/>
      </w:pPr>
      <w:r>
        <w:rPr>
          <w:rFonts w:hint="eastAsia"/>
        </w:rPr>
        <w:t>時限ファイルの設定ダイアログが表示されますので、</w:t>
      </w:r>
      <w:r w:rsidRPr="003A536C">
        <w:t>「時限ファイル」にチェックを入れて期限を入力し、必要に応じて他設定を行った上で「設定」をクリック</w:t>
      </w:r>
      <w:r>
        <w:rPr>
          <w:rFonts w:hint="eastAsia"/>
        </w:rPr>
        <w:t>します。</w:t>
      </w:r>
    </w:p>
    <w:p w14:paraId="06269A40" w14:textId="6E52A92A" w:rsidR="00465436" w:rsidRPr="00465436" w:rsidRDefault="00465436" w:rsidP="00C267F6">
      <w:pPr>
        <w:pStyle w:val="af5"/>
        <w:numPr>
          <w:ilvl w:val="0"/>
          <w:numId w:val="11"/>
        </w:numPr>
        <w:ind w:leftChars="0"/>
      </w:pPr>
      <w:r>
        <w:rPr>
          <w:rFonts w:hint="eastAsia"/>
        </w:rPr>
        <w:t>フォルダのみ選択されている場合は</w:t>
      </w:r>
      <w:r w:rsidRPr="00D52E32">
        <w:t>「時限ファイル」</w:t>
      </w:r>
      <w:r w:rsidR="00DA363A">
        <w:rPr>
          <w:rFonts w:hint="eastAsia"/>
        </w:rPr>
        <w:t>が</w:t>
      </w:r>
      <w:r>
        <w:rPr>
          <w:rFonts w:hint="eastAsia"/>
        </w:rPr>
        <w:t>「時限フォルダ」と表示されます。</w:t>
      </w:r>
    </w:p>
    <w:p w14:paraId="57946899" w14:textId="60D0538C" w:rsidR="00BD73A3" w:rsidRDefault="00BD73A3" w:rsidP="00B75142">
      <w:pPr>
        <w:jc w:val="center"/>
      </w:pPr>
      <w:r>
        <w:rPr>
          <w:noProof/>
        </w:rPr>
        <w:lastRenderedPageBreak/>
        <mc:AlternateContent>
          <mc:Choice Requires="wps">
            <w:drawing>
              <wp:anchor distT="0" distB="0" distL="114300" distR="114300" simplePos="0" relativeHeight="252395520" behindDoc="0" locked="0" layoutInCell="1" allowOverlap="1" wp14:anchorId="3322012B" wp14:editId="5071D5AB">
                <wp:simplePos x="0" y="0"/>
                <wp:positionH relativeFrom="column">
                  <wp:posOffset>3000375</wp:posOffset>
                </wp:positionH>
                <wp:positionV relativeFrom="paragraph">
                  <wp:posOffset>2114550</wp:posOffset>
                </wp:positionV>
                <wp:extent cx="648000" cy="162000"/>
                <wp:effectExtent l="0" t="0" r="19050" b="28575"/>
                <wp:wrapNone/>
                <wp:docPr id="1501431431" name="正方形/長方形 1"/>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ED54E9" id="正方形/長方形 1" o:spid="_x0000_s1026" style="position:absolute;margin-left:236.25pt;margin-top:166.5pt;width:51pt;height:12.7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IX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Fiepn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" filled="f" strokecolor="#e00" strokeweight="2pt"/>
            </w:pict>
          </mc:Fallback>
        </mc:AlternateContent>
      </w:r>
      <w:r w:rsidRPr="00BD73A3">
        <w:rPr>
          <w:noProof/>
        </w:rPr>
        <w:drawing>
          <wp:inline distT="0" distB="0" distL="0" distR="0" wp14:anchorId="7EF40AB6" wp14:editId="2129EA65">
            <wp:extent cx="5400000" cy="2661303"/>
            <wp:effectExtent l="19050" t="19050" r="10795" b="24765"/>
            <wp:docPr id="2861669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66944" name=""/>
                    <pic:cNvPicPr/>
                  </pic:nvPicPr>
                  <pic:blipFill>
                    <a:blip r:embed="rId72">
                      <a:extLst>
                        <a:ext uri="{28A0092B-C50C-407E-A947-70E740481C1C}">
                          <a14:useLocalDpi xmlns:a14="http://schemas.microsoft.com/office/drawing/2010/main" val="0"/>
                        </a:ext>
                      </a:extLst>
                    </a:blip>
                    <a:stretch>
                      <a:fillRect/>
                    </a:stretch>
                  </pic:blipFill>
                  <pic:spPr>
                    <a:xfrm>
                      <a:off x="0" y="0"/>
                      <a:ext cx="5400000" cy="2661303"/>
                    </a:xfrm>
                    <a:prstGeom prst="rect">
                      <a:avLst/>
                    </a:prstGeom>
                    <a:ln>
                      <a:solidFill>
                        <a:schemeClr val="bg1">
                          <a:lumMod val="75000"/>
                        </a:schemeClr>
                      </a:solidFill>
                    </a:ln>
                  </pic:spPr>
                </pic:pic>
              </a:graphicData>
            </a:graphic>
          </wp:inline>
        </w:drawing>
      </w:r>
    </w:p>
    <w:p w14:paraId="14FDD4DE" w14:textId="77777777" w:rsidR="00B75142" w:rsidRPr="00D85A14" w:rsidRDefault="00B75142" w:rsidP="00B75142">
      <w:pPr>
        <w:jc w:val="center"/>
        <w:rPr>
          <w:b/>
          <w:bCs/>
        </w:rPr>
      </w:pPr>
      <w:r w:rsidRPr="00D85A14">
        <w:rPr>
          <w:rFonts w:hint="eastAsia"/>
          <w:b/>
          <w:bCs/>
        </w:rPr>
        <w:t>時限ファイルの設定</w:t>
      </w:r>
    </w:p>
    <w:p w14:paraId="7A2E05D6" w14:textId="44EFE7F2" w:rsidR="002C2D0D" w:rsidRDefault="002C2D0D">
      <w:pPr>
        <w:wordWrap/>
      </w:pPr>
    </w:p>
    <w:p w14:paraId="5B611DEA" w14:textId="00DEB0B7" w:rsidR="00B75142" w:rsidRDefault="00B75142" w:rsidP="00B75142">
      <w:r>
        <w:rPr>
          <w:rFonts w:hint="eastAsia"/>
        </w:rPr>
        <w:t>時限設定後は、ファイル一覧の付加情報に時計アイコンが表示されます。</w:t>
      </w:r>
    </w:p>
    <w:p w14:paraId="37C58861" w14:textId="77777777" w:rsidR="00B75142" w:rsidRDefault="00B75142" w:rsidP="00B75142">
      <w:pPr>
        <w:pStyle w:val="af5"/>
        <w:numPr>
          <w:ilvl w:val="0"/>
          <w:numId w:val="10"/>
        </w:numPr>
        <w:ind w:leftChars="0"/>
      </w:pPr>
      <w:r>
        <w:rPr>
          <w:rFonts w:hint="eastAsia"/>
        </w:rPr>
        <w:t>解除した場合は時計アイコンが非表示となります。</w:t>
      </w:r>
    </w:p>
    <w:p w14:paraId="453C64DE" w14:textId="7B21ADC7" w:rsidR="00980362" w:rsidRDefault="00EC1948" w:rsidP="00B75142">
      <w:pPr>
        <w:jc w:val="center"/>
      </w:pPr>
      <w:r>
        <w:rPr>
          <w:noProof/>
        </w:rPr>
        <mc:AlternateContent>
          <mc:Choice Requires="wps">
            <w:drawing>
              <wp:anchor distT="0" distB="0" distL="114300" distR="114300" simplePos="0" relativeHeight="252397568" behindDoc="0" locked="0" layoutInCell="1" allowOverlap="1" wp14:anchorId="5614AC9E" wp14:editId="1A0D26FA">
                <wp:simplePos x="0" y="0"/>
                <wp:positionH relativeFrom="column">
                  <wp:posOffset>5410200</wp:posOffset>
                </wp:positionH>
                <wp:positionV relativeFrom="paragraph">
                  <wp:posOffset>800100</wp:posOffset>
                </wp:positionV>
                <wp:extent cx="162000" cy="360000"/>
                <wp:effectExtent l="0" t="0" r="28575" b="21590"/>
                <wp:wrapNone/>
                <wp:docPr id="1913192510" name="正方形/長方形 1"/>
                <wp:cNvGraphicFramePr/>
                <a:graphic xmlns:a="http://schemas.openxmlformats.org/drawingml/2006/main">
                  <a:graphicData uri="http://schemas.microsoft.com/office/word/2010/wordprocessingShape">
                    <wps:wsp>
                      <wps:cNvSpPr/>
                      <wps:spPr>
                        <a:xfrm>
                          <a:off x="0" y="0"/>
                          <a:ext cx="162000" cy="36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2CEE2" id="正方形/長方形 1" o:spid="_x0000_s1026" style="position:absolute;margin-left:426pt;margin-top:63pt;width:12.75pt;height:28.3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" filled="f" strokecolor="#e00" strokeweight="2pt"/>
            </w:pict>
          </mc:Fallback>
        </mc:AlternateContent>
      </w:r>
      <w:r w:rsidR="00980362" w:rsidRPr="00980362">
        <w:rPr>
          <w:noProof/>
        </w:rPr>
        <w:drawing>
          <wp:inline distT="0" distB="0" distL="0" distR="0" wp14:anchorId="4C405F60" wp14:editId="6900D98E">
            <wp:extent cx="5400000" cy="1644869"/>
            <wp:effectExtent l="19050" t="19050" r="10795" b="12700"/>
            <wp:docPr id="1663777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7770" name=""/>
                    <pic:cNvPicPr/>
                  </pic:nvPicPr>
                  <pic:blipFill>
                    <a:blip r:embed="rId73">
                      <a:extLst>
                        <a:ext uri="{28A0092B-C50C-407E-A947-70E740481C1C}">
                          <a14:useLocalDpi xmlns:a14="http://schemas.microsoft.com/office/drawing/2010/main" val="0"/>
                        </a:ext>
                      </a:extLst>
                    </a:blip>
                    <a:stretch>
                      <a:fillRect/>
                    </a:stretch>
                  </pic:blipFill>
                  <pic:spPr>
                    <a:xfrm>
                      <a:off x="0" y="0"/>
                      <a:ext cx="5400000" cy="1644869"/>
                    </a:xfrm>
                    <a:prstGeom prst="rect">
                      <a:avLst/>
                    </a:prstGeom>
                    <a:ln>
                      <a:solidFill>
                        <a:schemeClr val="bg1">
                          <a:lumMod val="75000"/>
                        </a:schemeClr>
                      </a:solidFill>
                    </a:ln>
                  </pic:spPr>
                </pic:pic>
              </a:graphicData>
            </a:graphic>
          </wp:inline>
        </w:drawing>
      </w:r>
    </w:p>
    <w:p w14:paraId="19A80D4C" w14:textId="77777777" w:rsidR="00B75142" w:rsidRPr="00317342" w:rsidRDefault="00B75142" w:rsidP="00B75142">
      <w:pPr>
        <w:jc w:val="center"/>
        <w:rPr>
          <w:b/>
          <w:bCs/>
        </w:rPr>
      </w:pPr>
      <w:r w:rsidRPr="00317342">
        <w:rPr>
          <w:rFonts w:hint="eastAsia"/>
          <w:b/>
          <w:bCs/>
        </w:rPr>
        <w:t>ファイル一覧</w:t>
      </w:r>
    </w:p>
    <w:p w14:paraId="53759DEB" w14:textId="77777777" w:rsidR="00870A17" w:rsidRDefault="00870A17" w:rsidP="00514261"/>
    <w:p w14:paraId="752D8ACE" w14:textId="2EB5A358" w:rsidR="0026104D" w:rsidRDefault="0026104D" w:rsidP="0026104D">
      <w:pPr>
        <w:pStyle w:val="af5"/>
        <w:numPr>
          <w:ilvl w:val="0"/>
          <w:numId w:val="3"/>
        </w:numPr>
        <w:ind w:leftChars="0"/>
      </w:pPr>
      <w:r w:rsidRPr="00FC1835">
        <w:t>ファイル/フォルダの保存期限</w:t>
      </w:r>
      <w:r>
        <w:rPr>
          <w:rFonts w:hint="eastAsia"/>
        </w:rPr>
        <w:t>は、詳細画面より</w:t>
      </w:r>
      <w:r w:rsidRPr="00D87AD7">
        <w:rPr>
          <w:rFonts w:hint="eastAsia"/>
        </w:rPr>
        <w:t>時限ファイル</w:t>
      </w:r>
      <w:r>
        <w:rPr>
          <w:rFonts w:hint="eastAsia"/>
        </w:rPr>
        <w:t>/</w:t>
      </w:r>
      <w:r w:rsidRPr="00D87AD7">
        <w:rPr>
          <w:rFonts w:hint="eastAsia"/>
        </w:rPr>
        <w:t>フォルダ</w:t>
      </w:r>
      <w:r>
        <w:rPr>
          <w:rFonts w:hint="eastAsia"/>
        </w:rPr>
        <w:t>の</w:t>
      </w:r>
      <w:r w:rsidRPr="006C51EB">
        <w:rPr>
          <w:rFonts w:hint="eastAsia"/>
        </w:rPr>
        <w:t>横</w:t>
      </w:r>
      <w:r>
        <w:rPr>
          <w:rFonts w:hint="eastAsia"/>
        </w:rPr>
        <w:t>にある</w:t>
      </w:r>
      <w:r w:rsidRPr="006C51EB">
        <w:rPr>
          <w:rFonts w:hint="eastAsia"/>
        </w:rPr>
        <w:t>ペンアイコンをクリック</w:t>
      </w:r>
      <w:r>
        <w:rPr>
          <w:rFonts w:hint="eastAsia"/>
        </w:rPr>
        <w:t>することでも実施可能です。</w:t>
      </w:r>
    </w:p>
    <w:p w14:paraId="6149D323" w14:textId="5FCA0F3F" w:rsidR="00EC1948" w:rsidRDefault="00EC1948" w:rsidP="00514261">
      <w:pPr>
        <w:jc w:val="center"/>
      </w:pPr>
      <w:r>
        <w:rPr>
          <w:noProof/>
        </w:rPr>
        <mc:AlternateContent>
          <mc:Choice Requires="wps">
            <w:drawing>
              <wp:anchor distT="0" distB="0" distL="114300" distR="114300" simplePos="0" relativeHeight="252401664" behindDoc="0" locked="0" layoutInCell="1" allowOverlap="1" wp14:anchorId="60509FFC" wp14:editId="1DE16C61">
                <wp:simplePos x="0" y="0"/>
                <wp:positionH relativeFrom="column">
                  <wp:posOffset>5734050</wp:posOffset>
                </wp:positionH>
                <wp:positionV relativeFrom="paragraph">
                  <wp:posOffset>1247775</wp:posOffset>
                </wp:positionV>
                <wp:extent cx="162000" cy="162000"/>
                <wp:effectExtent l="0" t="0" r="28575" b="28575"/>
                <wp:wrapNone/>
                <wp:docPr id="102894509"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1207F" id="正方形/長方形 1" o:spid="_x0000_s1026" style="position:absolute;margin-left:451.5pt;margin-top:98.25pt;width:12.75pt;height:12.75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" filled="f" strokecolor="#e00" strokeweight="2pt"/>
            </w:pict>
          </mc:Fallback>
        </mc:AlternateContent>
      </w:r>
      <w:r w:rsidRPr="00EC1948">
        <w:rPr>
          <w:noProof/>
        </w:rPr>
        <w:drawing>
          <wp:inline distT="0" distB="0" distL="0" distR="0" wp14:anchorId="3C6A9F9A" wp14:editId="65B7CF2F">
            <wp:extent cx="5400000" cy="2661303"/>
            <wp:effectExtent l="19050" t="19050" r="10795" b="24765"/>
            <wp:docPr id="14482575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257599" name=""/>
                    <pic:cNvPicPr/>
                  </pic:nvPicPr>
                  <pic:blipFill>
                    <a:blip r:embed="rId74">
                      <a:extLst>
                        <a:ext uri="{28A0092B-C50C-407E-A947-70E740481C1C}">
                          <a14:useLocalDpi xmlns:a14="http://schemas.microsoft.com/office/drawing/2010/main" val="0"/>
                        </a:ext>
                      </a:extLst>
                    </a:blip>
                    <a:stretch>
                      <a:fillRect/>
                    </a:stretch>
                  </pic:blipFill>
                  <pic:spPr>
                    <a:xfrm>
                      <a:off x="0" y="0"/>
                      <a:ext cx="5400000" cy="2661303"/>
                    </a:xfrm>
                    <a:prstGeom prst="rect">
                      <a:avLst/>
                    </a:prstGeom>
                    <a:ln>
                      <a:solidFill>
                        <a:schemeClr val="bg1">
                          <a:lumMod val="75000"/>
                        </a:schemeClr>
                      </a:solidFill>
                    </a:ln>
                  </pic:spPr>
                </pic:pic>
              </a:graphicData>
            </a:graphic>
          </wp:inline>
        </w:drawing>
      </w:r>
    </w:p>
    <w:p w14:paraId="4D8D8ACB" w14:textId="77777777" w:rsidR="00514261" w:rsidRPr="001E0AF1" w:rsidRDefault="00514261" w:rsidP="00514261">
      <w:pPr>
        <w:jc w:val="center"/>
        <w:rPr>
          <w:b/>
          <w:bCs/>
        </w:rPr>
      </w:pPr>
      <w:r>
        <w:rPr>
          <w:rFonts w:hint="eastAsia"/>
          <w:b/>
        </w:rPr>
        <w:t xml:space="preserve">詳細 - </w:t>
      </w:r>
      <w:r w:rsidRPr="001E0AF1">
        <w:rPr>
          <w:rFonts w:hint="eastAsia"/>
          <w:b/>
          <w:bCs/>
        </w:rPr>
        <w:t>時限ファイルの設定</w:t>
      </w:r>
    </w:p>
    <w:p w14:paraId="269B0E56" w14:textId="77777777" w:rsidR="007D31CA" w:rsidRDefault="007D31CA" w:rsidP="004A162A"/>
    <w:p w14:paraId="63568784" w14:textId="2B862AAF" w:rsidR="00EE535A" w:rsidRDefault="006520F7" w:rsidP="00EE535A">
      <w:pPr>
        <w:pStyle w:val="2"/>
        <w:spacing w:after="120"/>
        <w:rPr>
          <w:lang w:eastAsia="ja-JP"/>
        </w:rPr>
      </w:pPr>
      <w:bookmarkStart w:id="48" w:name="_ファイルの属性を変更したい"/>
      <w:bookmarkStart w:id="49" w:name="_属性の変更"/>
      <w:bookmarkStart w:id="50" w:name="_Toc242188385"/>
      <w:bookmarkEnd w:id="48"/>
      <w:bookmarkEnd w:id="49"/>
      <w:r w:rsidRPr="006520F7">
        <w:rPr>
          <w:lang w:eastAsia="ja-JP"/>
        </w:rPr>
        <w:lastRenderedPageBreak/>
        <w:t>属性の変更</w:t>
      </w:r>
      <w:bookmarkEnd w:id="50"/>
    </w:p>
    <w:p w14:paraId="4ECEC419" w14:textId="26E48A84" w:rsidR="0095574A" w:rsidRDefault="0095574A" w:rsidP="00FE663C">
      <w:r w:rsidRPr="0095574A">
        <w:t>ファイルの属性を変更します。</w:t>
      </w:r>
    </w:p>
    <w:p w14:paraId="069A3BCB" w14:textId="77777777" w:rsidR="0095574A" w:rsidRDefault="0095574A" w:rsidP="00FE663C"/>
    <w:p w14:paraId="0DCDB105" w14:textId="09E91B73" w:rsidR="00FE663C" w:rsidRPr="00D87AD7" w:rsidRDefault="00FE663C" w:rsidP="00FE663C">
      <w:r>
        <w:rPr>
          <w:rFonts w:hint="eastAsia"/>
        </w:rPr>
        <w:t>詳細画面の</w:t>
      </w:r>
      <w:r w:rsidRPr="00D87AD7">
        <w:rPr>
          <w:rFonts w:hint="eastAsia"/>
        </w:rPr>
        <w:t>属性横</w:t>
      </w:r>
      <w:r>
        <w:rPr>
          <w:rFonts w:hint="eastAsia"/>
        </w:rPr>
        <w:t>にある</w:t>
      </w:r>
      <w:r w:rsidRPr="00D87AD7">
        <w:rPr>
          <w:rFonts w:hint="eastAsia"/>
        </w:rPr>
        <w:t>ペンアイコンをクリック</w:t>
      </w:r>
      <w:r>
        <w:rPr>
          <w:rFonts w:hint="eastAsia"/>
        </w:rPr>
        <w:t>するとダイアログが表示されますので、適宜変更の上「更新」をクリックします。</w:t>
      </w:r>
    </w:p>
    <w:p w14:paraId="756404EE" w14:textId="3211208C" w:rsidR="004A162A" w:rsidRDefault="002B2657" w:rsidP="00FE663C">
      <w:pPr>
        <w:jc w:val="center"/>
      </w:pPr>
      <w:r>
        <w:rPr>
          <w:noProof/>
        </w:rPr>
        <mc:AlternateContent>
          <mc:Choice Requires="wps">
            <w:drawing>
              <wp:anchor distT="0" distB="0" distL="114300" distR="114300" simplePos="0" relativeHeight="251725824" behindDoc="0" locked="0" layoutInCell="1" allowOverlap="1" wp14:anchorId="4290FB73" wp14:editId="307F3CAA">
                <wp:simplePos x="0" y="0"/>
                <wp:positionH relativeFrom="column">
                  <wp:posOffset>5743575</wp:posOffset>
                </wp:positionH>
                <wp:positionV relativeFrom="paragraph">
                  <wp:posOffset>1346835</wp:posOffset>
                </wp:positionV>
                <wp:extent cx="162000" cy="162000"/>
                <wp:effectExtent l="0" t="0" r="28575" b="28575"/>
                <wp:wrapNone/>
                <wp:docPr id="559942709"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D9DDEF" id="正方形/長方形 1" o:spid="_x0000_s1026" style="position:absolute;margin-left:452.25pt;margin-top:106.05pt;width:12.75pt;height:12.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" filled="f" strokecolor="#e00" strokeweight="2pt"/>
            </w:pict>
          </mc:Fallback>
        </mc:AlternateContent>
      </w:r>
      <w:r>
        <w:rPr>
          <w:noProof/>
        </w:rPr>
        <mc:AlternateContent>
          <mc:Choice Requires="wps">
            <w:drawing>
              <wp:anchor distT="0" distB="0" distL="114300" distR="114300" simplePos="0" relativeHeight="251723776" behindDoc="0" locked="0" layoutInCell="1" allowOverlap="1" wp14:anchorId="7A4806E0" wp14:editId="2DB067AB">
                <wp:simplePos x="0" y="0"/>
                <wp:positionH relativeFrom="column">
                  <wp:posOffset>3000375</wp:posOffset>
                </wp:positionH>
                <wp:positionV relativeFrom="paragraph">
                  <wp:posOffset>2146935</wp:posOffset>
                </wp:positionV>
                <wp:extent cx="648000" cy="162000"/>
                <wp:effectExtent l="0" t="0" r="19050" b="28575"/>
                <wp:wrapNone/>
                <wp:docPr id="233115119" name="正方形/長方形 1"/>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88A76A" id="正方形/長方形 1" o:spid="_x0000_s1026" style="position:absolute;margin-left:236.25pt;margin-top:169.05pt;width:51pt;height:12.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IX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Fiepn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" filled="f" strokecolor="#e00" strokeweight="2pt"/>
            </w:pict>
          </mc:Fallback>
        </mc:AlternateContent>
      </w:r>
      <w:r w:rsidR="00FE663C" w:rsidRPr="00FE663C">
        <w:rPr>
          <w:noProof/>
        </w:rPr>
        <w:drawing>
          <wp:inline distT="0" distB="0" distL="0" distR="0" wp14:anchorId="2EEA48B7" wp14:editId="06BDDB50">
            <wp:extent cx="5400000" cy="2377527"/>
            <wp:effectExtent l="19050" t="19050" r="10795" b="22860"/>
            <wp:docPr id="11623863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86391" name=""/>
                    <pic:cNvPicPr/>
                  </pic:nvPicPr>
                  <pic:blipFill>
                    <a:blip r:embed="rId75">
                      <a:extLst>
                        <a:ext uri="{28A0092B-C50C-407E-A947-70E740481C1C}">
                          <a14:useLocalDpi xmlns:a14="http://schemas.microsoft.com/office/drawing/2010/main" val="0"/>
                        </a:ext>
                      </a:extLst>
                    </a:blip>
                    <a:stretch>
                      <a:fillRect/>
                    </a:stretch>
                  </pic:blipFill>
                  <pic:spPr>
                    <a:xfrm>
                      <a:off x="0" y="0"/>
                      <a:ext cx="5400000" cy="2377527"/>
                    </a:xfrm>
                    <a:prstGeom prst="rect">
                      <a:avLst/>
                    </a:prstGeom>
                    <a:ln>
                      <a:solidFill>
                        <a:schemeClr val="bg1">
                          <a:lumMod val="75000"/>
                        </a:schemeClr>
                      </a:solidFill>
                    </a:ln>
                  </pic:spPr>
                </pic:pic>
              </a:graphicData>
            </a:graphic>
          </wp:inline>
        </w:drawing>
      </w:r>
    </w:p>
    <w:p w14:paraId="7A9164ED" w14:textId="68845094" w:rsidR="00FE663C" w:rsidRPr="00FE663C" w:rsidRDefault="00824756" w:rsidP="00FE663C">
      <w:pPr>
        <w:jc w:val="center"/>
        <w:rPr>
          <w:b/>
          <w:bCs/>
        </w:rPr>
      </w:pPr>
      <w:r>
        <w:rPr>
          <w:rFonts w:hint="eastAsia"/>
          <w:b/>
        </w:rPr>
        <w:t xml:space="preserve">詳細 - </w:t>
      </w:r>
      <w:r w:rsidR="00FE663C" w:rsidRPr="00FE663C">
        <w:rPr>
          <w:rFonts w:hint="eastAsia"/>
          <w:b/>
          <w:bCs/>
        </w:rPr>
        <w:t>属性の変更</w:t>
      </w:r>
    </w:p>
    <w:p w14:paraId="0913D339" w14:textId="0BAF4C59" w:rsidR="002F41AF" w:rsidRDefault="002F41AF" w:rsidP="00DA1BAC"/>
    <w:p w14:paraId="6CDAA0A4" w14:textId="05D7D325" w:rsidR="00DA1BAC" w:rsidRDefault="002E2A3C" w:rsidP="00DA1BAC">
      <w:r w:rsidRPr="002E2A3C">
        <w:t>属性は以下の3つから選択できます。</w:t>
      </w:r>
    </w:p>
    <w:tbl>
      <w:tblPr>
        <w:tblStyle w:val="af1"/>
        <w:tblW w:w="10490" w:type="dxa"/>
        <w:tblInd w:w="-5" w:type="dxa"/>
        <w:tblLook w:val="04A0" w:firstRow="1" w:lastRow="0" w:firstColumn="1" w:lastColumn="0" w:noHBand="0" w:noVBand="1"/>
      </w:tblPr>
      <w:tblGrid>
        <w:gridCol w:w="1701"/>
        <w:gridCol w:w="8789"/>
      </w:tblGrid>
      <w:tr w:rsidR="00DA1BAC" w14:paraId="3F2AA59B" w14:textId="77777777" w:rsidTr="009769FB">
        <w:trPr>
          <w:tblHeader/>
        </w:trPr>
        <w:tc>
          <w:tcPr>
            <w:tcW w:w="1701" w:type="dxa"/>
            <w:shd w:val="clear" w:color="auto" w:fill="DAEEF3" w:themeFill="accent5" w:themeFillTint="33"/>
          </w:tcPr>
          <w:p w14:paraId="1A519510" w14:textId="56C7C1B1" w:rsidR="00DA1BAC" w:rsidRDefault="001615D8" w:rsidP="009769FB">
            <w:r>
              <w:rPr>
                <w:rFonts w:hint="eastAsia"/>
              </w:rPr>
              <w:t>属性</w:t>
            </w:r>
          </w:p>
        </w:tc>
        <w:tc>
          <w:tcPr>
            <w:tcW w:w="8789" w:type="dxa"/>
            <w:shd w:val="clear" w:color="auto" w:fill="DAEEF3" w:themeFill="accent5" w:themeFillTint="33"/>
          </w:tcPr>
          <w:p w14:paraId="46D0466D" w14:textId="77777777" w:rsidR="00DA1BAC" w:rsidRDefault="00DA1BAC" w:rsidP="009769FB">
            <w:r>
              <w:rPr>
                <w:rFonts w:hint="eastAsia"/>
              </w:rPr>
              <w:t>説明</w:t>
            </w:r>
          </w:p>
        </w:tc>
      </w:tr>
      <w:tr w:rsidR="00DA1BAC" w14:paraId="0FF29A6F" w14:textId="77777777" w:rsidTr="009769FB">
        <w:tc>
          <w:tcPr>
            <w:tcW w:w="1701" w:type="dxa"/>
          </w:tcPr>
          <w:p w14:paraId="621FF543" w14:textId="77777777" w:rsidR="00DA1BAC" w:rsidRDefault="00DA1BAC" w:rsidP="009769FB">
            <w:r>
              <w:rPr>
                <w:rFonts w:hint="eastAsia"/>
              </w:rPr>
              <w:t>なし</w:t>
            </w:r>
          </w:p>
        </w:tc>
        <w:tc>
          <w:tcPr>
            <w:tcW w:w="8789" w:type="dxa"/>
          </w:tcPr>
          <w:p w14:paraId="47CFF4E4" w14:textId="729016AA" w:rsidR="00DA1BAC" w:rsidRDefault="00C20513" w:rsidP="00C20513">
            <w:r w:rsidRPr="00C20513">
              <w:t>属性を設定しません。ロック、読取専用属性を解除する際に選択します。</w:t>
            </w:r>
          </w:p>
        </w:tc>
      </w:tr>
      <w:tr w:rsidR="00DA1BAC" w14:paraId="4FFD986A" w14:textId="77777777" w:rsidTr="009769FB">
        <w:tc>
          <w:tcPr>
            <w:tcW w:w="1701" w:type="dxa"/>
          </w:tcPr>
          <w:p w14:paraId="691B525D" w14:textId="77777777" w:rsidR="00DA1BAC" w:rsidRDefault="00DA1BAC" w:rsidP="009769FB">
            <w:r>
              <w:rPr>
                <w:rFonts w:hint="eastAsia"/>
              </w:rPr>
              <w:t>読取専用(※)</w:t>
            </w:r>
          </w:p>
        </w:tc>
        <w:tc>
          <w:tcPr>
            <w:tcW w:w="8789" w:type="dxa"/>
          </w:tcPr>
          <w:p w14:paraId="5833A2E9" w14:textId="4DD291DF" w:rsidR="005438AB" w:rsidRDefault="005438AB" w:rsidP="009769FB">
            <w:r w:rsidRPr="005438AB">
              <w:t>読取専用に設定したユーザーを含め誰もファイルを更新することができなくなります。</w:t>
            </w:r>
          </w:p>
        </w:tc>
      </w:tr>
      <w:tr w:rsidR="00DA1BAC" w14:paraId="6F00D398" w14:textId="77777777" w:rsidTr="009769FB">
        <w:tc>
          <w:tcPr>
            <w:tcW w:w="1701" w:type="dxa"/>
          </w:tcPr>
          <w:p w14:paraId="4ECCF732" w14:textId="77777777" w:rsidR="00DA1BAC" w:rsidRPr="008E6EED" w:rsidRDefault="00DA1BAC" w:rsidP="009769FB">
            <w:r>
              <w:rPr>
                <w:rFonts w:hint="eastAsia"/>
              </w:rPr>
              <w:t>ロック</w:t>
            </w:r>
          </w:p>
        </w:tc>
        <w:tc>
          <w:tcPr>
            <w:tcW w:w="8789" w:type="dxa"/>
          </w:tcPr>
          <w:p w14:paraId="28340717" w14:textId="591043F4" w:rsidR="00DA1BAC" w:rsidRDefault="00DB6E73" w:rsidP="009769FB">
            <w:r w:rsidRPr="00DB6E73">
              <w:t>ロックを設定したユーザーのみファイルを更新することができるようになります。</w:t>
            </w:r>
          </w:p>
        </w:tc>
      </w:tr>
    </w:tbl>
    <w:p w14:paraId="726D4909" w14:textId="6C89D584" w:rsidR="00FE663C" w:rsidRPr="00DA1BAC" w:rsidRDefault="0070572A">
      <w:pPr>
        <w:pStyle w:val="af5"/>
        <w:numPr>
          <w:ilvl w:val="0"/>
          <w:numId w:val="6"/>
        </w:numPr>
        <w:wordWrap/>
        <w:adjustRightInd w:val="0"/>
        <w:snapToGrid w:val="0"/>
        <w:ind w:leftChars="0"/>
      </w:pPr>
      <w:r w:rsidRPr="0070572A">
        <w:t>管理者の設定によっては表示されません。</w:t>
      </w:r>
    </w:p>
    <w:p w14:paraId="3166D55A" w14:textId="092D27D2" w:rsidR="00755686" w:rsidRDefault="00755686">
      <w:pPr>
        <w:wordWrap/>
      </w:pPr>
    </w:p>
    <w:p w14:paraId="2F3C8132" w14:textId="1FE43386" w:rsidR="00AF22B6" w:rsidRDefault="00AF22B6">
      <w:pPr>
        <w:wordWrap/>
      </w:pPr>
      <w:r>
        <w:rPr>
          <w:rFonts w:hint="eastAsia"/>
        </w:rPr>
        <w:t>設定後は、ファイル一覧の付加情報にアイコンが表示されます。</w:t>
      </w:r>
    </w:p>
    <w:p w14:paraId="768DEF1C" w14:textId="6B8E818A" w:rsidR="00AF22B6" w:rsidRDefault="00AF22B6" w:rsidP="00AF22B6">
      <w:pPr>
        <w:pStyle w:val="af5"/>
        <w:numPr>
          <w:ilvl w:val="0"/>
          <w:numId w:val="11"/>
        </w:numPr>
        <w:wordWrap/>
        <w:ind w:leftChars="0"/>
      </w:pPr>
      <w:r>
        <w:rPr>
          <w:rFonts w:hint="eastAsia"/>
        </w:rPr>
        <w:t>ペン型のアイコンは「読取専用」、鍵型のアイコンは「ロック中」であることを意味しております。</w:t>
      </w:r>
    </w:p>
    <w:p w14:paraId="4CA82620" w14:textId="61638C83" w:rsidR="00665B1B" w:rsidRDefault="00AF22B6" w:rsidP="00665B1B">
      <w:pPr>
        <w:wordWrap/>
        <w:jc w:val="center"/>
      </w:pPr>
      <w:r>
        <w:rPr>
          <w:noProof/>
        </w:rPr>
        <mc:AlternateContent>
          <mc:Choice Requires="wps">
            <w:drawing>
              <wp:anchor distT="0" distB="0" distL="114300" distR="114300" simplePos="0" relativeHeight="252405760" behindDoc="0" locked="0" layoutInCell="1" allowOverlap="1" wp14:anchorId="431279F9" wp14:editId="4D91A42C">
                <wp:simplePos x="0" y="0"/>
                <wp:positionH relativeFrom="column">
                  <wp:posOffset>5419725</wp:posOffset>
                </wp:positionH>
                <wp:positionV relativeFrom="paragraph">
                  <wp:posOffset>942975</wp:posOffset>
                </wp:positionV>
                <wp:extent cx="162000" cy="360000"/>
                <wp:effectExtent l="0" t="0" r="28575" b="21590"/>
                <wp:wrapNone/>
                <wp:docPr id="1969537967" name="正方形/長方形 1"/>
                <wp:cNvGraphicFramePr/>
                <a:graphic xmlns:a="http://schemas.openxmlformats.org/drawingml/2006/main">
                  <a:graphicData uri="http://schemas.microsoft.com/office/word/2010/wordprocessingShape">
                    <wps:wsp>
                      <wps:cNvSpPr/>
                      <wps:spPr>
                        <a:xfrm>
                          <a:off x="0" y="0"/>
                          <a:ext cx="162000" cy="36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7F9FE" id="正方形/長方形 1" o:spid="_x0000_s1026" style="position:absolute;margin-left:426.75pt;margin-top:74.25pt;width:12.75pt;height:28.35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" filled="f" strokecolor="#e00" strokeweight="2pt"/>
            </w:pict>
          </mc:Fallback>
        </mc:AlternateContent>
      </w:r>
      <w:r w:rsidR="00665B1B" w:rsidRPr="00665B1B">
        <w:rPr>
          <w:noProof/>
        </w:rPr>
        <w:drawing>
          <wp:inline distT="0" distB="0" distL="0" distR="0" wp14:anchorId="78A1FED8" wp14:editId="612F3EFE">
            <wp:extent cx="5400000" cy="1648997"/>
            <wp:effectExtent l="19050" t="19050" r="10795" b="27940"/>
            <wp:docPr id="169656274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62741" name=""/>
                    <pic:cNvPicPr/>
                  </pic:nvPicPr>
                  <pic:blipFill>
                    <a:blip r:embed="rId76">
                      <a:extLst>
                        <a:ext uri="{28A0092B-C50C-407E-A947-70E740481C1C}">
                          <a14:useLocalDpi xmlns:a14="http://schemas.microsoft.com/office/drawing/2010/main" val="0"/>
                        </a:ext>
                      </a:extLst>
                    </a:blip>
                    <a:stretch>
                      <a:fillRect/>
                    </a:stretch>
                  </pic:blipFill>
                  <pic:spPr>
                    <a:xfrm>
                      <a:off x="0" y="0"/>
                      <a:ext cx="5400000" cy="1648997"/>
                    </a:xfrm>
                    <a:prstGeom prst="rect">
                      <a:avLst/>
                    </a:prstGeom>
                    <a:ln>
                      <a:solidFill>
                        <a:schemeClr val="bg1">
                          <a:lumMod val="75000"/>
                        </a:schemeClr>
                      </a:solidFill>
                    </a:ln>
                  </pic:spPr>
                </pic:pic>
              </a:graphicData>
            </a:graphic>
          </wp:inline>
        </w:drawing>
      </w:r>
    </w:p>
    <w:p w14:paraId="7DDBE6AD" w14:textId="631D1F09" w:rsidR="00665B1B" w:rsidRPr="00665B1B" w:rsidRDefault="00665B1B" w:rsidP="00665B1B">
      <w:pPr>
        <w:wordWrap/>
        <w:jc w:val="center"/>
        <w:rPr>
          <w:b/>
          <w:bCs/>
        </w:rPr>
      </w:pPr>
      <w:r w:rsidRPr="00665B1B">
        <w:rPr>
          <w:rFonts w:hint="eastAsia"/>
          <w:b/>
          <w:bCs/>
        </w:rPr>
        <w:t>ファイル一覧</w:t>
      </w:r>
    </w:p>
    <w:p w14:paraId="028342BC" w14:textId="77777777" w:rsidR="00665B1B" w:rsidRDefault="00665B1B" w:rsidP="00665B1B">
      <w:pPr>
        <w:wordWrap/>
      </w:pPr>
    </w:p>
    <w:p w14:paraId="0AF00065" w14:textId="77777777" w:rsidR="0082614F" w:rsidRDefault="0082614F">
      <w:pPr>
        <w:wordWrap/>
      </w:pPr>
      <w:r>
        <w:br w:type="page"/>
      </w:r>
    </w:p>
    <w:p w14:paraId="3D1CFBA0" w14:textId="694AC3CB" w:rsidR="00665B1B" w:rsidRDefault="00527D6D">
      <w:pPr>
        <w:wordWrap/>
      </w:pPr>
      <w:r>
        <w:rPr>
          <w:rFonts w:hint="eastAsia"/>
        </w:rPr>
        <w:lastRenderedPageBreak/>
        <w:t>また、</w:t>
      </w:r>
      <w:r w:rsidR="004044E1" w:rsidRPr="004044E1">
        <w:t>ロック、読取専用が設定されたファイルは詳細</w:t>
      </w:r>
      <w:r w:rsidR="00AB5419">
        <w:rPr>
          <w:rFonts w:hint="eastAsia"/>
        </w:rPr>
        <w:t>画面</w:t>
      </w:r>
      <w:r w:rsidR="004044E1" w:rsidRPr="004044E1">
        <w:t>の属性</w:t>
      </w:r>
      <w:r w:rsidR="0090710A">
        <w:rPr>
          <w:rFonts w:hint="eastAsia"/>
        </w:rPr>
        <w:t>横</w:t>
      </w:r>
      <w:r w:rsidR="004044E1" w:rsidRPr="004044E1">
        <w:t>に「読取専用[</w:t>
      </w:r>
      <w:r w:rsidR="00AB5419">
        <w:rPr>
          <w:rFonts w:hint="eastAsia"/>
        </w:rPr>
        <w:t>ユーザー名(</w:t>
      </w:r>
      <w:r w:rsidR="004044E1" w:rsidRPr="004044E1">
        <w:t>ユーザーID</w:t>
      </w:r>
      <w:r w:rsidR="00AB5419">
        <w:rPr>
          <w:rFonts w:hint="eastAsia"/>
        </w:rPr>
        <w:t>)</w:t>
      </w:r>
      <w:r w:rsidR="004044E1" w:rsidRPr="004044E1">
        <w:t>]</w:t>
      </w:r>
      <w:r w:rsidR="00AB5419">
        <w:rPr>
          <w:rFonts w:hint="eastAsia"/>
        </w:rPr>
        <w:t>」</w:t>
      </w:r>
      <w:r w:rsidR="00CF7B19">
        <w:rPr>
          <w:rFonts w:hint="eastAsia"/>
        </w:rPr>
        <w:t>、</w:t>
      </w:r>
      <w:r w:rsidR="00AB5419" w:rsidRPr="004044E1">
        <w:t>「ロック中[</w:t>
      </w:r>
      <w:r w:rsidR="00AB5419">
        <w:rPr>
          <w:rFonts w:hint="eastAsia"/>
        </w:rPr>
        <w:t>ユーザー名(</w:t>
      </w:r>
      <w:r w:rsidR="00AB5419" w:rsidRPr="004044E1">
        <w:t>ユーザーID</w:t>
      </w:r>
      <w:r w:rsidR="00AB5419">
        <w:rPr>
          <w:rFonts w:hint="eastAsia"/>
        </w:rPr>
        <w:t>)</w:t>
      </w:r>
      <w:r w:rsidR="00AB5419" w:rsidRPr="004044E1">
        <w:t>]」</w:t>
      </w:r>
      <w:r w:rsidR="00DD0C9C">
        <w:rPr>
          <w:rFonts w:hint="eastAsia"/>
        </w:rPr>
        <w:t>と</w:t>
      </w:r>
      <w:r w:rsidR="004044E1" w:rsidRPr="004044E1">
        <w:t>が表示され</w:t>
      </w:r>
      <w:r w:rsidR="002E44C2">
        <w:rPr>
          <w:rFonts w:hint="eastAsia"/>
        </w:rPr>
        <w:t>ます。</w:t>
      </w:r>
    </w:p>
    <w:p w14:paraId="78184171" w14:textId="3D5528C4" w:rsidR="008F21DD" w:rsidRDefault="00717BD3" w:rsidP="00AB5419">
      <w:pPr>
        <w:wordWrap/>
        <w:jc w:val="center"/>
      </w:pPr>
      <w:r>
        <w:rPr>
          <w:noProof/>
        </w:rPr>
        <mc:AlternateContent>
          <mc:Choice Requires="wps">
            <w:drawing>
              <wp:anchor distT="0" distB="0" distL="114300" distR="114300" simplePos="0" relativeHeight="252407808" behindDoc="0" locked="0" layoutInCell="1" allowOverlap="1" wp14:anchorId="0709C1A6" wp14:editId="62D9C5B2">
                <wp:simplePos x="0" y="0"/>
                <wp:positionH relativeFrom="column">
                  <wp:posOffset>4780915</wp:posOffset>
                </wp:positionH>
                <wp:positionV relativeFrom="paragraph">
                  <wp:posOffset>971550</wp:posOffset>
                </wp:positionV>
                <wp:extent cx="1116000" cy="252000"/>
                <wp:effectExtent l="0" t="0" r="27305" b="15240"/>
                <wp:wrapNone/>
                <wp:docPr id="713238671" name="正方形/長方形 1"/>
                <wp:cNvGraphicFramePr/>
                <a:graphic xmlns:a="http://schemas.openxmlformats.org/drawingml/2006/main">
                  <a:graphicData uri="http://schemas.microsoft.com/office/word/2010/wordprocessingShape">
                    <wps:wsp>
                      <wps:cNvSpPr/>
                      <wps:spPr>
                        <a:xfrm>
                          <a:off x="0" y="0"/>
                          <a:ext cx="1116000" cy="25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11879" id="正方形/長方形 1" o:spid="_x0000_s1026" style="position:absolute;margin-left:376.45pt;margin-top:76.5pt;width:87.85pt;height:19.8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" filled="f" strokecolor="#e00" strokeweight="2pt"/>
            </w:pict>
          </mc:Fallback>
        </mc:AlternateContent>
      </w:r>
      <w:r w:rsidR="00AB5419" w:rsidRPr="00AB5419">
        <w:rPr>
          <w:noProof/>
        </w:rPr>
        <w:drawing>
          <wp:inline distT="0" distB="0" distL="0" distR="0" wp14:anchorId="2636EED1" wp14:editId="2AFEEA0B">
            <wp:extent cx="5400000" cy="1691821"/>
            <wp:effectExtent l="19050" t="19050" r="10795" b="22860"/>
            <wp:docPr id="17133595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9538" name=""/>
                    <pic:cNvPicPr/>
                  </pic:nvPicPr>
                  <pic:blipFill>
                    <a:blip r:embed="rId77">
                      <a:extLst>
                        <a:ext uri="{28A0092B-C50C-407E-A947-70E740481C1C}">
                          <a14:useLocalDpi xmlns:a14="http://schemas.microsoft.com/office/drawing/2010/main" val="0"/>
                        </a:ext>
                      </a:extLst>
                    </a:blip>
                    <a:stretch>
                      <a:fillRect/>
                    </a:stretch>
                  </pic:blipFill>
                  <pic:spPr>
                    <a:xfrm>
                      <a:off x="0" y="0"/>
                      <a:ext cx="5400000" cy="1691821"/>
                    </a:xfrm>
                    <a:prstGeom prst="rect">
                      <a:avLst/>
                    </a:prstGeom>
                    <a:ln>
                      <a:solidFill>
                        <a:schemeClr val="bg1">
                          <a:lumMod val="75000"/>
                        </a:schemeClr>
                      </a:solidFill>
                    </a:ln>
                  </pic:spPr>
                </pic:pic>
              </a:graphicData>
            </a:graphic>
          </wp:inline>
        </w:drawing>
      </w:r>
    </w:p>
    <w:p w14:paraId="1DE2C691" w14:textId="1C23D1E4" w:rsidR="00AB5419" w:rsidRDefault="00240BF7" w:rsidP="00001F9A">
      <w:pPr>
        <w:wordWrap/>
        <w:jc w:val="center"/>
        <w:rPr>
          <w:b/>
          <w:bCs/>
        </w:rPr>
      </w:pPr>
      <w:r>
        <w:rPr>
          <w:rFonts w:hint="eastAsia"/>
          <w:b/>
          <w:bCs/>
        </w:rPr>
        <w:t>詳細画面(読取専用の場合)</w:t>
      </w:r>
    </w:p>
    <w:p w14:paraId="1D5A9213" w14:textId="77777777" w:rsidR="00AC2598" w:rsidRDefault="00AC2598" w:rsidP="00AC2598"/>
    <w:p w14:paraId="340988F7" w14:textId="14283D84" w:rsidR="00AB5419" w:rsidRPr="004044E1" w:rsidRDefault="00717BD3" w:rsidP="00AB5419">
      <w:pPr>
        <w:wordWrap/>
        <w:jc w:val="center"/>
      </w:pPr>
      <w:r>
        <w:rPr>
          <w:noProof/>
        </w:rPr>
        <mc:AlternateContent>
          <mc:Choice Requires="wps">
            <w:drawing>
              <wp:anchor distT="0" distB="0" distL="114300" distR="114300" simplePos="0" relativeHeight="252409856" behindDoc="0" locked="0" layoutInCell="1" allowOverlap="1" wp14:anchorId="66CC9E6F" wp14:editId="35ED8C85">
                <wp:simplePos x="0" y="0"/>
                <wp:positionH relativeFrom="column">
                  <wp:posOffset>4810125</wp:posOffset>
                </wp:positionH>
                <wp:positionV relativeFrom="paragraph">
                  <wp:posOffset>971550</wp:posOffset>
                </wp:positionV>
                <wp:extent cx="1116000" cy="252000"/>
                <wp:effectExtent l="0" t="0" r="27305" b="15240"/>
                <wp:wrapNone/>
                <wp:docPr id="1149648242" name="正方形/長方形 1"/>
                <wp:cNvGraphicFramePr/>
                <a:graphic xmlns:a="http://schemas.openxmlformats.org/drawingml/2006/main">
                  <a:graphicData uri="http://schemas.microsoft.com/office/word/2010/wordprocessingShape">
                    <wps:wsp>
                      <wps:cNvSpPr/>
                      <wps:spPr>
                        <a:xfrm>
                          <a:off x="0" y="0"/>
                          <a:ext cx="1116000" cy="25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5BD6D" id="正方形/長方形 1" o:spid="_x0000_s1026" style="position:absolute;margin-left:378.75pt;margin-top:76.5pt;width:87.85pt;height:19.85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" filled="f" strokecolor="#e00" strokeweight="2pt"/>
            </w:pict>
          </mc:Fallback>
        </mc:AlternateContent>
      </w:r>
      <w:r w:rsidR="00AB5419" w:rsidRPr="00AB5419">
        <w:rPr>
          <w:noProof/>
        </w:rPr>
        <w:drawing>
          <wp:inline distT="0" distB="0" distL="0" distR="0" wp14:anchorId="1DA64001" wp14:editId="57954F4F">
            <wp:extent cx="5400000" cy="1653124"/>
            <wp:effectExtent l="19050" t="19050" r="10795" b="23495"/>
            <wp:docPr id="15785282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28293" name=""/>
                    <pic:cNvPicPr/>
                  </pic:nvPicPr>
                  <pic:blipFill>
                    <a:blip r:embed="rId78">
                      <a:extLst>
                        <a:ext uri="{28A0092B-C50C-407E-A947-70E740481C1C}">
                          <a14:useLocalDpi xmlns:a14="http://schemas.microsoft.com/office/drawing/2010/main" val="0"/>
                        </a:ext>
                      </a:extLst>
                    </a:blip>
                    <a:stretch>
                      <a:fillRect/>
                    </a:stretch>
                  </pic:blipFill>
                  <pic:spPr>
                    <a:xfrm>
                      <a:off x="0" y="0"/>
                      <a:ext cx="5400000" cy="1653124"/>
                    </a:xfrm>
                    <a:prstGeom prst="rect">
                      <a:avLst/>
                    </a:prstGeom>
                    <a:ln>
                      <a:solidFill>
                        <a:schemeClr val="bg1">
                          <a:lumMod val="75000"/>
                        </a:schemeClr>
                      </a:solidFill>
                    </a:ln>
                  </pic:spPr>
                </pic:pic>
              </a:graphicData>
            </a:graphic>
          </wp:inline>
        </w:drawing>
      </w:r>
    </w:p>
    <w:p w14:paraId="1E63BD0E" w14:textId="42BF7FFA" w:rsidR="004044E1" w:rsidRDefault="00240BF7" w:rsidP="00240BF7">
      <w:pPr>
        <w:wordWrap/>
        <w:jc w:val="center"/>
      </w:pPr>
      <w:r>
        <w:rPr>
          <w:rFonts w:hint="eastAsia"/>
          <w:b/>
          <w:bCs/>
        </w:rPr>
        <w:t>詳細画面(ロック中の場合)</w:t>
      </w:r>
    </w:p>
    <w:p w14:paraId="23160D53" w14:textId="77777777" w:rsidR="004044E1" w:rsidRDefault="004044E1">
      <w:pPr>
        <w:wordWrap/>
      </w:pPr>
    </w:p>
    <w:p w14:paraId="42C8E0E3" w14:textId="2F68311E" w:rsidR="005F66CA" w:rsidRDefault="005F66CA">
      <w:pPr>
        <w:wordWrap/>
      </w:pPr>
      <w:r>
        <w:rPr>
          <w:rFonts w:hint="eastAsia"/>
        </w:rPr>
        <w:t>なお、</w:t>
      </w:r>
      <w:r w:rsidRPr="00665B1B">
        <w:t>属性を変更したユーザーまたは管理者以外</w:t>
      </w:r>
      <w:r>
        <w:rPr>
          <w:rFonts w:hint="eastAsia"/>
        </w:rPr>
        <w:t>の場合は</w:t>
      </w:r>
      <w:r w:rsidRPr="004044E1">
        <w:t>属性</w:t>
      </w:r>
      <w:r>
        <w:rPr>
          <w:rFonts w:hint="eastAsia"/>
        </w:rPr>
        <w:t>横の</w:t>
      </w:r>
      <w:r w:rsidRPr="00D87AD7">
        <w:rPr>
          <w:rFonts w:hint="eastAsia"/>
        </w:rPr>
        <w:t>ペンアイコン</w:t>
      </w:r>
      <w:r>
        <w:rPr>
          <w:rFonts w:hint="eastAsia"/>
        </w:rPr>
        <w:t>が非表示となり、</w:t>
      </w:r>
      <w:r w:rsidRPr="00665B1B">
        <w:t>属性を変更</w:t>
      </w:r>
      <w:r>
        <w:rPr>
          <w:rFonts w:hint="eastAsia"/>
        </w:rPr>
        <w:t>することができません。</w:t>
      </w:r>
    </w:p>
    <w:p w14:paraId="0A825ACB" w14:textId="373FF196" w:rsidR="005F66CA" w:rsidRDefault="005F66CA" w:rsidP="005F66CA">
      <w:pPr>
        <w:wordWrap/>
        <w:jc w:val="center"/>
      </w:pPr>
      <w:r>
        <w:rPr>
          <w:noProof/>
        </w:rPr>
        <mc:AlternateContent>
          <mc:Choice Requires="wps">
            <w:drawing>
              <wp:anchor distT="0" distB="0" distL="114300" distR="114300" simplePos="0" relativeHeight="252411904" behindDoc="0" locked="0" layoutInCell="1" allowOverlap="1" wp14:anchorId="2B23D93E" wp14:editId="513D8CA1">
                <wp:simplePos x="0" y="0"/>
                <wp:positionH relativeFrom="column">
                  <wp:posOffset>4791075</wp:posOffset>
                </wp:positionH>
                <wp:positionV relativeFrom="paragraph">
                  <wp:posOffset>962025</wp:posOffset>
                </wp:positionV>
                <wp:extent cx="1116000" cy="252000"/>
                <wp:effectExtent l="0" t="0" r="27305" b="15240"/>
                <wp:wrapNone/>
                <wp:docPr id="856140925" name="正方形/長方形 1"/>
                <wp:cNvGraphicFramePr/>
                <a:graphic xmlns:a="http://schemas.openxmlformats.org/drawingml/2006/main">
                  <a:graphicData uri="http://schemas.microsoft.com/office/word/2010/wordprocessingShape">
                    <wps:wsp>
                      <wps:cNvSpPr/>
                      <wps:spPr>
                        <a:xfrm>
                          <a:off x="0" y="0"/>
                          <a:ext cx="1116000" cy="25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3DC86" id="正方形/長方形 1" o:spid="_x0000_s1026" style="position:absolute;margin-left:377.25pt;margin-top:75.75pt;width:87.85pt;height:19.85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" filled="f" strokecolor="#e00" strokeweight="2pt"/>
            </w:pict>
          </mc:Fallback>
        </mc:AlternateContent>
      </w:r>
      <w:r w:rsidRPr="005F66CA">
        <w:rPr>
          <w:noProof/>
        </w:rPr>
        <w:drawing>
          <wp:inline distT="0" distB="0" distL="0" distR="0" wp14:anchorId="1D740534" wp14:editId="5E2D20F5">
            <wp:extent cx="5400000" cy="1704720"/>
            <wp:effectExtent l="19050" t="19050" r="10795" b="10160"/>
            <wp:docPr id="21398173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817316" name=""/>
                    <pic:cNvPicPr/>
                  </pic:nvPicPr>
                  <pic:blipFill>
                    <a:blip r:embed="rId79">
                      <a:extLst>
                        <a:ext uri="{28A0092B-C50C-407E-A947-70E740481C1C}">
                          <a14:useLocalDpi xmlns:a14="http://schemas.microsoft.com/office/drawing/2010/main" val="0"/>
                        </a:ext>
                      </a:extLst>
                    </a:blip>
                    <a:stretch>
                      <a:fillRect/>
                    </a:stretch>
                  </pic:blipFill>
                  <pic:spPr>
                    <a:xfrm>
                      <a:off x="0" y="0"/>
                      <a:ext cx="5400000" cy="1704720"/>
                    </a:xfrm>
                    <a:prstGeom prst="rect">
                      <a:avLst/>
                    </a:prstGeom>
                    <a:ln>
                      <a:solidFill>
                        <a:schemeClr val="bg1">
                          <a:lumMod val="75000"/>
                        </a:schemeClr>
                      </a:solidFill>
                    </a:ln>
                  </pic:spPr>
                </pic:pic>
              </a:graphicData>
            </a:graphic>
          </wp:inline>
        </w:drawing>
      </w:r>
    </w:p>
    <w:p w14:paraId="7E81E7C0" w14:textId="31106550" w:rsidR="005F66CA" w:rsidRDefault="005F66CA" w:rsidP="005F66CA">
      <w:pPr>
        <w:wordWrap/>
        <w:jc w:val="center"/>
        <w:rPr>
          <w:b/>
          <w:bCs/>
        </w:rPr>
      </w:pPr>
      <w:r>
        <w:rPr>
          <w:rFonts w:hint="eastAsia"/>
          <w:b/>
          <w:bCs/>
        </w:rPr>
        <w:t>詳細画面(他のユーザーが属性変更した場合)</w:t>
      </w:r>
    </w:p>
    <w:p w14:paraId="05FE6889" w14:textId="77777777" w:rsidR="005F66CA" w:rsidRDefault="005F66CA">
      <w:pPr>
        <w:wordWrap/>
      </w:pPr>
    </w:p>
    <w:p w14:paraId="5DA7DF85" w14:textId="52C77283" w:rsidR="0061595D" w:rsidRDefault="00CA3FE4" w:rsidP="0061595D">
      <w:pPr>
        <w:pStyle w:val="2"/>
        <w:spacing w:after="120"/>
        <w:rPr>
          <w:lang w:eastAsia="ja-JP"/>
        </w:rPr>
      </w:pPr>
      <w:bookmarkStart w:id="51" w:name="_過去バージョンのファイルを取得したい"/>
      <w:bookmarkStart w:id="52" w:name="_過去バージョンのファイル取得"/>
      <w:bookmarkStart w:id="53" w:name="_Toc242188386"/>
      <w:bookmarkEnd w:id="51"/>
      <w:bookmarkEnd w:id="52"/>
      <w:r w:rsidRPr="00CA3FE4">
        <w:t>過去バージョンのファイル</w:t>
      </w:r>
      <w:r w:rsidR="00FB4F68" w:rsidRPr="00FB4F68">
        <w:t>取得</w:t>
      </w:r>
      <w:bookmarkEnd w:id="53"/>
    </w:p>
    <w:p w14:paraId="7ED41074" w14:textId="60B53803" w:rsidR="001F1715" w:rsidRDefault="001F1715" w:rsidP="00755686">
      <w:r w:rsidRPr="001F1715">
        <w:t>管理者がバージョン管理を有効にしている場合は、詳細画面に「以前のバージョン」が表示されます。</w:t>
      </w:r>
    </w:p>
    <w:p w14:paraId="0C36D0C7" w14:textId="58841242" w:rsidR="0061595D" w:rsidRDefault="00755686" w:rsidP="00755686">
      <w:pPr>
        <w:wordWrap/>
      </w:pPr>
      <w:r>
        <w:rPr>
          <w:rFonts w:hint="eastAsia"/>
        </w:rPr>
        <w:t>「以前のバージョン」をクリックするとダイアログが表示されますので、</w:t>
      </w:r>
      <w:r w:rsidR="005C20CB" w:rsidRPr="005C20CB">
        <w:t>バージョンを選択して「ダウンロード」をクリックするとそのバージョンのファイルをダウンロードすることができます。</w:t>
      </w:r>
    </w:p>
    <w:p w14:paraId="3A7B1445" w14:textId="08493A05" w:rsidR="00C75707" w:rsidRDefault="008F0DFD">
      <w:pPr>
        <w:pStyle w:val="af5"/>
        <w:numPr>
          <w:ilvl w:val="0"/>
          <w:numId w:val="9"/>
        </w:numPr>
        <w:wordWrap/>
        <w:ind w:leftChars="0"/>
      </w:pPr>
      <w:r w:rsidRPr="008F0DFD">
        <w:t>最大で5世代前までのファイルがダウンロードできます。</w:t>
      </w:r>
    </w:p>
    <w:p w14:paraId="16E83E64" w14:textId="23C33E3F" w:rsidR="00D86B40" w:rsidRPr="00C75707" w:rsidRDefault="00D86B40">
      <w:pPr>
        <w:pStyle w:val="af5"/>
        <w:numPr>
          <w:ilvl w:val="0"/>
          <w:numId w:val="9"/>
        </w:numPr>
        <w:wordWrap/>
        <w:ind w:leftChars="0"/>
      </w:pPr>
      <w:r w:rsidRPr="00D86B40">
        <w:t>ファイルを削除した場合、過去バージョンのファイルは5日後に自動で削除されます。</w:t>
      </w:r>
    </w:p>
    <w:p w14:paraId="0885DA23" w14:textId="4DB9DAB9" w:rsidR="00755686" w:rsidRDefault="00B802E9" w:rsidP="00B802E9">
      <w:pPr>
        <w:wordWrap/>
        <w:jc w:val="center"/>
      </w:pPr>
      <w:r>
        <w:rPr>
          <w:noProof/>
        </w:rPr>
        <w:lastRenderedPageBreak/>
        <mc:AlternateContent>
          <mc:Choice Requires="wps">
            <w:drawing>
              <wp:anchor distT="0" distB="0" distL="114300" distR="114300" simplePos="0" relativeHeight="251729920" behindDoc="0" locked="0" layoutInCell="1" allowOverlap="1" wp14:anchorId="6E08C711" wp14:editId="0BFC6EAC">
                <wp:simplePos x="0" y="0"/>
                <wp:positionH relativeFrom="column">
                  <wp:posOffset>5219700</wp:posOffset>
                </wp:positionH>
                <wp:positionV relativeFrom="paragraph">
                  <wp:posOffset>1375410</wp:posOffset>
                </wp:positionV>
                <wp:extent cx="648000" cy="162000"/>
                <wp:effectExtent l="0" t="0" r="19050" b="28575"/>
                <wp:wrapNone/>
                <wp:docPr id="888260008" name="正方形/長方形 1"/>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C243AED" id="正方形/長方形 1" o:spid="_x0000_s1026" style="position:absolute;margin-left:411pt;margin-top:108.3pt;width:51pt;height:12.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IX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Fiepn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" filled="f" strokecolor="#e00" strokeweight="2pt"/>
            </w:pict>
          </mc:Fallback>
        </mc:AlternateContent>
      </w:r>
      <w:r>
        <w:rPr>
          <w:noProof/>
        </w:rPr>
        <mc:AlternateContent>
          <mc:Choice Requires="wps">
            <w:drawing>
              <wp:anchor distT="0" distB="0" distL="114300" distR="114300" simplePos="0" relativeHeight="251727872" behindDoc="0" locked="0" layoutInCell="1" allowOverlap="1" wp14:anchorId="4B4C1CFA" wp14:editId="19F0AF5C">
                <wp:simplePos x="0" y="0"/>
                <wp:positionH relativeFrom="column">
                  <wp:posOffset>2990850</wp:posOffset>
                </wp:positionH>
                <wp:positionV relativeFrom="paragraph">
                  <wp:posOffset>2146935</wp:posOffset>
                </wp:positionV>
                <wp:extent cx="648000" cy="162000"/>
                <wp:effectExtent l="0" t="0" r="19050" b="28575"/>
                <wp:wrapNone/>
                <wp:docPr id="1758561680" name="正方形/長方形 1"/>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F52E6E" id="正方形/長方形 1" o:spid="_x0000_s1026" style="position:absolute;margin-left:235.5pt;margin-top:169.05pt;width:51pt;height:12.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IX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Fiepn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" filled="f" strokecolor="#e00" strokeweight="2pt"/>
            </w:pict>
          </mc:Fallback>
        </mc:AlternateContent>
      </w:r>
      <w:r w:rsidRPr="00B802E9">
        <w:rPr>
          <w:noProof/>
        </w:rPr>
        <w:drawing>
          <wp:inline distT="0" distB="0" distL="0" distR="0" wp14:anchorId="4E012F32" wp14:editId="7E26037A">
            <wp:extent cx="5400000" cy="2389910"/>
            <wp:effectExtent l="19050" t="19050" r="10795" b="10795"/>
            <wp:docPr id="13396797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79738" name=""/>
                    <pic:cNvPicPr/>
                  </pic:nvPicPr>
                  <pic:blipFill>
                    <a:blip r:embed="rId80">
                      <a:extLst>
                        <a:ext uri="{28A0092B-C50C-407E-A947-70E740481C1C}">
                          <a14:useLocalDpi xmlns:a14="http://schemas.microsoft.com/office/drawing/2010/main" val="0"/>
                        </a:ext>
                      </a:extLst>
                    </a:blip>
                    <a:stretch>
                      <a:fillRect/>
                    </a:stretch>
                  </pic:blipFill>
                  <pic:spPr>
                    <a:xfrm>
                      <a:off x="0" y="0"/>
                      <a:ext cx="5400000" cy="2389910"/>
                    </a:xfrm>
                    <a:prstGeom prst="rect">
                      <a:avLst/>
                    </a:prstGeom>
                    <a:ln>
                      <a:solidFill>
                        <a:schemeClr val="bg1">
                          <a:lumMod val="75000"/>
                        </a:schemeClr>
                      </a:solidFill>
                    </a:ln>
                  </pic:spPr>
                </pic:pic>
              </a:graphicData>
            </a:graphic>
          </wp:inline>
        </w:drawing>
      </w:r>
    </w:p>
    <w:p w14:paraId="19918EFA" w14:textId="1BDFA432" w:rsidR="00C21AA2" w:rsidRPr="003578AC" w:rsidRDefault="00824756" w:rsidP="003578AC">
      <w:pPr>
        <w:wordWrap/>
        <w:jc w:val="center"/>
        <w:rPr>
          <w:b/>
          <w:bCs/>
        </w:rPr>
      </w:pPr>
      <w:r>
        <w:rPr>
          <w:rFonts w:hint="eastAsia"/>
          <w:b/>
        </w:rPr>
        <w:t xml:space="preserve">詳細 - </w:t>
      </w:r>
      <w:r w:rsidR="003578AC" w:rsidRPr="003578AC">
        <w:rPr>
          <w:rFonts w:hint="eastAsia"/>
          <w:b/>
          <w:bCs/>
        </w:rPr>
        <w:t>以前のバージョン</w:t>
      </w:r>
    </w:p>
    <w:p w14:paraId="3EAA6F61" w14:textId="77777777" w:rsidR="004552DB" w:rsidRDefault="004552DB" w:rsidP="00755686">
      <w:pPr>
        <w:wordWrap/>
      </w:pPr>
    </w:p>
    <w:p w14:paraId="184922CF" w14:textId="20A8F326" w:rsidR="00EE535A" w:rsidRDefault="00EE535A" w:rsidP="00EE535A">
      <w:pPr>
        <w:pStyle w:val="2"/>
        <w:spacing w:after="120"/>
        <w:rPr>
          <w:lang w:eastAsia="ja-JP"/>
        </w:rPr>
      </w:pPr>
      <w:bookmarkStart w:id="54" w:name="_ファイル/フォルダに保存期間を設定したい"/>
      <w:bookmarkStart w:id="55" w:name="_コメントを設定したい"/>
      <w:bookmarkStart w:id="56" w:name="_コメントの設定"/>
      <w:bookmarkStart w:id="57" w:name="_Toc242188387"/>
      <w:bookmarkEnd w:id="54"/>
      <w:bookmarkEnd w:id="55"/>
      <w:bookmarkEnd w:id="56"/>
      <w:r>
        <w:rPr>
          <w:rFonts w:hint="eastAsia"/>
        </w:rPr>
        <w:t>コメント</w:t>
      </w:r>
      <w:r w:rsidR="00097FCE">
        <w:rPr>
          <w:rFonts w:hint="eastAsia"/>
          <w:lang w:eastAsia="ja-JP"/>
        </w:rPr>
        <w:t>の</w:t>
      </w:r>
      <w:r>
        <w:rPr>
          <w:rFonts w:hint="eastAsia"/>
        </w:rPr>
        <w:t>設定</w:t>
      </w:r>
      <w:bookmarkEnd w:id="57"/>
    </w:p>
    <w:p w14:paraId="4BAFB108" w14:textId="77777777" w:rsidR="00E526FB" w:rsidRDefault="00E526FB" w:rsidP="00E526FB">
      <w:r>
        <w:rPr>
          <w:rFonts w:hint="eastAsia"/>
        </w:rPr>
        <w:t>ファイル/フォルダにコメントをつけることができます。</w:t>
      </w:r>
    </w:p>
    <w:p w14:paraId="2E276D61" w14:textId="77777777" w:rsidR="00E526FB" w:rsidRPr="000E5CF4" w:rsidRDefault="00E526FB" w:rsidP="00E526FB">
      <w:r w:rsidRPr="00D87AD7">
        <w:rPr>
          <w:rFonts w:hint="eastAsia"/>
        </w:rPr>
        <w:t>コメント横のペンアイコンをクリックすると編集ボックスが表示されます</w:t>
      </w:r>
      <w:r>
        <w:rPr>
          <w:rFonts w:hint="eastAsia"/>
        </w:rPr>
        <w:t>ので、編集後に「コメントの設定」をクリックします。</w:t>
      </w:r>
    </w:p>
    <w:p w14:paraId="5A999E9A" w14:textId="252F2EDC" w:rsidR="00EE535A" w:rsidRDefault="000952B0" w:rsidP="000952B0">
      <w:pPr>
        <w:jc w:val="center"/>
      </w:pPr>
      <w:r>
        <w:rPr>
          <w:noProof/>
        </w:rPr>
        <mc:AlternateContent>
          <mc:Choice Requires="wps">
            <w:drawing>
              <wp:anchor distT="0" distB="0" distL="114300" distR="114300" simplePos="0" relativeHeight="251750400" behindDoc="0" locked="0" layoutInCell="1" allowOverlap="1" wp14:anchorId="4A2D29ED" wp14:editId="6ED39B99">
                <wp:simplePos x="0" y="0"/>
                <wp:positionH relativeFrom="column">
                  <wp:posOffset>5219700</wp:posOffset>
                </wp:positionH>
                <wp:positionV relativeFrom="paragraph">
                  <wp:posOffset>2343150</wp:posOffset>
                </wp:positionV>
                <wp:extent cx="648000" cy="162000"/>
                <wp:effectExtent l="0" t="0" r="19050" b="28575"/>
                <wp:wrapNone/>
                <wp:docPr id="1766304026" name="正方形/長方形 1"/>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236EF5" id="正方形/長方形 1" o:spid="_x0000_s1026" style="position:absolute;margin-left:411pt;margin-top:184.5pt;width:51pt;height:12.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IX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Fiepn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" filled="f" strokecolor="#e00" strokeweight="2pt"/>
            </w:pict>
          </mc:Fallback>
        </mc:AlternateContent>
      </w:r>
      <w:r>
        <w:rPr>
          <w:noProof/>
        </w:rPr>
        <mc:AlternateContent>
          <mc:Choice Requires="wps">
            <w:drawing>
              <wp:anchor distT="0" distB="0" distL="114300" distR="114300" simplePos="0" relativeHeight="251748352" behindDoc="0" locked="0" layoutInCell="1" allowOverlap="1" wp14:anchorId="5A28904E" wp14:editId="2B877E32">
                <wp:simplePos x="0" y="0"/>
                <wp:positionH relativeFrom="column">
                  <wp:posOffset>5743575</wp:posOffset>
                </wp:positionH>
                <wp:positionV relativeFrom="paragraph">
                  <wp:posOffset>1952625</wp:posOffset>
                </wp:positionV>
                <wp:extent cx="162000" cy="162000"/>
                <wp:effectExtent l="0" t="0" r="28575" b="28575"/>
                <wp:wrapNone/>
                <wp:docPr id="1139920493"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49A2A6" id="正方形/長方形 1" o:spid="_x0000_s1026" style="position:absolute;margin-left:452.25pt;margin-top:153.75pt;width:12.75pt;height:12.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" filled="f" strokecolor="#e00" strokeweight="2pt"/>
            </w:pict>
          </mc:Fallback>
        </mc:AlternateContent>
      </w:r>
      <w:r w:rsidRPr="000952B0">
        <w:rPr>
          <w:noProof/>
        </w:rPr>
        <w:drawing>
          <wp:inline distT="0" distB="0" distL="0" distR="0" wp14:anchorId="542B2DC0" wp14:editId="2C8A400E">
            <wp:extent cx="5400000" cy="2623638"/>
            <wp:effectExtent l="19050" t="19050" r="10795" b="24765"/>
            <wp:docPr id="17908698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69821" name=""/>
                    <pic:cNvPicPr/>
                  </pic:nvPicPr>
                  <pic:blipFill>
                    <a:blip r:embed="rId81">
                      <a:extLst>
                        <a:ext uri="{28A0092B-C50C-407E-A947-70E740481C1C}">
                          <a14:useLocalDpi xmlns:a14="http://schemas.microsoft.com/office/drawing/2010/main" val="0"/>
                        </a:ext>
                      </a:extLst>
                    </a:blip>
                    <a:stretch>
                      <a:fillRect/>
                    </a:stretch>
                  </pic:blipFill>
                  <pic:spPr>
                    <a:xfrm>
                      <a:off x="0" y="0"/>
                      <a:ext cx="5400000" cy="2623638"/>
                    </a:xfrm>
                    <a:prstGeom prst="rect">
                      <a:avLst/>
                    </a:prstGeom>
                    <a:ln>
                      <a:solidFill>
                        <a:schemeClr val="bg1">
                          <a:lumMod val="75000"/>
                        </a:schemeClr>
                      </a:solidFill>
                    </a:ln>
                  </pic:spPr>
                </pic:pic>
              </a:graphicData>
            </a:graphic>
          </wp:inline>
        </w:drawing>
      </w:r>
    </w:p>
    <w:p w14:paraId="6FEC5010" w14:textId="161CD135" w:rsidR="000952B0" w:rsidRPr="000952B0" w:rsidRDefault="00824756" w:rsidP="000952B0">
      <w:pPr>
        <w:jc w:val="center"/>
        <w:rPr>
          <w:b/>
          <w:bCs/>
        </w:rPr>
      </w:pPr>
      <w:r>
        <w:rPr>
          <w:rFonts w:hint="eastAsia"/>
          <w:b/>
        </w:rPr>
        <w:t xml:space="preserve">詳細 - </w:t>
      </w:r>
      <w:r w:rsidR="000952B0" w:rsidRPr="000952B0">
        <w:rPr>
          <w:rFonts w:hint="eastAsia"/>
          <w:b/>
          <w:bCs/>
        </w:rPr>
        <w:t>コメントの設定</w:t>
      </w:r>
    </w:p>
    <w:p w14:paraId="2560344E" w14:textId="77777777" w:rsidR="00185A5C" w:rsidRDefault="00185A5C" w:rsidP="00EE535A"/>
    <w:p w14:paraId="3B3F0322" w14:textId="110A5246" w:rsidR="00797963" w:rsidRDefault="00F4657A" w:rsidP="00EE535A">
      <w:r w:rsidRPr="00F4657A">
        <w:t>コメントの設定後</w:t>
      </w:r>
      <w:r w:rsidR="00797963">
        <w:rPr>
          <w:rFonts w:hint="eastAsia"/>
        </w:rPr>
        <w:t>は、ファイル一覧の付加情報にコメントアイコンが表示されます。アイコン上でマウスホバーすると設定済みのコメント内容が表示されます。</w:t>
      </w:r>
    </w:p>
    <w:p w14:paraId="1E1ECD4D" w14:textId="1FBFE5E5" w:rsidR="000952B0" w:rsidRDefault="00797963" w:rsidP="00797963">
      <w:pPr>
        <w:jc w:val="center"/>
      </w:pPr>
      <w:r w:rsidRPr="00797963">
        <w:rPr>
          <w:noProof/>
        </w:rPr>
        <w:drawing>
          <wp:inline distT="0" distB="0" distL="0" distR="0" wp14:anchorId="1FE35417" wp14:editId="0DC37E7D">
            <wp:extent cx="5400000" cy="1629390"/>
            <wp:effectExtent l="19050" t="19050" r="10795" b="28575"/>
            <wp:docPr id="16085900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90091" name=""/>
                    <pic:cNvPicPr/>
                  </pic:nvPicPr>
                  <pic:blipFill>
                    <a:blip r:embed="rId82">
                      <a:extLst>
                        <a:ext uri="{28A0092B-C50C-407E-A947-70E740481C1C}">
                          <a14:useLocalDpi xmlns:a14="http://schemas.microsoft.com/office/drawing/2010/main" val="0"/>
                        </a:ext>
                      </a:extLst>
                    </a:blip>
                    <a:stretch>
                      <a:fillRect/>
                    </a:stretch>
                  </pic:blipFill>
                  <pic:spPr>
                    <a:xfrm>
                      <a:off x="0" y="0"/>
                      <a:ext cx="5400000" cy="1629390"/>
                    </a:xfrm>
                    <a:prstGeom prst="rect">
                      <a:avLst/>
                    </a:prstGeom>
                    <a:ln>
                      <a:solidFill>
                        <a:schemeClr val="bg1">
                          <a:lumMod val="75000"/>
                        </a:schemeClr>
                      </a:solidFill>
                    </a:ln>
                  </pic:spPr>
                </pic:pic>
              </a:graphicData>
            </a:graphic>
          </wp:inline>
        </w:drawing>
      </w:r>
    </w:p>
    <w:p w14:paraId="44F31451" w14:textId="55D99397" w:rsidR="00797963" w:rsidRPr="00797963" w:rsidRDefault="00797963" w:rsidP="00797963">
      <w:pPr>
        <w:jc w:val="center"/>
        <w:rPr>
          <w:b/>
          <w:bCs/>
        </w:rPr>
      </w:pPr>
      <w:r w:rsidRPr="00797963">
        <w:rPr>
          <w:rFonts w:hint="eastAsia"/>
          <w:b/>
          <w:bCs/>
        </w:rPr>
        <w:t>ファイル一覧</w:t>
      </w:r>
    </w:p>
    <w:p w14:paraId="0E7DE280" w14:textId="77777777" w:rsidR="007154EE" w:rsidRDefault="007154EE" w:rsidP="00D3113C">
      <w:pPr>
        <w:pStyle w:val="1"/>
        <w:spacing w:after="120"/>
      </w:pPr>
      <w:bookmarkStart w:id="58" w:name="_Web公開に関する設定をしたい"/>
      <w:bookmarkStart w:id="59" w:name="_受取フォルダに関する設定をしたい"/>
      <w:bookmarkStart w:id="60" w:name="_メール送信"/>
      <w:bookmarkStart w:id="61" w:name="_お気に入り"/>
      <w:bookmarkStart w:id="62" w:name="_Toc242188388"/>
      <w:bookmarkEnd w:id="58"/>
      <w:bookmarkEnd w:id="59"/>
      <w:bookmarkEnd w:id="60"/>
      <w:bookmarkEnd w:id="61"/>
      <w:r>
        <w:rPr>
          <w:rFonts w:hint="eastAsia"/>
        </w:rPr>
        <w:lastRenderedPageBreak/>
        <w:t>お気に入り</w:t>
      </w:r>
      <w:bookmarkEnd w:id="62"/>
    </w:p>
    <w:p w14:paraId="7433ABDA" w14:textId="77777777" w:rsidR="002529EF" w:rsidRDefault="002529EF" w:rsidP="002529EF">
      <w:r>
        <w:rPr>
          <w:rFonts w:hint="eastAsia"/>
        </w:rPr>
        <w:t>よくアクセスするフォルダ</w:t>
      </w:r>
      <w:r>
        <w:t>/ファイルを</w:t>
      </w:r>
      <w:r>
        <w:rPr>
          <w:rFonts w:hint="eastAsia"/>
        </w:rPr>
        <w:t>「お気に入り」に</w:t>
      </w:r>
      <w:r>
        <w:t>登録</w:t>
      </w:r>
      <w:r>
        <w:rPr>
          <w:rFonts w:hint="eastAsia"/>
        </w:rPr>
        <w:t>する</w:t>
      </w:r>
      <w:r>
        <w:t>こと</w:t>
      </w:r>
      <w:r>
        <w:rPr>
          <w:rFonts w:hint="eastAsia"/>
        </w:rPr>
        <w:t>ができます。この機能により目的の</w:t>
      </w:r>
      <w:r>
        <w:t>フォルダ/ファイル</w:t>
      </w:r>
      <w:r>
        <w:rPr>
          <w:rFonts w:hint="eastAsia"/>
        </w:rPr>
        <w:t>への</w:t>
      </w:r>
      <w:r>
        <w:t>アクセス</w:t>
      </w:r>
      <w:r>
        <w:rPr>
          <w:rFonts w:hint="eastAsia"/>
        </w:rPr>
        <w:t>が素早く</w:t>
      </w:r>
      <w:r>
        <w:t>行</w:t>
      </w:r>
      <w:r>
        <w:rPr>
          <w:rFonts w:hint="eastAsia"/>
        </w:rPr>
        <w:t>えます。</w:t>
      </w:r>
    </w:p>
    <w:p w14:paraId="7D54B4F7" w14:textId="77777777" w:rsidR="002529EF" w:rsidRDefault="002529EF">
      <w:pPr>
        <w:pStyle w:val="af5"/>
        <w:numPr>
          <w:ilvl w:val="0"/>
          <w:numId w:val="6"/>
        </w:numPr>
        <w:wordWrap/>
        <w:adjustRightInd w:val="0"/>
        <w:snapToGrid w:val="0"/>
        <w:ind w:leftChars="0"/>
      </w:pPr>
      <w:r>
        <w:rPr>
          <w:rFonts w:hint="eastAsia"/>
        </w:rPr>
        <w:t>お気に入りはユーザーごとの管理となります。</w:t>
      </w:r>
    </w:p>
    <w:p w14:paraId="234F83A0" w14:textId="77777777" w:rsidR="00291EB4" w:rsidRDefault="00291EB4" w:rsidP="00291EB4"/>
    <w:p w14:paraId="06A64C43" w14:textId="055EEBCE" w:rsidR="00576BFD" w:rsidRDefault="00BF68B6" w:rsidP="00291EB4">
      <w:r>
        <w:rPr>
          <w:rFonts w:hint="eastAsia"/>
        </w:rPr>
        <w:t>ホーム画面または</w:t>
      </w:r>
      <w:r w:rsidR="00576BFD">
        <w:rPr>
          <w:rFonts w:hint="eastAsia"/>
        </w:rPr>
        <w:t>左メニューより「お気に入り」をクリックするとお気に入り一覧画面が表示されます。</w:t>
      </w:r>
    </w:p>
    <w:p w14:paraId="78DF2242" w14:textId="741E185C" w:rsidR="00576BFD" w:rsidRDefault="000D09DA" w:rsidP="00576BFD">
      <w:pPr>
        <w:jc w:val="center"/>
      </w:pPr>
      <w:r>
        <w:rPr>
          <w:noProof/>
        </w:rPr>
        <mc:AlternateContent>
          <mc:Choice Requires="wps">
            <w:drawing>
              <wp:anchor distT="0" distB="0" distL="114300" distR="114300" simplePos="0" relativeHeight="252143616" behindDoc="0" locked="0" layoutInCell="1" allowOverlap="1" wp14:anchorId="41996B4C" wp14:editId="477321AA">
                <wp:simplePos x="0" y="0"/>
                <wp:positionH relativeFrom="column">
                  <wp:posOffset>628650</wp:posOffset>
                </wp:positionH>
                <wp:positionV relativeFrom="paragraph">
                  <wp:posOffset>1064895</wp:posOffset>
                </wp:positionV>
                <wp:extent cx="720000" cy="162000"/>
                <wp:effectExtent l="0" t="0" r="23495" b="28575"/>
                <wp:wrapNone/>
                <wp:docPr id="670872577" name="正方形/長方形 1"/>
                <wp:cNvGraphicFramePr/>
                <a:graphic xmlns:a="http://schemas.openxmlformats.org/drawingml/2006/main">
                  <a:graphicData uri="http://schemas.microsoft.com/office/word/2010/wordprocessingShape">
                    <wps:wsp>
                      <wps:cNvSpPr/>
                      <wps:spPr>
                        <a:xfrm>
                          <a:off x="0" y="0"/>
                          <a:ext cx="720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D5E1E84" id="正方形/長方形 1" o:spid="_x0000_s1026" style="position:absolute;margin-left:49.5pt;margin-top:83.85pt;width:56.7pt;height:12.7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" filled="f" strokecolor="#e00" strokeweight="2pt"/>
            </w:pict>
          </mc:Fallback>
        </mc:AlternateContent>
      </w:r>
      <w:r w:rsidRPr="000D09DA">
        <w:rPr>
          <w:noProof/>
        </w:rPr>
        <w:drawing>
          <wp:inline distT="0" distB="0" distL="0" distR="0" wp14:anchorId="6925AA2A" wp14:editId="66A4D95E">
            <wp:extent cx="5400000" cy="1924002"/>
            <wp:effectExtent l="19050" t="19050" r="10795" b="19685"/>
            <wp:docPr id="18389418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41803" name=""/>
                    <pic:cNvPicPr/>
                  </pic:nvPicPr>
                  <pic:blipFill>
                    <a:blip r:embed="rId83">
                      <a:extLst>
                        <a:ext uri="{28A0092B-C50C-407E-A947-70E740481C1C}">
                          <a14:useLocalDpi xmlns:a14="http://schemas.microsoft.com/office/drawing/2010/main" val="0"/>
                        </a:ext>
                      </a:extLst>
                    </a:blip>
                    <a:stretch>
                      <a:fillRect/>
                    </a:stretch>
                  </pic:blipFill>
                  <pic:spPr>
                    <a:xfrm>
                      <a:off x="0" y="0"/>
                      <a:ext cx="5400000" cy="1924002"/>
                    </a:xfrm>
                    <a:prstGeom prst="rect">
                      <a:avLst/>
                    </a:prstGeom>
                    <a:ln>
                      <a:solidFill>
                        <a:schemeClr val="bg1">
                          <a:lumMod val="75000"/>
                        </a:schemeClr>
                      </a:solidFill>
                    </a:ln>
                  </pic:spPr>
                </pic:pic>
              </a:graphicData>
            </a:graphic>
          </wp:inline>
        </w:drawing>
      </w:r>
    </w:p>
    <w:p w14:paraId="52BB6176" w14:textId="77777777" w:rsidR="00576BFD" w:rsidRPr="00355B02" w:rsidRDefault="00576BFD" w:rsidP="00576BFD">
      <w:pPr>
        <w:jc w:val="center"/>
        <w:rPr>
          <w:b/>
        </w:rPr>
      </w:pPr>
      <w:r w:rsidRPr="00355B02">
        <w:rPr>
          <w:rFonts w:hint="eastAsia"/>
          <w:b/>
        </w:rPr>
        <w:t>お気に入り一覧</w:t>
      </w:r>
    </w:p>
    <w:p w14:paraId="7996D909" w14:textId="77777777" w:rsidR="00576BFD" w:rsidRDefault="00576BFD" w:rsidP="00576BFD">
      <w:pPr>
        <w:rPr>
          <w:lang w:eastAsia="ar-SA"/>
        </w:rPr>
      </w:pPr>
    </w:p>
    <w:p w14:paraId="2B112110" w14:textId="77777777" w:rsidR="00576BFD" w:rsidRPr="00355B02" w:rsidRDefault="00576BFD" w:rsidP="00576BFD">
      <w:pPr>
        <w:rPr>
          <w:lang w:eastAsia="ar-SA"/>
        </w:rPr>
      </w:pPr>
      <w:r>
        <w:rPr>
          <w:rFonts w:hint="eastAsia"/>
        </w:rPr>
        <w:t>お気に入りの各操作については次項より記載しております。</w:t>
      </w:r>
    </w:p>
    <w:p w14:paraId="15137A4E" w14:textId="77777777" w:rsidR="00576BFD" w:rsidRPr="002529EF" w:rsidRDefault="00576BFD" w:rsidP="00291EB4"/>
    <w:p w14:paraId="48E12A78" w14:textId="4FD29CF6" w:rsidR="007154EE" w:rsidRDefault="008F14D2" w:rsidP="008F14D2">
      <w:pPr>
        <w:pStyle w:val="2"/>
        <w:spacing w:after="120"/>
        <w:rPr>
          <w:lang w:eastAsia="ja-JP"/>
        </w:rPr>
      </w:pPr>
      <w:bookmarkStart w:id="63" w:name="_お気に入り登録"/>
      <w:bookmarkStart w:id="64" w:name="_Toc242188389"/>
      <w:bookmarkEnd w:id="63"/>
      <w:r w:rsidRPr="008F14D2">
        <w:t>お気に入り登録</w:t>
      </w:r>
      <w:bookmarkEnd w:id="64"/>
    </w:p>
    <w:p w14:paraId="6E65F0ED" w14:textId="19DF4528" w:rsidR="008F14D2" w:rsidRDefault="004E1BE6" w:rsidP="008F14D2">
      <w:r>
        <w:rPr>
          <w:rFonts w:hint="eastAsia"/>
        </w:rPr>
        <w:t>ファイル一覧でファイル/フォルダを選択してマウス右クリックを行い、メニューより「お気に入り</w:t>
      </w:r>
      <w:r w:rsidR="00232351">
        <w:rPr>
          <w:rFonts w:hint="eastAsia"/>
        </w:rPr>
        <w:t>に</w:t>
      </w:r>
      <w:r>
        <w:rPr>
          <w:rFonts w:hint="eastAsia"/>
        </w:rPr>
        <w:t>登録」をクリックします。</w:t>
      </w:r>
    </w:p>
    <w:p w14:paraId="160C6A56" w14:textId="2289754B" w:rsidR="004E1BE6" w:rsidRDefault="00232351" w:rsidP="006154F9">
      <w:pPr>
        <w:jc w:val="center"/>
      </w:pPr>
      <w:r>
        <w:rPr>
          <w:noProof/>
        </w:rPr>
        <mc:AlternateContent>
          <mc:Choice Requires="wps">
            <w:drawing>
              <wp:anchor distT="0" distB="0" distL="114300" distR="114300" simplePos="0" relativeHeight="252145664" behindDoc="0" locked="0" layoutInCell="1" allowOverlap="1" wp14:anchorId="0E658B33" wp14:editId="2DED499C">
                <wp:simplePos x="0" y="0"/>
                <wp:positionH relativeFrom="column">
                  <wp:posOffset>3400425</wp:posOffset>
                </wp:positionH>
                <wp:positionV relativeFrom="paragraph">
                  <wp:posOffset>2430145</wp:posOffset>
                </wp:positionV>
                <wp:extent cx="936000" cy="162000"/>
                <wp:effectExtent l="0" t="0" r="16510" b="28575"/>
                <wp:wrapNone/>
                <wp:docPr id="1107996833" name="正方形/長方形 1"/>
                <wp:cNvGraphicFramePr/>
                <a:graphic xmlns:a="http://schemas.openxmlformats.org/drawingml/2006/main">
                  <a:graphicData uri="http://schemas.microsoft.com/office/word/2010/wordprocessingShape">
                    <wps:wsp>
                      <wps:cNvSpPr/>
                      <wps:spPr>
                        <a:xfrm>
                          <a:off x="0" y="0"/>
                          <a:ext cx="936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8501B5" id="正方形/長方形 1" o:spid="_x0000_s1026" style="position:absolute;margin-left:267.75pt;margin-top:191.35pt;width:73.7pt;height:12.7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" filled="f" strokecolor="#e00" strokeweight="2pt"/>
            </w:pict>
          </mc:Fallback>
        </mc:AlternateContent>
      </w:r>
      <w:r w:rsidR="006154F9" w:rsidRPr="006154F9">
        <w:rPr>
          <w:noProof/>
        </w:rPr>
        <w:drawing>
          <wp:inline distT="0" distB="0" distL="0" distR="0" wp14:anchorId="2F57C658" wp14:editId="3C3189E3">
            <wp:extent cx="5400000" cy="2731989"/>
            <wp:effectExtent l="19050" t="19050" r="10795" b="11430"/>
            <wp:docPr id="1260105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0519" name=""/>
                    <pic:cNvPicPr/>
                  </pic:nvPicPr>
                  <pic:blipFill>
                    <a:blip r:embed="rId84">
                      <a:extLst>
                        <a:ext uri="{28A0092B-C50C-407E-A947-70E740481C1C}">
                          <a14:useLocalDpi xmlns:a14="http://schemas.microsoft.com/office/drawing/2010/main" val="0"/>
                        </a:ext>
                      </a:extLst>
                    </a:blip>
                    <a:stretch>
                      <a:fillRect/>
                    </a:stretch>
                  </pic:blipFill>
                  <pic:spPr>
                    <a:xfrm>
                      <a:off x="0" y="0"/>
                      <a:ext cx="5400000" cy="2731989"/>
                    </a:xfrm>
                    <a:prstGeom prst="rect">
                      <a:avLst/>
                    </a:prstGeom>
                    <a:ln>
                      <a:solidFill>
                        <a:schemeClr val="bg1">
                          <a:lumMod val="75000"/>
                        </a:schemeClr>
                      </a:solidFill>
                    </a:ln>
                  </pic:spPr>
                </pic:pic>
              </a:graphicData>
            </a:graphic>
          </wp:inline>
        </w:drawing>
      </w:r>
    </w:p>
    <w:p w14:paraId="5026579A" w14:textId="3DA07A83" w:rsidR="004E1BE6" w:rsidRDefault="006154F9" w:rsidP="006154F9">
      <w:pPr>
        <w:jc w:val="center"/>
      </w:pPr>
      <w:r w:rsidRPr="00541AA1">
        <w:rPr>
          <w:rFonts w:hint="eastAsia"/>
          <w:b/>
        </w:rPr>
        <w:t>ファイル一覧</w:t>
      </w:r>
    </w:p>
    <w:p w14:paraId="764FE5DD" w14:textId="77777777" w:rsidR="004E1BE6" w:rsidRDefault="004E1BE6" w:rsidP="008F14D2"/>
    <w:p w14:paraId="569B0DE1" w14:textId="77777777" w:rsidR="00721FBD" w:rsidRDefault="00721FBD">
      <w:pPr>
        <w:wordWrap/>
      </w:pPr>
      <w:r>
        <w:br w:type="page"/>
      </w:r>
    </w:p>
    <w:p w14:paraId="44F20CCD" w14:textId="3CCE6F92" w:rsidR="000C2945" w:rsidRDefault="000C2945" w:rsidP="000C2945">
      <w:pPr>
        <w:rPr>
          <w:lang w:eastAsia="ar-SA"/>
        </w:rPr>
      </w:pPr>
      <w:r>
        <w:rPr>
          <w:rFonts w:hint="eastAsia"/>
        </w:rPr>
        <w:lastRenderedPageBreak/>
        <w:t>「お気に入り追加」ダイアログが表示されますので、必要に応じて各項目を設定します。</w:t>
      </w:r>
    </w:p>
    <w:p w14:paraId="2BAE1DA6" w14:textId="5468D907" w:rsidR="006154F9" w:rsidRDefault="004961CC" w:rsidP="00F13065">
      <w:pPr>
        <w:jc w:val="center"/>
      </w:pPr>
      <w:r>
        <w:rPr>
          <w:rFonts w:hint="eastAsia"/>
          <w:noProof/>
        </w:rPr>
        <mc:AlternateContent>
          <mc:Choice Requires="wps">
            <w:drawing>
              <wp:anchor distT="0" distB="0" distL="114300" distR="114300" simplePos="0" relativeHeight="252147712" behindDoc="0" locked="0" layoutInCell="1" allowOverlap="1" wp14:anchorId="555ABD1B" wp14:editId="58B2DD92">
                <wp:simplePos x="0" y="0"/>
                <wp:positionH relativeFrom="margin">
                  <wp:posOffset>2819400</wp:posOffset>
                </wp:positionH>
                <wp:positionV relativeFrom="paragraph">
                  <wp:posOffset>1705610</wp:posOffset>
                </wp:positionV>
                <wp:extent cx="972000" cy="216000"/>
                <wp:effectExtent l="0" t="0" r="19050" b="12700"/>
                <wp:wrapNone/>
                <wp:docPr id="25" name="正方形/長方形 25"/>
                <wp:cNvGraphicFramePr/>
                <a:graphic xmlns:a="http://schemas.openxmlformats.org/drawingml/2006/main">
                  <a:graphicData uri="http://schemas.microsoft.com/office/word/2010/wordprocessingShape">
                    <wps:wsp>
                      <wps:cNvSpPr/>
                      <wps:spPr>
                        <a:xfrm>
                          <a:off x="0" y="0"/>
                          <a:ext cx="972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29B6E1A" id="正方形/長方形 25" o:spid="_x0000_s1026" style="position:absolute;margin-left:222pt;margin-top:134.3pt;width:76.55pt;height:17pt;z-index:25214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" filled="f" strokecolor="red" strokeweight="2pt">
                <w10:wrap anchorx="margin"/>
              </v:rect>
            </w:pict>
          </mc:Fallback>
        </mc:AlternateContent>
      </w:r>
      <w:r w:rsidR="00F13065" w:rsidRPr="00F13065">
        <w:rPr>
          <w:noProof/>
        </w:rPr>
        <w:drawing>
          <wp:inline distT="0" distB="0" distL="0" distR="0" wp14:anchorId="47BD5BDB" wp14:editId="4179A1A3">
            <wp:extent cx="2880000" cy="1963637"/>
            <wp:effectExtent l="19050" t="19050" r="15875" b="17780"/>
            <wp:docPr id="5716158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15834" name=""/>
                    <pic:cNvPicPr/>
                  </pic:nvPicPr>
                  <pic:blipFill>
                    <a:blip r:embed="rId85">
                      <a:extLst>
                        <a:ext uri="{28A0092B-C50C-407E-A947-70E740481C1C}">
                          <a14:useLocalDpi xmlns:a14="http://schemas.microsoft.com/office/drawing/2010/main" val="0"/>
                        </a:ext>
                      </a:extLst>
                    </a:blip>
                    <a:stretch>
                      <a:fillRect/>
                    </a:stretch>
                  </pic:blipFill>
                  <pic:spPr>
                    <a:xfrm>
                      <a:off x="0" y="0"/>
                      <a:ext cx="2880000" cy="1963637"/>
                    </a:xfrm>
                    <a:prstGeom prst="rect">
                      <a:avLst/>
                    </a:prstGeom>
                    <a:ln>
                      <a:solidFill>
                        <a:schemeClr val="bg1">
                          <a:lumMod val="75000"/>
                        </a:schemeClr>
                      </a:solidFill>
                    </a:ln>
                  </pic:spPr>
                </pic:pic>
              </a:graphicData>
            </a:graphic>
          </wp:inline>
        </w:drawing>
      </w:r>
    </w:p>
    <w:p w14:paraId="7EC8A5C3" w14:textId="74E85E1A" w:rsidR="00F13065" w:rsidRPr="000C2945" w:rsidRDefault="00F13065" w:rsidP="00F13065">
      <w:pPr>
        <w:jc w:val="center"/>
      </w:pPr>
      <w:r w:rsidRPr="00541AA1">
        <w:rPr>
          <w:rFonts w:hint="eastAsia"/>
          <w:b/>
        </w:rPr>
        <w:t>お気に入り追加</w:t>
      </w:r>
    </w:p>
    <w:p w14:paraId="76AF614F" w14:textId="77777777" w:rsidR="006154F9" w:rsidRDefault="006154F9" w:rsidP="008F14D2"/>
    <w:p w14:paraId="5813A0D6" w14:textId="77777777" w:rsidR="00F9078C" w:rsidRDefault="00F9078C" w:rsidP="00F9078C">
      <w:r>
        <w:rPr>
          <w:rFonts w:hint="eastAsia"/>
        </w:rPr>
        <w:t>各設定項目については以下の通りです。</w:t>
      </w:r>
    </w:p>
    <w:tbl>
      <w:tblPr>
        <w:tblStyle w:val="af1"/>
        <w:tblW w:w="5000" w:type="pct"/>
        <w:tblLook w:val="04A0" w:firstRow="1" w:lastRow="0" w:firstColumn="1" w:lastColumn="0" w:noHBand="0" w:noVBand="1"/>
      </w:tblPr>
      <w:tblGrid>
        <w:gridCol w:w="2261"/>
        <w:gridCol w:w="8195"/>
      </w:tblGrid>
      <w:tr w:rsidR="00F9078C" w14:paraId="1BE09C8D" w14:textId="77777777" w:rsidTr="00F9078C">
        <w:trPr>
          <w:tblHeader/>
        </w:trPr>
        <w:tc>
          <w:tcPr>
            <w:tcW w:w="1081" w:type="pct"/>
            <w:shd w:val="clear" w:color="auto" w:fill="DAEEF3" w:themeFill="accent5" w:themeFillTint="33"/>
          </w:tcPr>
          <w:p w14:paraId="040E0C7C" w14:textId="77777777" w:rsidR="00F9078C" w:rsidRDefault="00F9078C" w:rsidP="002E1F7C">
            <w:r>
              <w:rPr>
                <w:rFonts w:hint="eastAsia"/>
              </w:rPr>
              <w:t>項目名</w:t>
            </w:r>
          </w:p>
        </w:tc>
        <w:tc>
          <w:tcPr>
            <w:tcW w:w="3919" w:type="pct"/>
            <w:shd w:val="clear" w:color="auto" w:fill="DAEEF3" w:themeFill="accent5" w:themeFillTint="33"/>
          </w:tcPr>
          <w:p w14:paraId="2A01A340" w14:textId="77777777" w:rsidR="00F9078C" w:rsidRDefault="00F9078C" w:rsidP="002E1F7C">
            <w:r>
              <w:rPr>
                <w:rFonts w:hint="eastAsia"/>
              </w:rPr>
              <w:t>説明</w:t>
            </w:r>
          </w:p>
        </w:tc>
      </w:tr>
      <w:tr w:rsidR="00F9078C" w14:paraId="07EF3CD4" w14:textId="77777777" w:rsidTr="00F9078C">
        <w:tc>
          <w:tcPr>
            <w:tcW w:w="1081" w:type="pct"/>
          </w:tcPr>
          <w:p w14:paraId="12E29FF2" w14:textId="77777777" w:rsidR="00F9078C" w:rsidRDefault="00F9078C" w:rsidP="002E1F7C">
            <w:r>
              <w:rPr>
                <w:rFonts w:hint="eastAsia"/>
              </w:rPr>
              <w:t>名前(※1)</w:t>
            </w:r>
          </w:p>
        </w:tc>
        <w:tc>
          <w:tcPr>
            <w:tcW w:w="3919" w:type="pct"/>
          </w:tcPr>
          <w:p w14:paraId="1B1ECEC6" w14:textId="77777777" w:rsidR="00F9078C" w:rsidRDefault="00F9078C" w:rsidP="002E1F7C">
            <w:r>
              <w:rPr>
                <w:rFonts w:hint="eastAsia"/>
              </w:rPr>
              <w:t>初期では選択したファイル名またはフォルダ名が入力されますが、自分の管理しやすい名前に変更することが可能です。</w:t>
            </w:r>
          </w:p>
        </w:tc>
      </w:tr>
      <w:tr w:rsidR="00F9078C" w14:paraId="0ACD8AB5" w14:textId="77777777" w:rsidTr="00F9078C">
        <w:tc>
          <w:tcPr>
            <w:tcW w:w="1081" w:type="pct"/>
          </w:tcPr>
          <w:p w14:paraId="7FFD3BA5" w14:textId="77777777" w:rsidR="00F9078C" w:rsidRDefault="00F9078C" w:rsidP="002E1F7C">
            <w:r>
              <w:rPr>
                <w:rFonts w:hint="eastAsia"/>
              </w:rPr>
              <w:t>このファイルの更新を通知する(※2)</w:t>
            </w:r>
          </w:p>
        </w:tc>
        <w:tc>
          <w:tcPr>
            <w:tcW w:w="3919" w:type="pct"/>
          </w:tcPr>
          <w:p w14:paraId="30E636B5" w14:textId="77777777" w:rsidR="00F9078C" w:rsidRDefault="00F9078C" w:rsidP="002E1F7C">
            <w:r>
              <w:rPr>
                <w:rFonts w:hint="eastAsia"/>
              </w:rPr>
              <w:t>自分やファイル/フォルダを共有している他のユーザーが更新した場合、お気に入り登録しているファイル/フォルダに数字の通知マークが表示されます。</w:t>
            </w:r>
          </w:p>
        </w:tc>
      </w:tr>
    </w:tbl>
    <w:p w14:paraId="0A4F0A23" w14:textId="77777777" w:rsidR="00F9078C" w:rsidRDefault="00F9078C" w:rsidP="00F9078C">
      <w:r w:rsidRPr="002F6368">
        <w:rPr>
          <w:rFonts w:hint="eastAsia"/>
        </w:rPr>
        <w:t>※</w:t>
      </w:r>
      <w:r>
        <w:rPr>
          <w:rFonts w:hint="eastAsia"/>
        </w:rPr>
        <w:t>1</w:t>
      </w:r>
      <w:r>
        <w:t xml:space="preserve"> </w:t>
      </w:r>
      <w:r>
        <w:rPr>
          <w:rFonts w:hint="eastAsia"/>
        </w:rPr>
        <w:t>必須項目</w:t>
      </w:r>
    </w:p>
    <w:p w14:paraId="1544A607" w14:textId="77777777" w:rsidR="00F9078C" w:rsidRDefault="00F9078C" w:rsidP="00F9078C">
      <w:r>
        <w:rPr>
          <w:rFonts w:hint="eastAsia"/>
        </w:rPr>
        <w:t>※2</w:t>
      </w:r>
      <w:r>
        <w:t xml:space="preserve"> </w:t>
      </w:r>
      <w:r>
        <w:rPr>
          <w:rFonts w:hint="eastAsia"/>
        </w:rPr>
        <w:t>フォルダの場合は「このフォルダ内の更新を通知する」となります。</w:t>
      </w:r>
    </w:p>
    <w:p w14:paraId="05A20EB2" w14:textId="77777777" w:rsidR="00F9078C" w:rsidRDefault="00F9078C" w:rsidP="00F9078C">
      <w:pPr>
        <w:rPr>
          <w:lang w:eastAsia="ar-SA"/>
        </w:rPr>
      </w:pPr>
    </w:p>
    <w:p w14:paraId="351A8653" w14:textId="77777777" w:rsidR="00F9078C" w:rsidRDefault="00F9078C" w:rsidP="00F9078C">
      <w:r>
        <w:t>設定後</w:t>
      </w:r>
      <w:r>
        <w:rPr>
          <w:rFonts w:hint="eastAsia"/>
        </w:rPr>
        <w:t>、「追加」をクリックするとお気に入り登録が行われます。</w:t>
      </w:r>
    </w:p>
    <w:p w14:paraId="559FF8D1" w14:textId="77777777" w:rsidR="00F9078C" w:rsidRDefault="00F9078C" w:rsidP="00F9078C">
      <w:pPr>
        <w:wordWrap/>
      </w:pPr>
    </w:p>
    <w:p w14:paraId="75193B85" w14:textId="77777777" w:rsidR="00F9078C" w:rsidRPr="009D3164" w:rsidRDefault="00F9078C" w:rsidP="00F9078C">
      <w:pPr>
        <w:rPr>
          <w:lang w:eastAsia="ar-SA"/>
        </w:rPr>
      </w:pPr>
      <w:r>
        <w:rPr>
          <w:rFonts w:hint="eastAsia"/>
        </w:rPr>
        <w:t>登録が完了すると、左メニューにある「お気に入り」の下やお気に入り一覧画面に登録されたお気に入りが表示されます。</w:t>
      </w:r>
    </w:p>
    <w:p w14:paraId="5406DD3E" w14:textId="21CB1E05" w:rsidR="00F13065" w:rsidRDefault="00A365A3" w:rsidP="000A07F2">
      <w:pPr>
        <w:jc w:val="center"/>
      </w:pPr>
      <w:r>
        <w:rPr>
          <w:rFonts w:hint="eastAsia"/>
          <w:noProof/>
        </w:rPr>
        <mc:AlternateContent>
          <mc:Choice Requires="wps">
            <w:drawing>
              <wp:anchor distT="0" distB="0" distL="114300" distR="114300" simplePos="0" relativeHeight="252149760" behindDoc="0" locked="0" layoutInCell="1" allowOverlap="1" wp14:anchorId="084B68F5" wp14:editId="6654BB52">
                <wp:simplePos x="0" y="0"/>
                <wp:positionH relativeFrom="column">
                  <wp:posOffset>638175</wp:posOffset>
                </wp:positionH>
                <wp:positionV relativeFrom="paragraph">
                  <wp:posOffset>1078865</wp:posOffset>
                </wp:positionV>
                <wp:extent cx="704850" cy="432000"/>
                <wp:effectExtent l="0" t="0" r="19050" b="25400"/>
                <wp:wrapNone/>
                <wp:docPr id="40" name="正方形/長方形 40"/>
                <wp:cNvGraphicFramePr/>
                <a:graphic xmlns:a="http://schemas.openxmlformats.org/drawingml/2006/main">
                  <a:graphicData uri="http://schemas.microsoft.com/office/word/2010/wordprocessingShape">
                    <wps:wsp>
                      <wps:cNvSpPr/>
                      <wps:spPr>
                        <a:xfrm>
                          <a:off x="0" y="0"/>
                          <a:ext cx="704850" cy="43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D84C34B" id="正方形/長方形 40" o:spid="_x0000_s1026" style="position:absolute;margin-left:50.25pt;margin-top:84.95pt;width:55.5pt;height:34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" filled="f" strokecolor="red" strokeweight="2pt"/>
            </w:pict>
          </mc:Fallback>
        </mc:AlternateContent>
      </w:r>
      <w:r w:rsidRPr="00A365A3">
        <w:rPr>
          <w:noProof/>
        </w:rPr>
        <w:drawing>
          <wp:inline distT="0" distB="0" distL="0" distR="0" wp14:anchorId="0DE46DA1" wp14:editId="56C4EEE9">
            <wp:extent cx="5400000" cy="1688725"/>
            <wp:effectExtent l="19050" t="19050" r="10795" b="26035"/>
            <wp:docPr id="20183081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08196" name=""/>
                    <pic:cNvPicPr/>
                  </pic:nvPicPr>
                  <pic:blipFill>
                    <a:blip r:embed="rId86">
                      <a:extLst>
                        <a:ext uri="{28A0092B-C50C-407E-A947-70E740481C1C}">
                          <a14:useLocalDpi xmlns:a14="http://schemas.microsoft.com/office/drawing/2010/main" val="0"/>
                        </a:ext>
                      </a:extLst>
                    </a:blip>
                    <a:stretch>
                      <a:fillRect/>
                    </a:stretch>
                  </pic:blipFill>
                  <pic:spPr>
                    <a:xfrm>
                      <a:off x="0" y="0"/>
                      <a:ext cx="5400000" cy="1688725"/>
                    </a:xfrm>
                    <a:prstGeom prst="rect">
                      <a:avLst/>
                    </a:prstGeom>
                    <a:ln>
                      <a:solidFill>
                        <a:schemeClr val="bg1">
                          <a:lumMod val="75000"/>
                        </a:schemeClr>
                      </a:solidFill>
                    </a:ln>
                  </pic:spPr>
                </pic:pic>
              </a:graphicData>
            </a:graphic>
          </wp:inline>
        </w:drawing>
      </w:r>
    </w:p>
    <w:p w14:paraId="5D325B40" w14:textId="77777777" w:rsidR="000A07F2" w:rsidRPr="005301F7" w:rsidRDefault="000A07F2" w:rsidP="000A07F2">
      <w:pPr>
        <w:jc w:val="center"/>
        <w:rPr>
          <w:b/>
          <w:lang w:eastAsia="ar-SA"/>
        </w:rPr>
      </w:pPr>
      <w:r w:rsidRPr="005301F7">
        <w:rPr>
          <w:rFonts w:hint="eastAsia"/>
          <w:b/>
        </w:rPr>
        <w:t>お気に入り一覧</w:t>
      </w:r>
    </w:p>
    <w:p w14:paraId="12A22078" w14:textId="77777777" w:rsidR="00EF693D" w:rsidRDefault="00EF693D" w:rsidP="008F14D2"/>
    <w:p w14:paraId="0CFCEDB6" w14:textId="77777777" w:rsidR="00603725" w:rsidRDefault="00603725">
      <w:pPr>
        <w:wordWrap/>
      </w:pPr>
      <w:r>
        <w:br w:type="page"/>
      </w:r>
    </w:p>
    <w:p w14:paraId="2F424EB7" w14:textId="38DCE2FE" w:rsidR="00EF693D" w:rsidRDefault="004A38FA" w:rsidP="008F14D2">
      <w:r>
        <w:rPr>
          <w:rFonts w:hint="eastAsia"/>
        </w:rPr>
        <w:lastRenderedPageBreak/>
        <w:t>左メニューのお気に入り名をクリックすると対応するファイル/フォルダに移動します。ファイルの場合はファイル名が強調表示され、フォルダの場合はそのフォルダ位置に移動します。</w:t>
      </w:r>
    </w:p>
    <w:p w14:paraId="78BB4AAB" w14:textId="05E1E8B7" w:rsidR="004A38FA" w:rsidRDefault="00F46FF5" w:rsidP="00DF3219">
      <w:pPr>
        <w:jc w:val="center"/>
      </w:pPr>
      <w:r w:rsidRPr="00AE19B6">
        <w:rPr>
          <w:rFonts w:hint="eastAsia"/>
          <w:noProof/>
        </w:rPr>
        <mc:AlternateContent>
          <mc:Choice Requires="wps">
            <w:drawing>
              <wp:anchor distT="0" distB="0" distL="114300" distR="114300" simplePos="0" relativeHeight="252153856" behindDoc="0" locked="0" layoutInCell="1" allowOverlap="1" wp14:anchorId="46A9778B" wp14:editId="36ECD4FA">
                <wp:simplePos x="0" y="0"/>
                <wp:positionH relativeFrom="column">
                  <wp:posOffset>1386205</wp:posOffset>
                </wp:positionH>
                <wp:positionV relativeFrom="paragraph">
                  <wp:posOffset>1677035</wp:posOffset>
                </wp:positionV>
                <wp:extent cx="900000" cy="162000"/>
                <wp:effectExtent l="0" t="0" r="14605" b="28575"/>
                <wp:wrapNone/>
                <wp:docPr id="727702810" name="正方形/長方形 727702810"/>
                <wp:cNvGraphicFramePr/>
                <a:graphic xmlns:a="http://schemas.openxmlformats.org/drawingml/2006/main">
                  <a:graphicData uri="http://schemas.microsoft.com/office/word/2010/wordprocessingShape">
                    <wps:wsp>
                      <wps:cNvSpPr/>
                      <wps:spPr>
                        <a:xfrm>
                          <a:off x="0" y="0"/>
                          <a:ext cx="900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3F41A9" id="正方形/長方形 727702810" o:spid="_x0000_s1026" style="position:absolute;margin-left:109.15pt;margin-top:132.05pt;width:70.85pt;height:12.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" filled="f" strokecolor="red" strokeweight="2pt"/>
            </w:pict>
          </mc:Fallback>
        </mc:AlternateContent>
      </w:r>
      <w:r w:rsidRPr="00AE19B6">
        <w:rPr>
          <w:rFonts w:hint="eastAsia"/>
          <w:noProof/>
        </w:rPr>
        <mc:AlternateContent>
          <mc:Choice Requires="wps">
            <w:drawing>
              <wp:anchor distT="0" distB="0" distL="114300" distR="114300" simplePos="0" relativeHeight="252151808" behindDoc="0" locked="0" layoutInCell="1" allowOverlap="1" wp14:anchorId="1F509068" wp14:editId="6B10BF13">
                <wp:simplePos x="0" y="0"/>
                <wp:positionH relativeFrom="column">
                  <wp:posOffset>628650</wp:posOffset>
                </wp:positionH>
                <wp:positionV relativeFrom="paragraph">
                  <wp:posOffset>1323975</wp:posOffset>
                </wp:positionV>
                <wp:extent cx="719455" cy="144000"/>
                <wp:effectExtent l="0" t="0" r="23495" b="27940"/>
                <wp:wrapNone/>
                <wp:docPr id="59" name="正方形/長方形 59"/>
                <wp:cNvGraphicFramePr/>
                <a:graphic xmlns:a="http://schemas.openxmlformats.org/drawingml/2006/main">
                  <a:graphicData uri="http://schemas.microsoft.com/office/word/2010/wordprocessingShape">
                    <wps:wsp>
                      <wps:cNvSpPr/>
                      <wps:spPr>
                        <a:xfrm>
                          <a:off x="0" y="0"/>
                          <a:ext cx="719455" cy="144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5E76733" id="正方形/長方形 59" o:spid="_x0000_s1026" style="position:absolute;margin-left:49.5pt;margin-top:104.25pt;width:56.65pt;height:11.3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" filled="f" strokecolor="red" strokeweight="2pt"/>
            </w:pict>
          </mc:Fallback>
        </mc:AlternateContent>
      </w:r>
      <w:r w:rsidRPr="00F46FF5">
        <w:rPr>
          <w:noProof/>
        </w:rPr>
        <w:drawing>
          <wp:inline distT="0" distB="0" distL="0" distR="0" wp14:anchorId="5C9CE86A" wp14:editId="19D5E4C2">
            <wp:extent cx="5400000" cy="2274338"/>
            <wp:effectExtent l="19050" t="19050" r="10795" b="12065"/>
            <wp:docPr id="10538535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53501" name=""/>
                    <pic:cNvPicPr/>
                  </pic:nvPicPr>
                  <pic:blipFill>
                    <a:blip r:embed="rId87">
                      <a:extLst>
                        <a:ext uri="{28A0092B-C50C-407E-A947-70E740481C1C}">
                          <a14:useLocalDpi xmlns:a14="http://schemas.microsoft.com/office/drawing/2010/main" val="0"/>
                        </a:ext>
                      </a:extLst>
                    </a:blip>
                    <a:stretch>
                      <a:fillRect/>
                    </a:stretch>
                  </pic:blipFill>
                  <pic:spPr>
                    <a:xfrm>
                      <a:off x="0" y="0"/>
                      <a:ext cx="5400000" cy="2274338"/>
                    </a:xfrm>
                    <a:prstGeom prst="rect">
                      <a:avLst/>
                    </a:prstGeom>
                    <a:ln>
                      <a:solidFill>
                        <a:schemeClr val="bg1">
                          <a:lumMod val="75000"/>
                        </a:schemeClr>
                      </a:solidFill>
                    </a:ln>
                  </pic:spPr>
                </pic:pic>
              </a:graphicData>
            </a:graphic>
          </wp:inline>
        </w:drawing>
      </w:r>
    </w:p>
    <w:p w14:paraId="2E3A27A1" w14:textId="080F0B55" w:rsidR="00DF3219" w:rsidRDefault="00DF3219" w:rsidP="00DF3219">
      <w:pPr>
        <w:jc w:val="center"/>
      </w:pPr>
      <w:r w:rsidRPr="00446AFD">
        <w:rPr>
          <w:rFonts w:hint="eastAsia"/>
          <w:b/>
        </w:rPr>
        <w:t>ファイル一覧</w:t>
      </w:r>
      <w:r>
        <w:rPr>
          <w:rFonts w:hint="eastAsia"/>
          <w:b/>
        </w:rPr>
        <w:t>(ファイルの場合)</w:t>
      </w:r>
    </w:p>
    <w:p w14:paraId="3937DF18" w14:textId="77777777" w:rsidR="004A38FA" w:rsidRDefault="004A38FA" w:rsidP="008F14D2"/>
    <w:p w14:paraId="7571553F" w14:textId="133BD441" w:rsidR="00DF3219" w:rsidRDefault="0055651F" w:rsidP="00DF3219">
      <w:pPr>
        <w:jc w:val="center"/>
      </w:pPr>
      <w:r w:rsidRPr="00AE19B6">
        <w:rPr>
          <w:rFonts w:hint="eastAsia"/>
          <w:noProof/>
        </w:rPr>
        <mc:AlternateContent>
          <mc:Choice Requires="wps">
            <w:drawing>
              <wp:anchor distT="0" distB="0" distL="114300" distR="114300" simplePos="0" relativeHeight="252157952" behindDoc="0" locked="0" layoutInCell="1" allowOverlap="1" wp14:anchorId="53E0CFD3" wp14:editId="1C0DACC1">
                <wp:simplePos x="0" y="0"/>
                <wp:positionH relativeFrom="column">
                  <wp:posOffset>1409700</wp:posOffset>
                </wp:positionH>
                <wp:positionV relativeFrom="paragraph">
                  <wp:posOffset>47625</wp:posOffset>
                </wp:positionV>
                <wp:extent cx="2520000" cy="180000"/>
                <wp:effectExtent l="0" t="0" r="13970" b="10795"/>
                <wp:wrapNone/>
                <wp:docPr id="1832927956" name="正方形/長方形 1832927956"/>
                <wp:cNvGraphicFramePr/>
                <a:graphic xmlns:a="http://schemas.openxmlformats.org/drawingml/2006/main">
                  <a:graphicData uri="http://schemas.microsoft.com/office/word/2010/wordprocessingShape">
                    <wps:wsp>
                      <wps:cNvSpPr/>
                      <wps:spPr>
                        <a:xfrm>
                          <a:off x="0" y="0"/>
                          <a:ext cx="2520000" cy="18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9E482DB" id="正方形/長方形 1832927956" o:spid="_x0000_s1026" style="position:absolute;margin-left:111pt;margin-top:3.75pt;width:198.45pt;height:14.1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" filled="f" strokecolor="red" strokeweight="2pt"/>
            </w:pict>
          </mc:Fallback>
        </mc:AlternateContent>
      </w:r>
      <w:r w:rsidRPr="00AE19B6">
        <w:rPr>
          <w:rFonts w:hint="eastAsia"/>
          <w:noProof/>
        </w:rPr>
        <mc:AlternateContent>
          <mc:Choice Requires="wps">
            <w:drawing>
              <wp:anchor distT="0" distB="0" distL="114300" distR="114300" simplePos="0" relativeHeight="252155904" behindDoc="0" locked="0" layoutInCell="1" allowOverlap="1" wp14:anchorId="627033F9" wp14:editId="3FC4287A">
                <wp:simplePos x="0" y="0"/>
                <wp:positionH relativeFrom="column">
                  <wp:posOffset>628650</wp:posOffset>
                </wp:positionH>
                <wp:positionV relativeFrom="paragraph">
                  <wp:posOffset>1457325</wp:posOffset>
                </wp:positionV>
                <wp:extent cx="719455" cy="144000"/>
                <wp:effectExtent l="0" t="0" r="23495" b="27940"/>
                <wp:wrapNone/>
                <wp:docPr id="2145220867" name="正方形/長方形 2145220867"/>
                <wp:cNvGraphicFramePr/>
                <a:graphic xmlns:a="http://schemas.openxmlformats.org/drawingml/2006/main">
                  <a:graphicData uri="http://schemas.microsoft.com/office/word/2010/wordprocessingShape">
                    <wps:wsp>
                      <wps:cNvSpPr/>
                      <wps:spPr>
                        <a:xfrm>
                          <a:off x="0" y="0"/>
                          <a:ext cx="719455" cy="144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168DB22" id="正方形/長方形 2145220867" o:spid="_x0000_s1026" style="position:absolute;margin-left:49.5pt;margin-top:114.75pt;width:56.65pt;height:11.3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" filled="f" strokecolor="red" strokeweight="2pt"/>
            </w:pict>
          </mc:Fallback>
        </mc:AlternateContent>
      </w:r>
      <w:r w:rsidRPr="0055651F">
        <w:rPr>
          <w:noProof/>
        </w:rPr>
        <w:drawing>
          <wp:inline distT="0" distB="0" distL="0" distR="0" wp14:anchorId="5B5C454F" wp14:editId="593FBFB8">
            <wp:extent cx="5400000" cy="1744449"/>
            <wp:effectExtent l="19050" t="19050" r="10795" b="27305"/>
            <wp:docPr id="17451784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78452" name=""/>
                    <pic:cNvPicPr/>
                  </pic:nvPicPr>
                  <pic:blipFill>
                    <a:blip r:embed="rId88">
                      <a:extLst>
                        <a:ext uri="{28A0092B-C50C-407E-A947-70E740481C1C}">
                          <a14:useLocalDpi xmlns:a14="http://schemas.microsoft.com/office/drawing/2010/main" val="0"/>
                        </a:ext>
                      </a:extLst>
                    </a:blip>
                    <a:stretch>
                      <a:fillRect/>
                    </a:stretch>
                  </pic:blipFill>
                  <pic:spPr>
                    <a:xfrm>
                      <a:off x="0" y="0"/>
                      <a:ext cx="5400000" cy="1744449"/>
                    </a:xfrm>
                    <a:prstGeom prst="rect">
                      <a:avLst/>
                    </a:prstGeom>
                    <a:ln>
                      <a:solidFill>
                        <a:schemeClr val="bg1">
                          <a:lumMod val="75000"/>
                        </a:schemeClr>
                      </a:solidFill>
                    </a:ln>
                  </pic:spPr>
                </pic:pic>
              </a:graphicData>
            </a:graphic>
          </wp:inline>
        </w:drawing>
      </w:r>
    </w:p>
    <w:p w14:paraId="5078B8F3" w14:textId="77777777" w:rsidR="00DF3219" w:rsidRDefault="00DF3219" w:rsidP="00DF3219">
      <w:pPr>
        <w:jc w:val="center"/>
        <w:rPr>
          <w:lang w:eastAsia="ar-SA"/>
        </w:rPr>
      </w:pPr>
      <w:r w:rsidRPr="00446AFD">
        <w:rPr>
          <w:rFonts w:hint="eastAsia"/>
          <w:b/>
        </w:rPr>
        <w:t>ファイル一覧</w:t>
      </w:r>
      <w:r>
        <w:rPr>
          <w:rFonts w:hint="eastAsia"/>
          <w:b/>
        </w:rPr>
        <w:t>(フォルダの場合)</w:t>
      </w:r>
    </w:p>
    <w:p w14:paraId="73B65408" w14:textId="77777777" w:rsidR="00975919" w:rsidRDefault="00975919" w:rsidP="00975919"/>
    <w:p w14:paraId="63112B27" w14:textId="14E6C23D" w:rsidR="00975919" w:rsidRDefault="00975919" w:rsidP="00975919">
      <w:r>
        <w:rPr>
          <w:rFonts w:hint="eastAsia"/>
        </w:rPr>
        <w:t>なお、お気に入り登録対象となっている元のファイル/フォルダが削除された場合はお気に入り名がグレーアウト表示となります。</w:t>
      </w:r>
    </w:p>
    <w:p w14:paraId="2AAA3982" w14:textId="6BF0CC2D" w:rsidR="00975919" w:rsidRDefault="00B633A3" w:rsidP="00E54C3D">
      <w:pPr>
        <w:jc w:val="center"/>
      </w:pPr>
      <w:r w:rsidRPr="00AE19B6">
        <w:rPr>
          <w:rFonts w:hint="eastAsia"/>
          <w:noProof/>
        </w:rPr>
        <mc:AlternateContent>
          <mc:Choice Requires="wps">
            <w:drawing>
              <wp:anchor distT="0" distB="0" distL="114300" distR="114300" simplePos="0" relativeHeight="252162048" behindDoc="0" locked="0" layoutInCell="1" allowOverlap="1" wp14:anchorId="1D26BD7B" wp14:editId="006478D5">
                <wp:simplePos x="0" y="0"/>
                <wp:positionH relativeFrom="column">
                  <wp:posOffset>1381125</wp:posOffset>
                </wp:positionH>
                <wp:positionV relativeFrom="paragraph">
                  <wp:posOffset>819150</wp:posOffset>
                </wp:positionV>
                <wp:extent cx="900000" cy="162000"/>
                <wp:effectExtent l="0" t="0" r="14605" b="28575"/>
                <wp:wrapNone/>
                <wp:docPr id="988140626" name="正方形/長方形 988140626"/>
                <wp:cNvGraphicFramePr/>
                <a:graphic xmlns:a="http://schemas.openxmlformats.org/drawingml/2006/main">
                  <a:graphicData uri="http://schemas.microsoft.com/office/word/2010/wordprocessingShape">
                    <wps:wsp>
                      <wps:cNvSpPr/>
                      <wps:spPr>
                        <a:xfrm>
                          <a:off x="0" y="0"/>
                          <a:ext cx="900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01753C" id="正方形/長方形 988140626" o:spid="_x0000_s1026" style="position:absolute;margin-left:108.75pt;margin-top:64.5pt;width:70.85pt;height:12.7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" filled="f" strokecolor="red" strokeweight="2pt"/>
            </w:pict>
          </mc:Fallback>
        </mc:AlternateContent>
      </w:r>
      <w:r w:rsidRPr="00AE19B6">
        <w:rPr>
          <w:rFonts w:hint="eastAsia"/>
          <w:noProof/>
        </w:rPr>
        <mc:AlternateContent>
          <mc:Choice Requires="wps">
            <w:drawing>
              <wp:anchor distT="0" distB="0" distL="114300" distR="114300" simplePos="0" relativeHeight="252160000" behindDoc="0" locked="0" layoutInCell="1" allowOverlap="1" wp14:anchorId="2AFFD33A" wp14:editId="78F50274">
                <wp:simplePos x="0" y="0"/>
                <wp:positionH relativeFrom="column">
                  <wp:posOffset>628650</wp:posOffset>
                </wp:positionH>
                <wp:positionV relativeFrom="paragraph">
                  <wp:posOffset>1352550</wp:posOffset>
                </wp:positionV>
                <wp:extent cx="719455" cy="144000"/>
                <wp:effectExtent l="0" t="0" r="23495" b="27940"/>
                <wp:wrapNone/>
                <wp:docPr id="273634992" name="正方形/長方形 273634992"/>
                <wp:cNvGraphicFramePr/>
                <a:graphic xmlns:a="http://schemas.openxmlformats.org/drawingml/2006/main">
                  <a:graphicData uri="http://schemas.microsoft.com/office/word/2010/wordprocessingShape">
                    <wps:wsp>
                      <wps:cNvSpPr/>
                      <wps:spPr>
                        <a:xfrm>
                          <a:off x="0" y="0"/>
                          <a:ext cx="719455" cy="144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6CCEBC" id="正方形/長方形 273634992" o:spid="_x0000_s1026" style="position:absolute;margin-left:49.5pt;margin-top:106.5pt;width:56.65pt;height:11.3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" filled="f" strokecolor="red" strokeweight="2pt"/>
            </w:pict>
          </mc:Fallback>
        </mc:AlternateContent>
      </w:r>
      <w:r w:rsidR="00D81096" w:rsidRPr="00D81096">
        <w:rPr>
          <w:noProof/>
        </w:rPr>
        <w:drawing>
          <wp:inline distT="0" distB="0" distL="0" distR="0" wp14:anchorId="45186FEB" wp14:editId="4CC8431C">
            <wp:extent cx="5400000" cy="1765603"/>
            <wp:effectExtent l="19050" t="19050" r="10795" b="25400"/>
            <wp:docPr id="12529525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52509" name=""/>
                    <pic:cNvPicPr/>
                  </pic:nvPicPr>
                  <pic:blipFill>
                    <a:blip r:embed="rId89">
                      <a:extLst>
                        <a:ext uri="{28A0092B-C50C-407E-A947-70E740481C1C}">
                          <a14:useLocalDpi xmlns:a14="http://schemas.microsoft.com/office/drawing/2010/main" val="0"/>
                        </a:ext>
                      </a:extLst>
                    </a:blip>
                    <a:stretch>
                      <a:fillRect/>
                    </a:stretch>
                  </pic:blipFill>
                  <pic:spPr>
                    <a:xfrm>
                      <a:off x="0" y="0"/>
                      <a:ext cx="5400000" cy="1765603"/>
                    </a:xfrm>
                    <a:prstGeom prst="rect">
                      <a:avLst/>
                    </a:prstGeom>
                    <a:ln>
                      <a:solidFill>
                        <a:schemeClr val="bg1">
                          <a:lumMod val="75000"/>
                        </a:schemeClr>
                      </a:solidFill>
                    </a:ln>
                  </pic:spPr>
                </pic:pic>
              </a:graphicData>
            </a:graphic>
          </wp:inline>
        </w:drawing>
      </w:r>
    </w:p>
    <w:p w14:paraId="57F54C9E" w14:textId="77777777" w:rsidR="00E54C3D" w:rsidRPr="00790F58" w:rsidRDefault="00E54C3D" w:rsidP="00E54C3D">
      <w:pPr>
        <w:jc w:val="center"/>
        <w:rPr>
          <w:b/>
          <w:lang w:eastAsia="ar-SA"/>
        </w:rPr>
      </w:pPr>
      <w:r w:rsidRPr="00790F58">
        <w:rPr>
          <w:rFonts w:hint="eastAsia"/>
          <w:b/>
        </w:rPr>
        <w:t>お気に入り一覧</w:t>
      </w:r>
    </w:p>
    <w:p w14:paraId="718D495C" w14:textId="77777777" w:rsidR="00975919" w:rsidRDefault="00975919" w:rsidP="00975919"/>
    <w:p w14:paraId="57C84D48" w14:textId="77777777" w:rsidR="003954DB" w:rsidRDefault="003954DB">
      <w:pPr>
        <w:wordWrap/>
      </w:pPr>
      <w:r>
        <w:br w:type="page"/>
      </w:r>
    </w:p>
    <w:p w14:paraId="3D179DEA" w14:textId="1EFC8007" w:rsidR="00E54C3D" w:rsidRDefault="00E54C3D" w:rsidP="00E54C3D">
      <w:pPr>
        <w:rPr>
          <w:lang w:eastAsia="ar-SA"/>
        </w:rPr>
      </w:pPr>
      <w:r>
        <w:rPr>
          <w:rFonts w:hint="eastAsia"/>
        </w:rPr>
        <w:lastRenderedPageBreak/>
        <w:t>この場合は左メニューのお気に入り名をクリックしてもファイル/フォルダへの移動はできず、無効となったお気に入りの削除確認ダイアログが表示されます。問題なければ「削除」をクリックします。</w:t>
      </w:r>
    </w:p>
    <w:p w14:paraId="373666EF" w14:textId="2E40012A" w:rsidR="00E54C3D" w:rsidRDefault="008403EC" w:rsidP="0044440D">
      <w:pPr>
        <w:jc w:val="center"/>
      </w:pPr>
      <w:r>
        <w:rPr>
          <w:rFonts w:hint="eastAsia"/>
          <w:noProof/>
        </w:rPr>
        <mc:AlternateContent>
          <mc:Choice Requires="wps">
            <w:drawing>
              <wp:anchor distT="0" distB="0" distL="114300" distR="114300" simplePos="0" relativeHeight="252164096" behindDoc="0" locked="0" layoutInCell="1" allowOverlap="1" wp14:anchorId="68796240" wp14:editId="47EE829E">
                <wp:simplePos x="0" y="0"/>
                <wp:positionH relativeFrom="margin">
                  <wp:posOffset>3000375</wp:posOffset>
                </wp:positionH>
                <wp:positionV relativeFrom="paragraph">
                  <wp:posOffset>1950415</wp:posOffset>
                </wp:positionV>
                <wp:extent cx="648000" cy="144000"/>
                <wp:effectExtent l="0" t="0" r="19050" b="27940"/>
                <wp:wrapNone/>
                <wp:docPr id="197" name="正方形/長方形 197"/>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2B698F" id="正方形/長方形 197" o:spid="_x0000_s1026" style="position:absolute;margin-left:236.25pt;margin-top:153.6pt;width:51pt;height:11.35pt;z-index:25216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" filled="f" strokecolor="red" strokeweight="2pt">
                <w10:wrap anchorx="margin"/>
              </v:rect>
            </w:pict>
          </mc:Fallback>
        </mc:AlternateContent>
      </w:r>
      <w:r w:rsidRPr="008403EC">
        <w:rPr>
          <w:noProof/>
        </w:rPr>
        <w:drawing>
          <wp:inline distT="0" distB="0" distL="0" distR="0" wp14:anchorId="52966E42" wp14:editId="0121BDB7">
            <wp:extent cx="5400000" cy="2193331"/>
            <wp:effectExtent l="19050" t="19050" r="10795" b="16510"/>
            <wp:docPr id="8651234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23431" name=""/>
                    <pic:cNvPicPr/>
                  </pic:nvPicPr>
                  <pic:blipFill>
                    <a:blip r:embed="rId90">
                      <a:extLst>
                        <a:ext uri="{28A0092B-C50C-407E-A947-70E740481C1C}">
                          <a14:useLocalDpi xmlns:a14="http://schemas.microsoft.com/office/drawing/2010/main" val="0"/>
                        </a:ext>
                      </a:extLst>
                    </a:blip>
                    <a:stretch>
                      <a:fillRect/>
                    </a:stretch>
                  </pic:blipFill>
                  <pic:spPr>
                    <a:xfrm>
                      <a:off x="0" y="0"/>
                      <a:ext cx="5400000" cy="2193331"/>
                    </a:xfrm>
                    <a:prstGeom prst="rect">
                      <a:avLst/>
                    </a:prstGeom>
                    <a:ln>
                      <a:solidFill>
                        <a:schemeClr val="bg1">
                          <a:lumMod val="75000"/>
                        </a:schemeClr>
                      </a:solidFill>
                    </a:ln>
                  </pic:spPr>
                </pic:pic>
              </a:graphicData>
            </a:graphic>
          </wp:inline>
        </w:drawing>
      </w:r>
    </w:p>
    <w:p w14:paraId="34268FC0" w14:textId="77777777" w:rsidR="0044440D" w:rsidRDefault="0044440D" w:rsidP="0044440D">
      <w:pPr>
        <w:jc w:val="center"/>
        <w:rPr>
          <w:lang w:eastAsia="ar-SA"/>
        </w:rPr>
      </w:pPr>
      <w:r w:rsidRPr="00790F58">
        <w:rPr>
          <w:rFonts w:hint="eastAsia"/>
          <w:b/>
        </w:rPr>
        <w:t>お気に入り一覧</w:t>
      </w:r>
      <w:r>
        <w:rPr>
          <w:rFonts w:hint="eastAsia"/>
          <w:b/>
        </w:rPr>
        <w:t>(削除確認)</w:t>
      </w:r>
    </w:p>
    <w:p w14:paraId="2C06F80F" w14:textId="77777777" w:rsidR="00F13065" w:rsidRPr="008F14D2" w:rsidRDefault="00F13065" w:rsidP="008F14D2"/>
    <w:p w14:paraId="401B539B" w14:textId="07F18878" w:rsidR="007154EE" w:rsidRDefault="008F14D2" w:rsidP="008F14D2">
      <w:pPr>
        <w:pStyle w:val="2"/>
        <w:spacing w:after="120"/>
        <w:rPr>
          <w:lang w:eastAsia="ja-JP"/>
        </w:rPr>
      </w:pPr>
      <w:bookmarkStart w:id="65" w:name="_Toc242188390"/>
      <w:r w:rsidRPr="008F14D2">
        <w:rPr>
          <w:lang w:eastAsia="ja-JP"/>
        </w:rPr>
        <w:t>お気に入り更新</w:t>
      </w:r>
      <w:bookmarkEnd w:id="65"/>
    </w:p>
    <w:p w14:paraId="2F2AE410" w14:textId="0A3CA075" w:rsidR="008F14D2" w:rsidRDefault="00C520BC" w:rsidP="008F14D2">
      <w:r>
        <w:rPr>
          <w:rFonts w:hint="eastAsia"/>
        </w:rPr>
        <w:t>お気に入り一覧画面で該当のお気に入り名にチェックを入れ、上部メニューに表示される「更新」をクリックします。</w:t>
      </w:r>
    </w:p>
    <w:p w14:paraId="7B8407CD" w14:textId="2F077940" w:rsidR="00C520BC" w:rsidRDefault="0082689A" w:rsidP="00C520BC">
      <w:pPr>
        <w:jc w:val="center"/>
      </w:pPr>
      <w:r>
        <w:rPr>
          <w:noProof/>
        </w:rPr>
        <mc:AlternateContent>
          <mc:Choice Requires="wps">
            <w:drawing>
              <wp:anchor distT="0" distB="0" distL="114300" distR="114300" simplePos="0" relativeHeight="252168192" behindDoc="0" locked="0" layoutInCell="1" allowOverlap="1" wp14:anchorId="4B452185" wp14:editId="77030AD5">
                <wp:simplePos x="0" y="0"/>
                <wp:positionH relativeFrom="column">
                  <wp:posOffset>1419225</wp:posOffset>
                </wp:positionH>
                <wp:positionV relativeFrom="paragraph">
                  <wp:posOffset>280035</wp:posOffset>
                </wp:positionV>
                <wp:extent cx="324000" cy="162000"/>
                <wp:effectExtent l="0" t="0" r="19050" b="28575"/>
                <wp:wrapNone/>
                <wp:docPr id="1713286888" name="正方形/長方形 1"/>
                <wp:cNvGraphicFramePr/>
                <a:graphic xmlns:a="http://schemas.openxmlformats.org/drawingml/2006/main">
                  <a:graphicData uri="http://schemas.microsoft.com/office/word/2010/wordprocessingShape">
                    <wps:wsp>
                      <wps:cNvSpPr/>
                      <wps:spPr>
                        <a:xfrm>
                          <a:off x="0" y="0"/>
                          <a:ext cx="324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856E65" id="正方形/長方形 1" o:spid="_x0000_s1026" style="position:absolute;margin-left:111.75pt;margin-top:22.05pt;width:25.5pt;height:12.7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" filled="f" strokecolor="#e00" strokeweight="2pt"/>
            </w:pict>
          </mc:Fallback>
        </mc:AlternateContent>
      </w:r>
      <w:r w:rsidRPr="00AE19B6">
        <w:rPr>
          <w:rFonts w:hint="eastAsia"/>
          <w:noProof/>
        </w:rPr>
        <mc:AlternateContent>
          <mc:Choice Requires="wps">
            <w:drawing>
              <wp:anchor distT="0" distB="0" distL="114300" distR="114300" simplePos="0" relativeHeight="252166144" behindDoc="0" locked="0" layoutInCell="1" allowOverlap="1" wp14:anchorId="63E1B845" wp14:editId="3C7D6375">
                <wp:simplePos x="0" y="0"/>
                <wp:positionH relativeFrom="column">
                  <wp:posOffset>1390650</wp:posOffset>
                </wp:positionH>
                <wp:positionV relativeFrom="paragraph">
                  <wp:posOffset>651510</wp:posOffset>
                </wp:positionV>
                <wp:extent cx="162000" cy="162000"/>
                <wp:effectExtent l="0" t="0" r="28575" b="28575"/>
                <wp:wrapNone/>
                <wp:docPr id="1689523761" name="正方形/長方形 168952376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66B547" id="正方形/長方形 1689523761" o:spid="_x0000_s1026" style="position:absolute;margin-left:109.5pt;margin-top:51.3pt;width:12.75pt;height:12.7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" filled="f" strokecolor="red" strokeweight="2pt"/>
            </w:pict>
          </mc:Fallback>
        </mc:AlternateContent>
      </w:r>
      <w:r w:rsidRPr="0082689A">
        <w:rPr>
          <w:noProof/>
        </w:rPr>
        <w:drawing>
          <wp:inline distT="0" distB="0" distL="0" distR="0" wp14:anchorId="621280BD" wp14:editId="3AF787C2">
            <wp:extent cx="5400000" cy="1633002"/>
            <wp:effectExtent l="19050" t="19050" r="10795" b="24765"/>
            <wp:docPr id="175304394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043941" name=""/>
                    <pic:cNvPicPr/>
                  </pic:nvPicPr>
                  <pic:blipFill>
                    <a:blip r:embed="rId91">
                      <a:extLst>
                        <a:ext uri="{28A0092B-C50C-407E-A947-70E740481C1C}">
                          <a14:useLocalDpi xmlns:a14="http://schemas.microsoft.com/office/drawing/2010/main" val="0"/>
                        </a:ext>
                      </a:extLst>
                    </a:blip>
                    <a:stretch>
                      <a:fillRect/>
                    </a:stretch>
                  </pic:blipFill>
                  <pic:spPr>
                    <a:xfrm>
                      <a:off x="0" y="0"/>
                      <a:ext cx="5400000" cy="1633002"/>
                    </a:xfrm>
                    <a:prstGeom prst="rect">
                      <a:avLst/>
                    </a:prstGeom>
                    <a:ln>
                      <a:solidFill>
                        <a:schemeClr val="bg1">
                          <a:lumMod val="75000"/>
                        </a:schemeClr>
                      </a:solidFill>
                    </a:ln>
                  </pic:spPr>
                </pic:pic>
              </a:graphicData>
            </a:graphic>
          </wp:inline>
        </w:drawing>
      </w:r>
    </w:p>
    <w:p w14:paraId="253593A6" w14:textId="77777777" w:rsidR="00C520BC" w:rsidRPr="00A812E8" w:rsidRDefault="00C520BC" w:rsidP="00C520BC">
      <w:pPr>
        <w:jc w:val="center"/>
        <w:rPr>
          <w:b/>
        </w:rPr>
      </w:pPr>
      <w:r w:rsidRPr="00A812E8">
        <w:rPr>
          <w:rFonts w:hint="eastAsia"/>
          <w:b/>
        </w:rPr>
        <w:t>お気に入り一覧</w:t>
      </w:r>
    </w:p>
    <w:p w14:paraId="25A5A4BB" w14:textId="77777777" w:rsidR="00C520BC" w:rsidRDefault="00C520BC" w:rsidP="00C520BC"/>
    <w:p w14:paraId="1B19CD34" w14:textId="77777777" w:rsidR="00C520BC" w:rsidRDefault="00C520BC" w:rsidP="00C520BC">
      <w:r>
        <w:rPr>
          <w:rFonts w:hint="eastAsia"/>
        </w:rPr>
        <w:t>「お気に入り更新」ダイアログが表示されますので、必要に応じて各項目を設定します。</w:t>
      </w:r>
    </w:p>
    <w:p w14:paraId="4DEC7D78" w14:textId="152F9D9D" w:rsidR="005E4E1A" w:rsidRDefault="00255752" w:rsidP="00C520BC">
      <w:pPr>
        <w:jc w:val="center"/>
      </w:pPr>
      <w:r>
        <w:rPr>
          <w:rFonts w:hint="eastAsia"/>
          <w:noProof/>
        </w:rPr>
        <mc:AlternateContent>
          <mc:Choice Requires="wps">
            <w:drawing>
              <wp:anchor distT="0" distB="0" distL="114300" distR="114300" simplePos="0" relativeHeight="252170240" behindDoc="0" locked="0" layoutInCell="1" allowOverlap="1" wp14:anchorId="5EBE4741" wp14:editId="2D6021C9">
                <wp:simplePos x="0" y="0"/>
                <wp:positionH relativeFrom="margin">
                  <wp:posOffset>2822575</wp:posOffset>
                </wp:positionH>
                <wp:positionV relativeFrom="paragraph">
                  <wp:posOffset>1706245</wp:posOffset>
                </wp:positionV>
                <wp:extent cx="972000" cy="216000"/>
                <wp:effectExtent l="0" t="0" r="19050" b="12700"/>
                <wp:wrapNone/>
                <wp:docPr id="1808451173" name="正方形/長方形 1808451173"/>
                <wp:cNvGraphicFramePr/>
                <a:graphic xmlns:a="http://schemas.openxmlformats.org/drawingml/2006/main">
                  <a:graphicData uri="http://schemas.microsoft.com/office/word/2010/wordprocessingShape">
                    <wps:wsp>
                      <wps:cNvSpPr/>
                      <wps:spPr>
                        <a:xfrm>
                          <a:off x="0" y="0"/>
                          <a:ext cx="972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C73BCEB" id="正方形/長方形 1808451173" o:spid="_x0000_s1026" style="position:absolute;margin-left:222.25pt;margin-top:134.35pt;width:76.55pt;height:17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" filled="f" strokecolor="red" strokeweight="2pt">
                <w10:wrap anchorx="margin"/>
              </v:rect>
            </w:pict>
          </mc:Fallback>
        </mc:AlternateContent>
      </w:r>
      <w:r w:rsidRPr="00255752">
        <w:rPr>
          <w:noProof/>
        </w:rPr>
        <w:drawing>
          <wp:inline distT="0" distB="0" distL="0" distR="0" wp14:anchorId="5B771499" wp14:editId="7AF682DE">
            <wp:extent cx="2880000" cy="1963634"/>
            <wp:effectExtent l="19050" t="19050" r="15875" b="17780"/>
            <wp:docPr id="13130318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31816" name=""/>
                    <pic:cNvPicPr/>
                  </pic:nvPicPr>
                  <pic:blipFill>
                    <a:blip r:embed="rId92">
                      <a:extLst>
                        <a:ext uri="{28A0092B-C50C-407E-A947-70E740481C1C}">
                          <a14:useLocalDpi xmlns:a14="http://schemas.microsoft.com/office/drawing/2010/main" val="0"/>
                        </a:ext>
                      </a:extLst>
                    </a:blip>
                    <a:stretch>
                      <a:fillRect/>
                    </a:stretch>
                  </pic:blipFill>
                  <pic:spPr>
                    <a:xfrm>
                      <a:off x="0" y="0"/>
                      <a:ext cx="2880000" cy="1963634"/>
                    </a:xfrm>
                    <a:prstGeom prst="rect">
                      <a:avLst/>
                    </a:prstGeom>
                    <a:ln>
                      <a:solidFill>
                        <a:schemeClr val="bg1">
                          <a:lumMod val="75000"/>
                        </a:schemeClr>
                      </a:solidFill>
                    </a:ln>
                  </pic:spPr>
                </pic:pic>
              </a:graphicData>
            </a:graphic>
          </wp:inline>
        </w:drawing>
      </w:r>
    </w:p>
    <w:p w14:paraId="69C85A1C" w14:textId="77777777" w:rsidR="00C520BC" w:rsidRPr="00EA0A89" w:rsidRDefault="00C520BC" w:rsidP="00C520BC">
      <w:pPr>
        <w:jc w:val="center"/>
        <w:rPr>
          <w:b/>
        </w:rPr>
      </w:pPr>
      <w:r w:rsidRPr="00EA0A89">
        <w:rPr>
          <w:rFonts w:hint="eastAsia"/>
          <w:b/>
        </w:rPr>
        <w:t>お気に入り更新</w:t>
      </w:r>
    </w:p>
    <w:p w14:paraId="02A4482C" w14:textId="77777777" w:rsidR="00C520BC" w:rsidRDefault="00C520BC" w:rsidP="008F14D2"/>
    <w:p w14:paraId="13D54211" w14:textId="06238172" w:rsidR="00C520BC" w:rsidRDefault="00C520BC" w:rsidP="00C520BC">
      <w:r>
        <w:rPr>
          <w:rFonts w:hint="eastAsia"/>
        </w:rPr>
        <w:t>各設定項目については「</w:t>
      </w:r>
      <w:hyperlink w:anchor="_お気に入り登録" w:history="1">
        <w:r w:rsidR="00C24A49" w:rsidRPr="00C24A49">
          <w:rPr>
            <w:rStyle w:val="af0"/>
          </w:rPr>
          <w:t>6</w:t>
        </w:r>
        <w:r w:rsidRPr="00C24A49">
          <w:rPr>
            <w:rStyle w:val="af0"/>
          </w:rPr>
          <w:t>.1.お気に入り登録</w:t>
        </w:r>
      </w:hyperlink>
      <w:r>
        <w:rPr>
          <w:rFonts w:hint="eastAsia"/>
        </w:rPr>
        <w:t>」と同じです。</w:t>
      </w:r>
    </w:p>
    <w:p w14:paraId="77544DF4" w14:textId="77777777" w:rsidR="00C520BC" w:rsidRDefault="00C520BC" w:rsidP="00C520BC">
      <w:r>
        <w:t>設定後</w:t>
      </w:r>
      <w:r>
        <w:rPr>
          <w:rFonts w:hint="eastAsia"/>
        </w:rPr>
        <w:t>、「更新」をクリックするとお気に入り更新が行われます。</w:t>
      </w:r>
    </w:p>
    <w:p w14:paraId="12C4CEBB" w14:textId="77777777" w:rsidR="005E4E1A" w:rsidRPr="008F14D2" w:rsidRDefault="005E4E1A" w:rsidP="008F14D2"/>
    <w:p w14:paraId="4AC25E46" w14:textId="57CF7946" w:rsidR="007154EE" w:rsidRDefault="008F14D2" w:rsidP="008F14D2">
      <w:pPr>
        <w:pStyle w:val="2"/>
        <w:spacing w:after="120"/>
      </w:pPr>
      <w:bookmarkStart w:id="66" w:name="_Toc242188391"/>
      <w:r w:rsidRPr="008F14D2">
        <w:lastRenderedPageBreak/>
        <w:t>お気に入り削除</w:t>
      </w:r>
      <w:bookmarkEnd w:id="66"/>
    </w:p>
    <w:p w14:paraId="313AA820" w14:textId="77777777" w:rsidR="006811FF" w:rsidRDefault="006811FF" w:rsidP="006811FF">
      <w:pPr>
        <w:rPr>
          <w:lang w:eastAsia="ar-SA"/>
        </w:rPr>
      </w:pPr>
      <w:r>
        <w:rPr>
          <w:rFonts w:hint="eastAsia"/>
        </w:rPr>
        <w:t>お気に入り一覧画面で該当のお気に入り名にチェックを入れ、上部メニューに表示される「削除」をクリックします。</w:t>
      </w:r>
    </w:p>
    <w:p w14:paraId="06B0686A" w14:textId="60A8965B" w:rsidR="007154EE" w:rsidRDefault="00DB7B1B" w:rsidP="006811FF">
      <w:pPr>
        <w:jc w:val="center"/>
      </w:pPr>
      <w:r>
        <w:rPr>
          <w:noProof/>
        </w:rPr>
        <mc:AlternateContent>
          <mc:Choice Requires="wps">
            <w:drawing>
              <wp:anchor distT="0" distB="0" distL="114300" distR="114300" simplePos="0" relativeHeight="252174336" behindDoc="0" locked="0" layoutInCell="1" allowOverlap="1" wp14:anchorId="44997CAF" wp14:editId="54894247">
                <wp:simplePos x="0" y="0"/>
                <wp:positionH relativeFrom="column">
                  <wp:posOffset>1428750</wp:posOffset>
                </wp:positionH>
                <wp:positionV relativeFrom="paragraph">
                  <wp:posOffset>289560</wp:posOffset>
                </wp:positionV>
                <wp:extent cx="324000" cy="162000"/>
                <wp:effectExtent l="0" t="0" r="19050" b="28575"/>
                <wp:wrapNone/>
                <wp:docPr id="151589267" name="正方形/長方形 1"/>
                <wp:cNvGraphicFramePr/>
                <a:graphic xmlns:a="http://schemas.openxmlformats.org/drawingml/2006/main">
                  <a:graphicData uri="http://schemas.microsoft.com/office/word/2010/wordprocessingShape">
                    <wps:wsp>
                      <wps:cNvSpPr/>
                      <wps:spPr>
                        <a:xfrm>
                          <a:off x="0" y="0"/>
                          <a:ext cx="324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722EAD9" id="正方形/長方形 1" o:spid="_x0000_s1026" style="position:absolute;margin-left:112.5pt;margin-top:22.8pt;width:25.5pt;height:12.7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" filled="f" strokecolor="#e00" strokeweight="2pt"/>
            </w:pict>
          </mc:Fallback>
        </mc:AlternateContent>
      </w:r>
      <w:r w:rsidRPr="00AE19B6">
        <w:rPr>
          <w:rFonts w:hint="eastAsia"/>
          <w:noProof/>
        </w:rPr>
        <mc:AlternateContent>
          <mc:Choice Requires="wps">
            <w:drawing>
              <wp:anchor distT="0" distB="0" distL="114300" distR="114300" simplePos="0" relativeHeight="252172288" behindDoc="0" locked="0" layoutInCell="1" allowOverlap="1" wp14:anchorId="63C52125" wp14:editId="10A33D01">
                <wp:simplePos x="0" y="0"/>
                <wp:positionH relativeFrom="column">
                  <wp:posOffset>1390650</wp:posOffset>
                </wp:positionH>
                <wp:positionV relativeFrom="paragraph">
                  <wp:posOffset>832485</wp:posOffset>
                </wp:positionV>
                <wp:extent cx="162000" cy="162000"/>
                <wp:effectExtent l="0" t="0" r="28575" b="28575"/>
                <wp:wrapNone/>
                <wp:docPr id="1609309048" name="正方形/長方形 1609309048"/>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679C907" id="正方形/長方形 1609309048" o:spid="_x0000_s1026" style="position:absolute;margin-left:109.5pt;margin-top:65.55pt;width:12.75pt;height:12.7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" filled="f" strokecolor="red" strokeweight="2pt"/>
            </w:pict>
          </mc:Fallback>
        </mc:AlternateContent>
      </w:r>
      <w:r w:rsidRPr="00DB7B1B">
        <w:rPr>
          <w:noProof/>
        </w:rPr>
        <w:drawing>
          <wp:inline distT="0" distB="0" distL="0" distR="0" wp14:anchorId="2F2B532C" wp14:editId="3A895AFE">
            <wp:extent cx="5400000" cy="1641773"/>
            <wp:effectExtent l="19050" t="19050" r="10795" b="15875"/>
            <wp:docPr id="4214464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46471" name=""/>
                    <pic:cNvPicPr/>
                  </pic:nvPicPr>
                  <pic:blipFill>
                    <a:blip r:embed="rId93">
                      <a:extLst>
                        <a:ext uri="{28A0092B-C50C-407E-A947-70E740481C1C}">
                          <a14:useLocalDpi xmlns:a14="http://schemas.microsoft.com/office/drawing/2010/main" val="0"/>
                        </a:ext>
                      </a:extLst>
                    </a:blip>
                    <a:stretch>
                      <a:fillRect/>
                    </a:stretch>
                  </pic:blipFill>
                  <pic:spPr>
                    <a:xfrm>
                      <a:off x="0" y="0"/>
                      <a:ext cx="5400000" cy="1641773"/>
                    </a:xfrm>
                    <a:prstGeom prst="rect">
                      <a:avLst/>
                    </a:prstGeom>
                    <a:ln>
                      <a:solidFill>
                        <a:schemeClr val="bg1">
                          <a:lumMod val="75000"/>
                        </a:schemeClr>
                      </a:solidFill>
                    </a:ln>
                  </pic:spPr>
                </pic:pic>
              </a:graphicData>
            </a:graphic>
          </wp:inline>
        </w:drawing>
      </w:r>
    </w:p>
    <w:p w14:paraId="50816E70" w14:textId="5A9C203C" w:rsidR="006811FF" w:rsidRPr="006811FF" w:rsidRDefault="006811FF" w:rsidP="006811FF">
      <w:pPr>
        <w:jc w:val="center"/>
      </w:pPr>
      <w:r w:rsidRPr="00082878">
        <w:rPr>
          <w:rFonts w:hint="eastAsia"/>
          <w:b/>
        </w:rPr>
        <w:t>お気に入り一覧</w:t>
      </w:r>
    </w:p>
    <w:p w14:paraId="53AF4F83" w14:textId="77777777" w:rsidR="007154EE" w:rsidRDefault="007154EE" w:rsidP="007154EE"/>
    <w:p w14:paraId="5C418E5F" w14:textId="6FE4B5E4" w:rsidR="006811FF" w:rsidRDefault="00825D4F" w:rsidP="007154EE">
      <w:r>
        <w:rPr>
          <w:rFonts w:hint="eastAsia"/>
        </w:rPr>
        <w:t>「お気に入り削除」ダイアログが表示されますので、問題なければ「削除」をクリックします。</w:t>
      </w:r>
    </w:p>
    <w:p w14:paraId="3BF45EEF" w14:textId="3EFF4CBA" w:rsidR="00825D4F" w:rsidRDefault="00B935C2" w:rsidP="00825D4F">
      <w:pPr>
        <w:jc w:val="center"/>
      </w:pPr>
      <w:r>
        <w:rPr>
          <w:rFonts w:hint="eastAsia"/>
          <w:noProof/>
        </w:rPr>
        <mc:AlternateContent>
          <mc:Choice Requires="wps">
            <w:drawing>
              <wp:anchor distT="0" distB="0" distL="114300" distR="114300" simplePos="0" relativeHeight="252176384" behindDoc="0" locked="0" layoutInCell="1" allowOverlap="1" wp14:anchorId="632F5482" wp14:editId="5B5A064C">
                <wp:simplePos x="0" y="0"/>
                <wp:positionH relativeFrom="margin">
                  <wp:posOffset>2847975</wp:posOffset>
                </wp:positionH>
                <wp:positionV relativeFrom="paragraph">
                  <wp:posOffset>1908810</wp:posOffset>
                </wp:positionV>
                <wp:extent cx="972000" cy="216000"/>
                <wp:effectExtent l="0" t="0" r="19050" b="12700"/>
                <wp:wrapNone/>
                <wp:docPr id="1769077465" name="正方形/長方形 1769077465"/>
                <wp:cNvGraphicFramePr/>
                <a:graphic xmlns:a="http://schemas.openxmlformats.org/drawingml/2006/main">
                  <a:graphicData uri="http://schemas.microsoft.com/office/word/2010/wordprocessingShape">
                    <wps:wsp>
                      <wps:cNvSpPr/>
                      <wps:spPr>
                        <a:xfrm>
                          <a:off x="0" y="0"/>
                          <a:ext cx="972000" cy="21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CDA8B1" id="正方形/長方形 1769077465" o:spid="_x0000_s1026" style="position:absolute;margin-left:224.25pt;margin-top:150.3pt;width:76.55pt;height:17pt;z-index:25217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" filled="f" strokecolor="red" strokeweight="2pt">
                <w10:wrap anchorx="margin"/>
              </v:rect>
            </w:pict>
          </mc:Fallback>
        </mc:AlternateContent>
      </w:r>
      <w:r w:rsidRPr="00B935C2">
        <w:rPr>
          <w:noProof/>
        </w:rPr>
        <w:drawing>
          <wp:inline distT="0" distB="0" distL="0" distR="0" wp14:anchorId="45F6E8E6" wp14:editId="135A7277">
            <wp:extent cx="2880000" cy="2160000"/>
            <wp:effectExtent l="19050" t="19050" r="15875" b="12065"/>
            <wp:docPr id="18971979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97996" name=""/>
                    <pic:cNvPicPr/>
                  </pic:nvPicPr>
                  <pic:blipFill>
                    <a:blip r:embed="rId94">
                      <a:extLst>
                        <a:ext uri="{28A0092B-C50C-407E-A947-70E740481C1C}">
                          <a14:useLocalDpi xmlns:a14="http://schemas.microsoft.com/office/drawing/2010/main" val="0"/>
                        </a:ext>
                      </a:extLst>
                    </a:blip>
                    <a:stretch>
                      <a:fillRect/>
                    </a:stretch>
                  </pic:blipFill>
                  <pic:spPr>
                    <a:xfrm>
                      <a:off x="0" y="0"/>
                      <a:ext cx="2880000" cy="2160000"/>
                    </a:xfrm>
                    <a:prstGeom prst="rect">
                      <a:avLst/>
                    </a:prstGeom>
                    <a:ln>
                      <a:solidFill>
                        <a:schemeClr val="bg1">
                          <a:lumMod val="75000"/>
                        </a:schemeClr>
                      </a:solidFill>
                    </a:ln>
                  </pic:spPr>
                </pic:pic>
              </a:graphicData>
            </a:graphic>
          </wp:inline>
        </w:drawing>
      </w:r>
    </w:p>
    <w:p w14:paraId="551FC6BD" w14:textId="00C3AA88" w:rsidR="00825D4F" w:rsidRDefault="00825D4F" w:rsidP="00825D4F">
      <w:pPr>
        <w:jc w:val="center"/>
      </w:pPr>
      <w:r w:rsidRPr="00082878">
        <w:rPr>
          <w:rFonts w:hint="eastAsia"/>
          <w:b/>
        </w:rPr>
        <w:t>お気に入り削除</w:t>
      </w:r>
    </w:p>
    <w:p w14:paraId="40A49531" w14:textId="77777777" w:rsidR="007154EE" w:rsidRDefault="007154EE" w:rsidP="007154EE"/>
    <w:p w14:paraId="60655EF4" w14:textId="2A60B53B" w:rsidR="007154EE" w:rsidRDefault="00B935C2" w:rsidP="007154EE">
      <w:r>
        <w:rPr>
          <w:rFonts w:hint="eastAsia"/>
        </w:rPr>
        <w:t>削除が完了すると、左メニューにある「お気に入り」の下やお気に入り一覧画面からお気に入りが削除されていることを確認できます。</w:t>
      </w:r>
    </w:p>
    <w:p w14:paraId="7C667259" w14:textId="2F1DD4A1" w:rsidR="007154EE" w:rsidRDefault="00CA48BA" w:rsidP="00B935C2">
      <w:pPr>
        <w:jc w:val="center"/>
      </w:pPr>
      <w:r>
        <w:rPr>
          <w:rFonts w:hint="eastAsia"/>
          <w:noProof/>
        </w:rPr>
        <mc:AlternateContent>
          <mc:Choice Requires="wps">
            <w:drawing>
              <wp:anchor distT="0" distB="0" distL="114300" distR="114300" simplePos="0" relativeHeight="252178432" behindDoc="0" locked="0" layoutInCell="1" allowOverlap="1" wp14:anchorId="2672E2C1" wp14:editId="2E019941">
                <wp:simplePos x="0" y="0"/>
                <wp:positionH relativeFrom="column">
                  <wp:posOffset>638175</wp:posOffset>
                </wp:positionH>
                <wp:positionV relativeFrom="paragraph">
                  <wp:posOffset>1080135</wp:posOffset>
                </wp:positionV>
                <wp:extent cx="704850" cy="288000"/>
                <wp:effectExtent l="0" t="0" r="19050" b="17145"/>
                <wp:wrapNone/>
                <wp:docPr id="672651257" name="正方形/長方形 672651257"/>
                <wp:cNvGraphicFramePr/>
                <a:graphic xmlns:a="http://schemas.openxmlformats.org/drawingml/2006/main">
                  <a:graphicData uri="http://schemas.microsoft.com/office/word/2010/wordprocessingShape">
                    <wps:wsp>
                      <wps:cNvSpPr/>
                      <wps:spPr>
                        <a:xfrm>
                          <a:off x="0" y="0"/>
                          <a:ext cx="704850" cy="288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0254DD" id="正方形/長方形 672651257" o:spid="_x0000_s1026" style="position:absolute;margin-left:50.25pt;margin-top:85.05pt;width:55.5pt;height:22.7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" filled="f" strokecolor="red" strokeweight="2pt"/>
            </w:pict>
          </mc:Fallback>
        </mc:AlternateContent>
      </w:r>
      <w:r w:rsidR="0095227D" w:rsidRPr="0095227D">
        <w:rPr>
          <w:noProof/>
        </w:rPr>
        <w:drawing>
          <wp:inline distT="0" distB="0" distL="0" distR="0" wp14:anchorId="37F2EE52" wp14:editId="3F07141F">
            <wp:extent cx="5400000" cy="1513300"/>
            <wp:effectExtent l="19050" t="19050" r="10795" b="10795"/>
            <wp:docPr id="19592548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254891" name=""/>
                    <pic:cNvPicPr/>
                  </pic:nvPicPr>
                  <pic:blipFill>
                    <a:blip r:embed="rId95">
                      <a:extLst>
                        <a:ext uri="{28A0092B-C50C-407E-A947-70E740481C1C}">
                          <a14:useLocalDpi xmlns:a14="http://schemas.microsoft.com/office/drawing/2010/main" val="0"/>
                        </a:ext>
                      </a:extLst>
                    </a:blip>
                    <a:stretch>
                      <a:fillRect/>
                    </a:stretch>
                  </pic:blipFill>
                  <pic:spPr>
                    <a:xfrm>
                      <a:off x="0" y="0"/>
                      <a:ext cx="5400000" cy="1513300"/>
                    </a:xfrm>
                    <a:prstGeom prst="rect">
                      <a:avLst/>
                    </a:prstGeom>
                    <a:ln>
                      <a:solidFill>
                        <a:schemeClr val="bg1">
                          <a:lumMod val="75000"/>
                        </a:schemeClr>
                      </a:solidFill>
                    </a:ln>
                  </pic:spPr>
                </pic:pic>
              </a:graphicData>
            </a:graphic>
          </wp:inline>
        </w:drawing>
      </w:r>
    </w:p>
    <w:p w14:paraId="78F3229C" w14:textId="03EE1F88" w:rsidR="00B935C2" w:rsidRDefault="00B935C2" w:rsidP="00B935C2">
      <w:pPr>
        <w:jc w:val="center"/>
      </w:pPr>
      <w:r w:rsidRPr="002A48AE">
        <w:rPr>
          <w:rFonts w:hint="eastAsia"/>
          <w:b/>
        </w:rPr>
        <w:t>お気に入り一覧</w:t>
      </w:r>
    </w:p>
    <w:p w14:paraId="747692E4" w14:textId="77777777" w:rsidR="00B935C2" w:rsidRDefault="00B935C2" w:rsidP="007154EE"/>
    <w:p w14:paraId="5D8B336B" w14:textId="7400B27E" w:rsidR="00E40502" w:rsidRDefault="00E40502">
      <w:pPr>
        <w:wordWrap/>
      </w:pPr>
      <w:r>
        <w:br w:type="page"/>
      </w:r>
    </w:p>
    <w:p w14:paraId="5B33FF48" w14:textId="6EF2AA92" w:rsidR="00E40502" w:rsidRDefault="00E40502" w:rsidP="00D3113C">
      <w:pPr>
        <w:pStyle w:val="1"/>
        <w:spacing w:after="120"/>
      </w:pPr>
      <w:bookmarkStart w:id="67" w:name="_ファイル検索"/>
      <w:bookmarkStart w:id="68" w:name="_Toc242188392"/>
      <w:bookmarkEnd w:id="67"/>
      <w:r>
        <w:rPr>
          <w:rFonts w:hint="eastAsia"/>
        </w:rPr>
        <w:lastRenderedPageBreak/>
        <w:t>ファイル検索</w:t>
      </w:r>
      <w:bookmarkEnd w:id="68"/>
    </w:p>
    <w:p w14:paraId="0F01C645" w14:textId="62182E34" w:rsidR="0085540B" w:rsidRDefault="000B742A" w:rsidP="000B742A">
      <w:r>
        <w:rPr>
          <w:rFonts w:hint="eastAsia"/>
        </w:rPr>
        <w:t>「</w:t>
      </w:r>
      <w:hyperlink w:anchor="_絞り込み検索" w:history="1">
        <w:r w:rsidRPr="000B742A">
          <w:rPr>
            <w:rStyle w:val="af0"/>
          </w:rPr>
          <w:t>4.</w:t>
        </w:r>
        <w:r w:rsidR="00A16A94">
          <w:rPr>
            <w:rStyle w:val="af0"/>
            <w:rFonts w:hint="eastAsia"/>
          </w:rPr>
          <w:t>5</w:t>
        </w:r>
        <w:r w:rsidRPr="000B742A">
          <w:rPr>
            <w:rStyle w:val="af0"/>
          </w:rPr>
          <w:t>.絞り込み検索</w:t>
        </w:r>
      </w:hyperlink>
      <w:r>
        <w:rPr>
          <w:rFonts w:hint="eastAsia"/>
        </w:rPr>
        <w:t>」とは異なり、</w:t>
      </w:r>
      <w:r w:rsidRPr="00D02B5C">
        <w:rPr>
          <w:rFonts w:hint="eastAsia"/>
          <w:lang w:eastAsia="ar-SA"/>
        </w:rPr>
        <w:t>ファイル名</w:t>
      </w:r>
      <w:r>
        <w:rPr>
          <w:rFonts w:hint="eastAsia"/>
        </w:rPr>
        <w:t>のみならず</w:t>
      </w:r>
      <w:r w:rsidRPr="009464C2">
        <w:t>ファイルの種類や更新日時、サイズ等の細かい条件</w:t>
      </w:r>
      <w:r>
        <w:rPr>
          <w:rFonts w:hint="eastAsia"/>
        </w:rPr>
        <w:t>を指定した</w:t>
      </w:r>
      <w:r w:rsidR="00D53C07">
        <w:rPr>
          <w:rFonts w:hint="eastAsia"/>
        </w:rPr>
        <w:t>ファイル</w:t>
      </w:r>
      <w:r w:rsidR="00084F89">
        <w:rPr>
          <w:rFonts w:hint="eastAsia"/>
        </w:rPr>
        <w:t>の</w:t>
      </w:r>
      <w:r w:rsidRPr="00D02B5C">
        <w:rPr>
          <w:rFonts w:hint="eastAsia"/>
          <w:lang w:eastAsia="ar-SA"/>
        </w:rPr>
        <w:t>検索を行うことができます。</w:t>
      </w:r>
    </w:p>
    <w:p w14:paraId="283DA23E" w14:textId="77777777" w:rsidR="00323E19" w:rsidRDefault="00323E19" w:rsidP="000B742A"/>
    <w:p w14:paraId="6DC6FEEB" w14:textId="062E76C2" w:rsidR="000B742A" w:rsidRDefault="000B742A" w:rsidP="00CF00ED">
      <w:r>
        <w:rPr>
          <w:rFonts w:hint="eastAsia"/>
        </w:rPr>
        <w:t>なお、ファイル検索をする際、入力する文字は以下のように区別しますのでご注意ください。</w:t>
      </w:r>
    </w:p>
    <w:tbl>
      <w:tblPr>
        <w:tblStyle w:val="af1"/>
        <w:tblW w:w="5000" w:type="pct"/>
        <w:tblLook w:val="04A0" w:firstRow="1" w:lastRow="0" w:firstColumn="1" w:lastColumn="0" w:noHBand="0" w:noVBand="1"/>
      </w:tblPr>
      <w:tblGrid>
        <w:gridCol w:w="2541"/>
        <w:gridCol w:w="7915"/>
      </w:tblGrid>
      <w:tr w:rsidR="000B742A" w14:paraId="3C6733F2" w14:textId="77777777" w:rsidTr="000B742A">
        <w:trPr>
          <w:tblHeader/>
        </w:trPr>
        <w:tc>
          <w:tcPr>
            <w:tcW w:w="1215" w:type="pct"/>
            <w:shd w:val="clear" w:color="auto" w:fill="DAEEF3" w:themeFill="accent5" w:themeFillTint="33"/>
          </w:tcPr>
          <w:p w14:paraId="439A9A0C" w14:textId="77777777" w:rsidR="000B742A" w:rsidRDefault="000B742A" w:rsidP="002E1F7C">
            <w:r>
              <w:rPr>
                <w:rFonts w:hint="eastAsia"/>
              </w:rPr>
              <w:t>入力する文字</w:t>
            </w:r>
          </w:p>
        </w:tc>
        <w:tc>
          <w:tcPr>
            <w:tcW w:w="3785" w:type="pct"/>
            <w:shd w:val="clear" w:color="auto" w:fill="DAEEF3" w:themeFill="accent5" w:themeFillTint="33"/>
          </w:tcPr>
          <w:p w14:paraId="1D14A769" w14:textId="77777777" w:rsidR="000B742A" w:rsidRDefault="000B742A" w:rsidP="002E1F7C">
            <w:r>
              <w:rPr>
                <w:rFonts w:hint="eastAsia"/>
              </w:rPr>
              <w:t>区別されるかどうか</w:t>
            </w:r>
          </w:p>
        </w:tc>
      </w:tr>
      <w:tr w:rsidR="000B742A" w14:paraId="37F35E61" w14:textId="77777777" w:rsidTr="000B742A">
        <w:tc>
          <w:tcPr>
            <w:tcW w:w="1215" w:type="pct"/>
          </w:tcPr>
          <w:p w14:paraId="5E40ABB8" w14:textId="77777777" w:rsidR="000B742A" w:rsidRDefault="000B742A" w:rsidP="002E1F7C">
            <w:r>
              <w:t>英語の大文字と小文字</w:t>
            </w:r>
          </w:p>
        </w:tc>
        <w:tc>
          <w:tcPr>
            <w:tcW w:w="3785" w:type="pct"/>
          </w:tcPr>
          <w:p w14:paraId="7208A5C1" w14:textId="77777777" w:rsidR="000B742A" w:rsidRDefault="000B742A" w:rsidP="002E1F7C">
            <w:r>
              <w:rPr>
                <w:rFonts w:hint="eastAsia"/>
              </w:rPr>
              <w:t>英語の大文字と小文字は区別されません。</w:t>
            </w:r>
          </w:p>
          <w:p w14:paraId="50CBDD3D" w14:textId="77777777" w:rsidR="000B742A" w:rsidRDefault="000B742A" w:rsidP="002E1F7C">
            <w:r>
              <w:rPr>
                <w:rFonts w:hint="eastAsia"/>
              </w:rPr>
              <w:t>そのため、「</w:t>
            </w:r>
            <w:r>
              <w:t>Admin」、「admin」、「AdMin」は同じ文字列として扱われます。</w:t>
            </w:r>
          </w:p>
        </w:tc>
      </w:tr>
      <w:tr w:rsidR="000B742A" w:rsidRPr="00FA7350" w14:paraId="2388C0D4" w14:textId="77777777" w:rsidTr="000B742A">
        <w:tc>
          <w:tcPr>
            <w:tcW w:w="1215" w:type="pct"/>
          </w:tcPr>
          <w:p w14:paraId="0E787453" w14:textId="77777777" w:rsidR="000B742A" w:rsidRPr="00FA7350" w:rsidRDefault="000B742A" w:rsidP="002E1F7C">
            <w:r>
              <w:t>英語の全角と半角</w:t>
            </w:r>
          </w:p>
        </w:tc>
        <w:tc>
          <w:tcPr>
            <w:tcW w:w="3785" w:type="pct"/>
          </w:tcPr>
          <w:p w14:paraId="3E1359C3" w14:textId="77777777" w:rsidR="000B742A" w:rsidRDefault="000B742A" w:rsidP="002E1F7C">
            <w:r>
              <w:rPr>
                <w:rFonts w:hint="eastAsia"/>
              </w:rPr>
              <w:t>英語の全角と半角は区別されます。</w:t>
            </w:r>
          </w:p>
          <w:p w14:paraId="07675DDE" w14:textId="77777777" w:rsidR="000B742A" w:rsidRPr="00FA7350" w:rsidRDefault="000B742A" w:rsidP="002E1F7C">
            <w:r>
              <w:rPr>
                <w:rFonts w:hint="eastAsia"/>
              </w:rPr>
              <w:t>そのため、「Ａｄｍｉｎ(全角)」、「</w:t>
            </w:r>
            <w:r>
              <w:t>Admin</w:t>
            </w:r>
            <w:r>
              <w:rPr>
                <w:rFonts w:hint="eastAsia"/>
              </w:rPr>
              <w:t>(</w:t>
            </w:r>
            <w:r>
              <w:t>半角</w:t>
            </w:r>
            <w:r>
              <w:rPr>
                <w:rFonts w:hint="eastAsia"/>
              </w:rPr>
              <w:t>)</w:t>
            </w:r>
            <w:r>
              <w:t>」は異なる文字列として扱われます。</w:t>
            </w:r>
          </w:p>
        </w:tc>
      </w:tr>
      <w:tr w:rsidR="000B742A" w:rsidRPr="00FA7350" w14:paraId="422A7C59" w14:textId="77777777" w:rsidTr="000B742A">
        <w:tc>
          <w:tcPr>
            <w:tcW w:w="1215" w:type="pct"/>
          </w:tcPr>
          <w:p w14:paraId="505A3AD0" w14:textId="77777777" w:rsidR="000B742A" w:rsidRPr="00FA7350" w:rsidRDefault="000B742A" w:rsidP="002E1F7C">
            <w:r>
              <w:t>日本語の大文字と小文字</w:t>
            </w:r>
          </w:p>
        </w:tc>
        <w:tc>
          <w:tcPr>
            <w:tcW w:w="3785" w:type="pct"/>
          </w:tcPr>
          <w:p w14:paraId="308F2770" w14:textId="77777777" w:rsidR="000B742A" w:rsidRDefault="000B742A" w:rsidP="002E1F7C">
            <w:r>
              <w:rPr>
                <w:rFonts w:hint="eastAsia"/>
              </w:rPr>
              <w:t>日本語の大文字と小文字は区別されます。</w:t>
            </w:r>
          </w:p>
          <w:p w14:paraId="7EE8C069" w14:textId="77777777" w:rsidR="000B742A" w:rsidRPr="00FA7350" w:rsidRDefault="000B742A" w:rsidP="002E1F7C">
            <w:r>
              <w:rPr>
                <w:rFonts w:hint="eastAsia"/>
              </w:rPr>
              <w:t>そのため、「フアイル(アが大文字)」、「ファイル(ァが小文字)」は異なる文字列として扱われます。</w:t>
            </w:r>
          </w:p>
        </w:tc>
      </w:tr>
      <w:tr w:rsidR="000B742A" w:rsidRPr="00FA7350" w14:paraId="4FFDB24D" w14:textId="77777777" w:rsidTr="000B742A">
        <w:tc>
          <w:tcPr>
            <w:tcW w:w="1215" w:type="pct"/>
          </w:tcPr>
          <w:p w14:paraId="72F13413" w14:textId="77777777" w:rsidR="000B742A" w:rsidRPr="00FA7350" w:rsidRDefault="000B742A" w:rsidP="002E1F7C">
            <w:r>
              <w:t>日本語の全角と半角</w:t>
            </w:r>
          </w:p>
        </w:tc>
        <w:tc>
          <w:tcPr>
            <w:tcW w:w="3785" w:type="pct"/>
          </w:tcPr>
          <w:p w14:paraId="2A67C3A0" w14:textId="77777777" w:rsidR="000B742A" w:rsidRDefault="000B742A" w:rsidP="002E1F7C">
            <w:r>
              <w:rPr>
                <w:rFonts w:hint="eastAsia"/>
              </w:rPr>
              <w:t>日本語の全角と半角は区別されます。</w:t>
            </w:r>
          </w:p>
          <w:p w14:paraId="69C89B60" w14:textId="77777777" w:rsidR="000B742A" w:rsidRPr="00FA7350" w:rsidRDefault="000B742A" w:rsidP="002E1F7C">
            <w:r>
              <w:rPr>
                <w:rFonts w:hint="eastAsia"/>
              </w:rPr>
              <w:t>そのため、「ファイル(全角)」、「ﾌｧｲﾙ(半角)」は異なる文字列として扱われます。</w:t>
            </w:r>
          </w:p>
        </w:tc>
      </w:tr>
    </w:tbl>
    <w:p w14:paraId="400AD5DE" w14:textId="77777777" w:rsidR="000B742A" w:rsidRDefault="000B742A" w:rsidP="00CF00ED">
      <w:pPr>
        <w:rPr>
          <w:rFonts w:cs="メイリオ"/>
        </w:rPr>
      </w:pPr>
    </w:p>
    <w:p w14:paraId="7F00F257" w14:textId="5DD307B5" w:rsidR="00C35D89" w:rsidRDefault="00C35D89" w:rsidP="00CF00ED">
      <w:r>
        <w:rPr>
          <w:rFonts w:hint="eastAsia"/>
        </w:rPr>
        <w:t>ホーム画面または左メニューより「</w:t>
      </w:r>
      <w:r w:rsidRPr="00E32AF5">
        <w:rPr>
          <w:rFonts w:cs="メイリオ" w:hint="eastAsia"/>
        </w:rPr>
        <w:t>ファイル検索</w:t>
      </w:r>
      <w:r>
        <w:rPr>
          <w:rFonts w:hint="eastAsia"/>
        </w:rPr>
        <w:t>」をクリック</w:t>
      </w:r>
      <w:r w:rsidR="00827C7D">
        <w:rPr>
          <w:rFonts w:hint="eastAsia"/>
        </w:rPr>
        <w:t>します。</w:t>
      </w:r>
    </w:p>
    <w:p w14:paraId="3541EDFC" w14:textId="570FFDC2" w:rsidR="00C35D89" w:rsidRDefault="00827C7D" w:rsidP="00C35D89">
      <w:pPr>
        <w:jc w:val="center"/>
      </w:pPr>
      <w:r>
        <w:rPr>
          <w:noProof/>
        </w:rPr>
        <mc:AlternateContent>
          <mc:Choice Requires="wps">
            <w:drawing>
              <wp:anchor distT="0" distB="0" distL="114300" distR="114300" simplePos="0" relativeHeight="252182528" behindDoc="0" locked="0" layoutInCell="1" allowOverlap="1" wp14:anchorId="7E847581" wp14:editId="44791C5E">
                <wp:simplePos x="0" y="0"/>
                <wp:positionH relativeFrom="column">
                  <wp:posOffset>1514475</wp:posOffset>
                </wp:positionH>
                <wp:positionV relativeFrom="paragraph">
                  <wp:posOffset>1588770</wp:posOffset>
                </wp:positionV>
                <wp:extent cx="1836000" cy="504000"/>
                <wp:effectExtent l="0" t="0" r="12065" b="10795"/>
                <wp:wrapNone/>
                <wp:docPr id="344150165" name="正方形/長方形 1"/>
                <wp:cNvGraphicFramePr/>
                <a:graphic xmlns:a="http://schemas.openxmlformats.org/drawingml/2006/main">
                  <a:graphicData uri="http://schemas.microsoft.com/office/word/2010/wordprocessingShape">
                    <wps:wsp>
                      <wps:cNvSpPr/>
                      <wps:spPr>
                        <a:xfrm>
                          <a:off x="0" y="0"/>
                          <a:ext cx="1836000" cy="50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4C8D9C" id="正方形/長方形 1" o:spid="_x0000_s1026" style="position:absolute;margin-left:119.25pt;margin-top:125.1pt;width:144.55pt;height:39.7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2180480" behindDoc="0" locked="0" layoutInCell="1" allowOverlap="1" wp14:anchorId="7EECD358" wp14:editId="043539C7">
                <wp:simplePos x="0" y="0"/>
                <wp:positionH relativeFrom="column">
                  <wp:posOffset>628650</wp:posOffset>
                </wp:positionH>
                <wp:positionV relativeFrom="paragraph">
                  <wp:posOffset>1245870</wp:posOffset>
                </wp:positionV>
                <wp:extent cx="720000" cy="162000"/>
                <wp:effectExtent l="0" t="0" r="23495" b="28575"/>
                <wp:wrapNone/>
                <wp:docPr id="873057818" name="正方形/長方形 1"/>
                <wp:cNvGraphicFramePr/>
                <a:graphic xmlns:a="http://schemas.openxmlformats.org/drawingml/2006/main">
                  <a:graphicData uri="http://schemas.microsoft.com/office/word/2010/wordprocessingShape">
                    <wps:wsp>
                      <wps:cNvSpPr/>
                      <wps:spPr>
                        <a:xfrm>
                          <a:off x="0" y="0"/>
                          <a:ext cx="720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6222AF" id="正方形/長方形 1" o:spid="_x0000_s1026" style="position:absolute;margin-left:49.5pt;margin-top:98.1pt;width:56.7pt;height:12.7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" filled="f" strokecolor="#e00" strokeweight="2pt"/>
            </w:pict>
          </mc:Fallback>
        </mc:AlternateContent>
      </w:r>
      <w:r w:rsidRPr="00827C7D">
        <w:rPr>
          <w:noProof/>
        </w:rPr>
        <w:drawing>
          <wp:inline distT="0" distB="0" distL="0" distR="0" wp14:anchorId="7ED7D2F3" wp14:editId="42B65C06">
            <wp:extent cx="5400000" cy="2146379"/>
            <wp:effectExtent l="19050" t="19050" r="10795" b="25400"/>
            <wp:docPr id="10263700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370089" name=""/>
                    <pic:cNvPicPr/>
                  </pic:nvPicPr>
                  <pic:blipFill>
                    <a:blip r:embed="rId96">
                      <a:extLst>
                        <a:ext uri="{28A0092B-C50C-407E-A947-70E740481C1C}">
                          <a14:useLocalDpi xmlns:a14="http://schemas.microsoft.com/office/drawing/2010/main" val="0"/>
                        </a:ext>
                      </a:extLst>
                    </a:blip>
                    <a:stretch>
                      <a:fillRect/>
                    </a:stretch>
                  </pic:blipFill>
                  <pic:spPr>
                    <a:xfrm>
                      <a:off x="0" y="0"/>
                      <a:ext cx="5400000" cy="2146379"/>
                    </a:xfrm>
                    <a:prstGeom prst="rect">
                      <a:avLst/>
                    </a:prstGeom>
                    <a:ln>
                      <a:solidFill>
                        <a:schemeClr val="bg1">
                          <a:lumMod val="75000"/>
                        </a:schemeClr>
                      </a:solidFill>
                    </a:ln>
                  </pic:spPr>
                </pic:pic>
              </a:graphicData>
            </a:graphic>
          </wp:inline>
        </w:drawing>
      </w:r>
    </w:p>
    <w:p w14:paraId="7BF934A1" w14:textId="02AB2DD9" w:rsidR="00827C7D" w:rsidRPr="00827C7D" w:rsidRDefault="00827C7D" w:rsidP="00C35D89">
      <w:pPr>
        <w:jc w:val="center"/>
        <w:rPr>
          <w:b/>
          <w:bCs/>
        </w:rPr>
      </w:pPr>
      <w:r>
        <w:rPr>
          <w:rFonts w:hint="eastAsia"/>
          <w:b/>
          <w:bCs/>
        </w:rPr>
        <w:t>ホーム</w:t>
      </w:r>
    </w:p>
    <w:p w14:paraId="01DA05E0" w14:textId="77777777" w:rsidR="00827C7D" w:rsidRDefault="00827C7D" w:rsidP="00827C7D"/>
    <w:p w14:paraId="4F81EB74" w14:textId="0A2FA867" w:rsidR="006A29E1" w:rsidRDefault="00C35D89" w:rsidP="00C35D89">
      <w:pPr>
        <w:rPr>
          <w:rFonts w:cs="メイリオ"/>
        </w:rPr>
      </w:pPr>
      <w:r w:rsidRPr="00C5170C">
        <w:rPr>
          <w:rFonts w:cs="メイリオ" w:hint="eastAsia"/>
        </w:rPr>
        <w:t>ファイル検索画面</w:t>
      </w:r>
      <w:r w:rsidR="00165841">
        <w:rPr>
          <w:rFonts w:cs="メイリオ" w:hint="eastAsia"/>
        </w:rPr>
        <w:t>が表示されますので、</w:t>
      </w:r>
      <w:r w:rsidR="008B578F">
        <w:rPr>
          <w:rFonts w:cs="メイリオ" w:hint="eastAsia"/>
        </w:rPr>
        <w:t>画面右側より</w:t>
      </w:r>
      <w:r w:rsidRPr="00C5170C">
        <w:rPr>
          <w:rFonts w:cs="メイリオ" w:hint="eastAsia"/>
        </w:rPr>
        <w:t>「通常検索」</w:t>
      </w:r>
      <w:r w:rsidR="00165841">
        <w:rPr>
          <w:rFonts w:cs="メイリオ" w:hint="eastAsia"/>
        </w:rPr>
        <w:t>または</w:t>
      </w:r>
      <w:r w:rsidR="008A475C">
        <w:rPr>
          <w:rFonts w:cs="メイリオ" w:hint="eastAsia"/>
        </w:rPr>
        <w:t>「詳細検索」</w:t>
      </w:r>
      <w:r w:rsidRPr="00C5170C">
        <w:rPr>
          <w:rFonts w:cs="メイリオ" w:hint="eastAsia"/>
        </w:rPr>
        <w:t>タブ</w:t>
      </w:r>
      <w:r w:rsidR="008A475C">
        <w:rPr>
          <w:rFonts w:cs="メイリオ" w:hint="eastAsia"/>
        </w:rPr>
        <w:t>をクリック</w:t>
      </w:r>
      <w:r w:rsidR="00165841">
        <w:rPr>
          <w:rFonts w:cs="メイリオ" w:hint="eastAsia"/>
        </w:rPr>
        <w:t>します。</w:t>
      </w:r>
    </w:p>
    <w:p w14:paraId="612DF6BF" w14:textId="1A66CF80" w:rsidR="009B5C8E" w:rsidRPr="00831E61" w:rsidRDefault="009B5C8E">
      <w:pPr>
        <w:pStyle w:val="af5"/>
        <w:numPr>
          <w:ilvl w:val="0"/>
          <w:numId w:val="11"/>
        </w:numPr>
        <w:ind w:leftChars="0"/>
        <w:rPr>
          <w:rFonts w:cs="メイリオ"/>
        </w:rPr>
      </w:pPr>
      <w:r w:rsidRPr="00831E61">
        <w:rPr>
          <w:rFonts w:cs="メイリオ" w:hint="eastAsia"/>
        </w:rPr>
        <w:t>初期では「通常検索」となっております。</w:t>
      </w:r>
    </w:p>
    <w:p w14:paraId="095FC95C" w14:textId="6F613564" w:rsidR="008A475C" w:rsidRDefault="008A475C" w:rsidP="008A475C">
      <w:pPr>
        <w:jc w:val="center"/>
        <w:rPr>
          <w:rFonts w:cs="メイリオ"/>
        </w:rPr>
      </w:pPr>
      <w:r w:rsidRPr="005121C3">
        <w:rPr>
          <w:rFonts w:hint="eastAsia"/>
          <w:noProof/>
        </w:rPr>
        <mc:AlternateContent>
          <mc:Choice Requires="wps">
            <w:drawing>
              <wp:anchor distT="0" distB="0" distL="114300" distR="114300" simplePos="0" relativeHeight="252206080" behindDoc="0" locked="0" layoutInCell="1" allowOverlap="1" wp14:anchorId="7F4A3EF3" wp14:editId="45F9A727">
                <wp:simplePos x="0" y="0"/>
                <wp:positionH relativeFrom="column">
                  <wp:posOffset>4543425</wp:posOffset>
                </wp:positionH>
                <wp:positionV relativeFrom="paragraph">
                  <wp:posOffset>435610</wp:posOffset>
                </wp:positionV>
                <wp:extent cx="1260000" cy="142875"/>
                <wp:effectExtent l="0" t="0" r="16510" b="28575"/>
                <wp:wrapNone/>
                <wp:docPr id="1627448120" name="正方形/長方形 1627448120"/>
                <wp:cNvGraphicFramePr/>
                <a:graphic xmlns:a="http://schemas.openxmlformats.org/drawingml/2006/main">
                  <a:graphicData uri="http://schemas.microsoft.com/office/word/2010/wordprocessingShape">
                    <wps:wsp>
                      <wps:cNvSpPr/>
                      <wps:spPr>
                        <a:xfrm>
                          <a:off x="0" y="0"/>
                          <a:ext cx="1260000" cy="1428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E706F2" id="正方形/長方形 1627448120" o:spid="_x0000_s1026" style="position:absolute;margin-left:357.75pt;margin-top:34.3pt;width:99.2pt;height:11.2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" filled="f" strokecolor="red" strokeweight="2pt"/>
            </w:pict>
          </mc:Fallback>
        </mc:AlternateContent>
      </w:r>
      <w:r w:rsidRPr="00A21A2B">
        <w:rPr>
          <w:rFonts w:cs="メイリオ"/>
          <w:noProof/>
        </w:rPr>
        <w:drawing>
          <wp:inline distT="0" distB="0" distL="0" distR="0" wp14:anchorId="5BAC1586" wp14:editId="73C28A1F">
            <wp:extent cx="5400000" cy="1697497"/>
            <wp:effectExtent l="19050" t="19050" r="10795" b="17145"/>
            <wp:docPr id="191941772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48070" name=""/>
                    <pic:cNvPicPr/>
                  </pic:nvPicPr>
                  <pic:blipFill>
                    <a:blip r:embed="rId97">
                      <a:extLst>
                        <a:ext uri="{28A0092B-C50C-407E-A947-70E740481C1C}">
                          <a14:useLocalDpi xmlns:a14="http://schemas.microsoft.com/office/drawing/2010/main" val="0"/>
                        </a:ext>
                      </a:extLst>
                    </a:blip>
                    <a:stretch>
                      <a:fillRect/>
                    </a:stretch>
                  </pic:blipFill>
                  <pic:spPr>
                    <a:xfrm>
                      <a:off x="0" y="0"/>
                      <a:ext cx="5400000" cy="1697497"/>
                    </a:xfrm>
                    <a:prstGeom prst="rect">
                      <a:avLst/>
                    </a:prstGeom>
                    <a:ln>
                      <a:solidFill>
                        <a:schemeClr val="bg1">
                          <a:lumMod val="75000"/>
                        </a:schemeClr>
                      </a:solidFill>
                    </a:ln>
                  </pic:spPr>
                </pic:pic>
              </a:graphicData>
            </a:graphic>
          </wp:inline>
        </w:drawing>
      </w:r>
    </w:p>
    <w:p w14:paraId="7A03833F" w14:textId="675D6F31" w:rsidR="008A475C" w:rsidRDefault="008A475C" w:rsidP="008A475C">
      <w:pPr>
        <w:jc w:val="center"/>
        <w:rPr>
          <w:b/>
        </w:rPr>
      </w:pPr>
      <w:r w:rsidRPr="00CD1056">
        <w:rPr>
          <w:rFonts w:hint="eastAsia"/>
          <w:b/>
        </w:rPr>
        <w:t>ファイル検索</w:t>
      </w:r>
    </w:p>
    <w:p w14:paraId="17DED07E" w14:textId="77777777" w:rsidR="00D53BF3" w:rsidRPr="00D53BF3" w:rsidRDefault="008A475C" w:rsidP="00C35D89">
      <w:pPr>
        <w:rPr>
          <w:rFonts w:cs="メイリオ"/>
          <w:b/>
          <w:bCs/>
          <w:u w:val="single"/>
        </w:rPr>
      </w:pPr>
      <w:r w:rsidRPr="00D53BF3">
        <w:rPr>
          <w:rFonts w:cs="メイリオ" w:hint="eastAsia"/>
          <w:b/>
          <w:bCs/>
          <w:u w:val="single"/>
        </w:rPr>
        <w:lastRenderedPageBreak/>
        <w:t>通常検索</w:t>
      </w:r>
    </w:p>
    <w:p w14:paraId="46FA0450" w14:textId="5A20A8F2" w:rsidR="00C35D89" w:rsidRDefault="00C35D89" w:rsidP="00C35D89">
      <w:pPr>
        <w:rPr>
          <w:rFonts w:cs="メイリオ"/>
        </w:rPr>
      </w:pPr>
      <w:r w:rsidRPr="00C5170C">
        <w:rPr>
          <w:rFonts w:cs="メイリオ" w:hint="eastAsia"/>
        </w:rPr>
        <w:t>検索ワードを</w:t>
      </w:r>
      <w:r w:rsidR="00EB751F">
        <w:rPr>
          <w:rFonts w:cs="メイリオ" w:hint="eastAsia"/>
        </w:rPr>
        <w:t>適宜</w:t>
      </w:r>
      <w:r w:rsidRPr="00C5170C">
        <w:rPr>
          <w:rFonts w:cs="メイリオ" w:hint="eastAsia"/>
        </w:rPr>
        <w:t>入力し、「検索」をクリックします。</w:t>
      </w:r>
      <w:r w:rsidRPr="000E6664">
        <w:rPr>
          <w:rFonts w:cs="メイリオ" w:hint="eastAsia"/>
        </w:rPr>
        <w:t>検索パスにはファイル一覧画面で表示してい</w:t>
      </w:r>
      <w:r>
        <w:rPr>
          <w:rFonts w:cs="メイリオ" w:hint="eastAsia"/>
        </w:rPr>
        <w:t>た場所が自動で設定されますので、必要に応じて検索パスを変更ください。</w:t>
      </w:r>
    </w:p>
    <w:p w14:paraId="55E5AC37" w14:textId="49394D08" w:rsidR="00A21A2B" w:rsidRDefault="00A21A2B" w:rsidP="00A21A2B">
      <w:pPr>
        <w:jc w:val="center"/>
        <w:rPr>
          <w:rFonts w:cs="メイリオ"/>
        </w:rPr>
      </w:pPr>
      <w:r w:rsidRPr="005121C3">
        <w:rPr>
          <w:rFonts w:hint="eastAsia"/>
          <w:noProof/>
        </w:rPr>
        <mc:AlternateContent>
          <mc:Choice Requires="wps">
            <w:drawing>
              <wp:anchor distT="0" distB="0" distL="114300" distR="114300" simplePos="0" relativeHeight="252186624" behindDoc="0" locked="0" layoutInCell="1" allowOverlap="1" wp14:anchorId="61E61740" wp14:editId="364CF809">
                <wp:simplePos x="0" y="0"/>
                <wp:positionH relativeFrom="column">
                  <wp:posOffset>4429125</wp:posOffset>
                </wp:positionH>
                <wp:positionV relativeFrom="paragraph">
                  <wp:posOffset>1331595</wp:posOffset>
                </wp:positionV>
                <wp:extent cx="647700" cy="142875"/>
                <wp:effectExtent l="0" t="0" r="19050" b="28575"/>
                <wp:wrapNone/>
                <wp:docPr id="230689186" name="正方形/長方形 230689186"/>
                <wp:cNvGraphicFramePr/>
                <a:graphic xmlns:a="http://schemas.openxmlformats.org/drawingml/2006/main">
                  <a:graphicData uri="http://schemas.microsoft.com/office/word/2010/wordprocessingShape">
                    <wps:wsp>
                      <wps:cNvSpPr/>
                      <wps:spPr>
                        <a:xfrm>
                          <a:off x="0" y="0"/>
                          <a:ext cx="647700" cy="1428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6F2A8F" id="正方形/長方形 230689186" o:spid="_x0000_s1026" style="position:absolute;margin-left:348.75pt;margin-top:104.85pt;width:51pt;height:11.2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" filled="f" strokecolor="red" strokeweight="2pt"/>
            </w:pict>
          </mc:Fallback>
        </mc:AlternateContent>
      </w:r>
      <w:r w:rsidRPr="00A21A2B">
        <w:rPr>
          <w:rFonts w:cs="メイリオ"/>
          <w:noProof/>
        </w:rPr>
        <w:drawing>
          <wp:inline distT="0" distB="0" distL="0" distR="0" wp14:anchorId="556A5CFD" wp14:editId="6F948AE8">
            <wp:extent cx="5400000" cy="1697497"/>
            <wp:effectExtent l="19050" t="19050" r="10795" b="17145"/>
            <wp:docPr id="8919480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48070" name=""/>
                    <pic:cNvPicPr/>
                  </pic:nvPicPr>
                  <pic:blipFill>
                    <a:blip r:embed="rId97">
                      <a:extLst>
                        <a:ext uri="{28A0092B-C50C-407E-A947-70E740481C1C}">
                          <a14:useLocalDpi xmlns:a14="http://schemas.microsoft.com/office/drawing/2010/main" val="0"/>
                        </a:ext>
                      </a:extLst>
                    </a:blip>
                    <a:stretch>
                      <a:fillRect/>
                    </a:stretch>
                  </pic:blipFill>
                  <pic:spPr>
                    <a:xfrm>
                      <a:off x="0" y="0"/>
                      <a:ext cx="5400000" cy="1697497"/>
                    </a:xfrm>
                    <a:prstGeom prst="rect">
                      <a:avLst/>
                    </a:prstGeom>
                    <a:ln>
                      <a:solidFill>
                        <a:schemeClr val="bg1">
                          <a:lumMod val="75000"/>
                        </a:schemeClr>
                      </a:solidFill>
                    </a:ln>
                  </pic:spPr>
                </pic:pic>
              </a:graphicData>
            </a:graphic>
          </wp:inline>
        </w:drawing>
      </w:r>
    </w:p>
    <w:p w14:paraId="6A5208BA" w14:textId="4428546C" w:rsidR="00A21A2B" w:rsidRPr="00C35D89" w:rsidRDefault="00A21A2B" w:rsidP="00A21A2B">
      <w:pPr>
        <w:jc w:val="center"/>
      </w:pPr>
      <w:r w:rsidRPr="00CD1056">
        <w:rPr>
          <w:rFonts w:hint="eastAsia"/>
          <w:b/>
        </w:rPr>
        <w:t>ファイル検索</w:t>
      </w:r>
      <w:r>
        <w:rPr>
          <w:rFonts w:hint="eastAsia"/>
          <w:b/>
        </w:rPr>
        <w:t>(通常検索)</w:t>
      </w:r>
    </w:p>
    <w:p w14:paraId="6428E540" w14:textId="09967FBB" w:rsidR="00A65022" w:rsidRDefault="00A65022" w:rsidP="00FD7696"/>
    <w:p w14:paraId="3FF7CFB4" w14:textId="6409B9C7" w:rsidR="00FD7696" w:rsidRDefault="00FD7696" w:rsidP="00FD7696">
      <w:r w:rsidRPr="00976DA4">
        <w:rPr>
          <w:rFonts w:hint="eastAsia"/>
        </w:rPr>
        <w:t>各項目については以下の通りです。</w:t>
      </w:r>
    </w:p>
    <w:tbl>
      <w:tblPr>
        <w:tblStyle w:val="af1"/>
        <w:tblW w:w="10485" w:type="dxa"/>
        <w:tblLook w:val="04A0" w:firstRow="1" w:lastRow="0" w:firstColumn="1" w:lastColumn="0" w:noHBand="0" w:noVBand="1"/>
      </w:tblPr>
      <w:tblGrid>
        <w:gridCol w:w="2122"/>
        <w:gridCol w:w="8363"/>
      </w:tblGrid>
      <w:tr w:rsidR="00FD7696" w14:paraId="75373370" w14:textId="77777777" w:rsidTr="000B7D28">
        <w:trPr>
          <w:tblHeader/>
        </w:trPr>
        <w:tc>
          <w:tcPr>
            <w:tcW w:w="2122" w:type="dxa"/>
            <w:shd w:val="clear" w:color="auto" w:fill="DAEEF3" w:themeFill="accent5" w:themeFillTint="33"/>
          </w:tcPr>
          <w:p w14:paraId="20E7F90B" w14:textId="77777777" w:rsidR="00FD7696" w:rsidRDefault="00FD7696" w:rsidP="002E1F7C">
            <w:r>
              <w:rPr>
                <w:rFonts w:hint="eastAsia"/>
              </w:rPr>
              <w:t>項目名</w:t>
            </w:r>
          </w:p>
        </w:tc>
        <w:tc>
          <w:tcPr>
            <w:tcW w:w="8363" w:type="dxa"/>
            <w:shd w:val="clear" w:color="auto" w:fill="DAEEF3" w:themeFill="accent5" w:themeFillTint="33"/>
          </w:tcPr>
          <w:p w14:paraId="7E49EDDD" w14:textId="77777777" w:rsidR="00FD7696" w:rsidRDefault="00FD7696" w:rsidP="002E1F7C">
            <w:r>
              <w:rPr>
                <w:rFonts w:hint="eastAsia"/>
              </w:rPr>
              <w:t>説明</w:t>
            </w:r>
          </w:p>
        </w:tc>
      </w:tr>
      <w:tr w:rsidR="00FD7696" w14:paraId="17D257DB" w14:textId="77777777" w:rsidTr="000B7D28">
        <w:tc>
          <w:tcPr>
            <w:tcW w:w="2122" w:type="dxa"/>
          </w:tcPr>
          <w:p w14:paraId="61BD4F24" w14:textId="77777777" w:rsidR="00FD7696" w:rsidRDefault="00FD7696" w:rsidP="002E1F7C">
            <w:r>
              <w:rPr>
                <w:rFonts w:hint="eastAsia"/>
              </w:rPr>
              <w:t>検索ワード</w:t>
            </w:r>
          </w:p>
        </w:tc>
        <w:tc>
          <w:tcPr>
            <w:tcW w:w="8363" w:type="dxa"/>
          </w:tcPr>
          <w:p w14:paraId="3691F0DE" w14:textId="77777777" w:rsidR="00FD7696" w:rsidRDefault="00FD7696" w:rsidP="002E1F7C">
            <w:r>
              <w:rPr>
                <w:rFonts w:hint="eastAsia"/>
              </w:rPr>
              <w:t>ファイル名等の検索キーワードを入力します。</w:t>
            </w:r>
          </w:p>
        </w:tc>
      </w:tr>
      <w:tr w:rsidR="00FD7696" w:rsidRPr="00FA7350" w14:paraId="43E4958A" w14:textId="77777777" w:rsidTr="000B7D28">
        <w:tc>
          <w:tcPr>
            <w:tcW w:w="2122" w:type="dxa"/>
          </w:tcPr>
          <w:p w14:paraId="7B8132EA" w14:textId="77777777" w:rsidR="00FD7696" w:rsidRPr="00FA7350" w:rsidRDefault="00FD7696" w:rsidP="002E1F7C">
            <w:r w:rsidRPr="00FA7350">
              <w:rPr>
                <w:rFonts w:hint="eastAsia"/>
              </w:rPr>
              <w:t>検索パス</w:t>
            </w:r>
            <w:r w:rsidRPr="00FA7350">
              <w:t>(※1)</w:t>
            </w:r>
          </w:p>
        </w:tc>
        <w:tc>
          <w:tcPr>
            <w:tcW w:w="8363" w:type="dxa"/>
          </w:tcPr>
          <w:p w14:paraId="268B2A5A" w14:textId="77777777" w:rsidR="00FD7696" w:rsidRPr="00FA7350" w:rsidRDefault="00FD7696" w:rsidP="002E1F7C">
            <w:r w:rsidRPr="00FA7350">
              <w:rPr>
                <w:rFonts w:hint="eastAsia"/>
              </w:rPr>
              <w:t>検索対象のパスを変更する</w:t>
            </w:r>
            <w:r>
              <w:rPr>
                <w:rFonts w:hint="eastAsia"/>
              </w:rPr>
              <w:t>場合に</w:t>
            </w:r>
            <w:r w:rsidRPr="00FA7350">
              <w:rPr>
                <w:rFonts w:hint="eastAsia"/>
              </w:rPr>
              <w:t>使用します。</w:t>
            </w:r>
          </w:p>
        </w:tc>
      </w:tr>
      <w:tr w:rsidR="00AE5E3C" w:rsidRPr="00FA7350" w14:paraId="1091532E" w14:textId="77777777" w:rsidTr="000B7D28">
        <w:tc>
          <w:tcPr>
            <w:tcW w:w="2122" w:type="dxa"/>
          </w:tcPr>
          <w:p w14:paraId="574BA590" w14:textId="65ACCC6F" w:rsidR="00AE5E3C" w:rsidRPr="00FA7350" w:rsidRDefault="00AE5E3C" w:rsidP="002E1F7C">
            <w:r>
              <w:rPr>
                <w:rFonts w:hint="eastAsia"/>
              </w:rPr>
              <w:t>表示件数</w:t>
            </w:r>
          </w:p>
        </w:tc>
        <w:tc>
          <w:tcPr>
            <w:tcW w:w="8363" w:type="dxa"/>
          </w:tcPr>
          <w:p w14:paraId="0C1B5B7C" w14:textId="44B596E5" w:rsidR="00AE5E3C" w:rsidRPr="00FA7350" w:rsidRDefault="00881368" w:rsidP="002E1F7C">
            <w:r w:rsidRPr="00FA7350">
              <w:rPr>
                <w:rFonts w:hint="eastAsia"/>
              </w:rPr>
              <w:t>検索結果の表示件数を10、20、30、50、100より選択できます。</w:t>
            </w:r>
          </w:p>
        </w:tc>
      </w:tr>
      <w:tr w:rsidR="00FD7696" w:rsidRPr="00FA7350" w14:paraId="1C7D67D0" w14:textId="77777777" w:rsidTr="000B7D28">
        <w:tc>
          <w:tcPr>
            <w:tcW w:w="2122" w:type="dxa"/>
          </w:tcPr>
          <w:p w14:paraId="1284DDA8" w14:textId="0B85822C" w:rsidR="00FD7696" w:rsidRPr="00FA7350" w:rsidRDefault="00FD7696" w:rsidP="002E1F7C">
            <w:r w:rsidRPr="00FA7350">
              <w:rPr>
                <w:rFonts w:hint="eastAsia"/>
              </w:rPr>
              <w:t>検索内容をクリア</w:t>
            </w:r>
          </w:p>
        </w:tc>
        <w:tc>
          <w:tcPr>
            <w:tcW w:w="8363" w:type="dxa"/>
          </w:tcPr>
          <w:p w14:paraId="0E382F5B" w14:textId="77777777" w:rsidR="00FD7696" w:rsidRPr="00FA7350" w:rsidRDefault="00FD7696" w:rsidP="002E1F7C">
            <w:r w:rsidRPr="00FA7350">
              <w:rPr>
                <w:rFonts w:hint="eastAsia"/>
              </w:rPr>
              <w:t>入力した検索内容、検索結果をクリアしたい</w:t>
            </w:r>
            <w:r>
              <w:rPr>
                <w:rFonts w:hint="eastAsia"/>
              </w:rPr>
              <w:t>場合</w:t>
            </w:r>
            <w:r w:rsidRPr="00FA7350">
              <w:rPr>
                <w:rFonts w:hint="eastAsia"/>
              </w:rPr>
              <w:t>に使用します。</w:t>
            </w:r>
          </w:p>
        </w:tc>
      </w:tr>
    </w:tbl>
    <w:p w14:paraId="1204616B" w14:textId="216C14AD" w:rsidR="00FD7696" w:rsidRDefault="00FD7696" w:rsidP="00FD7696">
      <w:r w:rsidRPr="00FA7350">
        <w:rPr>
          <w:rFonts w:hint="eastAsia"/>
        </w:rPr>
        <w:t>※1</w:t>
      </w:r>
      <w:r>
        <w:rPr>
          <w:rFonts w:hint="eastAsia"/>
        </w:rPr>
        <w:t xml:space="preserve">　</w:t>
      </w:r>
      <w:r w:rsidRPr="00B441D8">
        <w:rPr>
          <w:rFonts w:hint="eastAsia"/>
        </w:rPr>
        <w:t>「…」部分をクリックすると検索パス</w:t>
      </w:r>
      <w:r>
        <w:rPr>
          <w:rFonts w:hint="eastAsia"/>
        </w:rPr>
        <w:t>の</w:t>
      </w:r>
      <w:r w:rsidRPr="00B441D8">
        <w:rPr>
          <w:rFonts w:hint="eastAsia"/>
        </w:rPr>
        <w:t>選択画面</w:t>
      </w:r>
      <w:r>
        <w:rPr>
          <w:rFonts w:hint="eastAsia"/>
        </w:rPr>
        <w:t>が表示され、</w:t>
      </w:r>
      <w:r w:rsidRPr="00B441D8">
        <w:rPr>
          <w:rFonts w:hint="eastAsia"/>
        </w:rPr>
        <w:t>対象フォルダをクリックした状態で「選択」をクリックする</w:t>
      </w:r>
      <w:r>
        <w:rPr>
          <w:rFonts w:hint="eastAsia"/>
        </w:rPr>
        <w:t>ことで</w:t>
      </w:r>
      <w:r w:rsidRPr="00B441D8">
        <w:rPr>
          <w:rFonts w:hint="eastAsia"/>
        </w:rPr>
        <w:t>そのフォルダのパスが検索パスに</w:t>
      </w:r>
      <w:r>
        <w:rPr>
          <w:rFonts w:hint="eastAsia"/>
        </w:rPr>
        <w:t>設定</w:t>
      </w:r>
      <w:r w:rsidRPr="00B441D8">
        <w:rPr>
          <w:rFonts w:hint="eastAsia"/>
        </w:rPr>
        <w:t>され</w:t>
      </w:r>
      <w:r>
        <w:rPr>
          <w:rFonts w:hint="eastAsia"/>
        </w:rPr>
        <w:t>ます。</w:t>
      </w:r>
    </w:p>
    <w:p w14:paraId="2DA2BAB9" w14:textId="5676D4BC" w:rsidR="00FD7696" w:rsidRDefault="00FD7696" w:rsidP="00FD7696">
      <w:pPr>
        <w:jc w:val="center"/>
      </w:pPr>
      <w:r>
        <w:rPr>
          <w:noProof/>
        </w:rPr>
        <mc:AlternateContent>
          <mc:Choice Requires="wps">
            <w:drawing>
              <wp:anchor distT="0" distB="0" distL="114300" distR="114300" simplePos="0" relativeHeight="252193792" behindDoc="0" locked="0" layoutInCell="1" allowOverlap="1" wp14:anchorId="664BD3AD" wp14:editId="47A1AABC">
                <wp:simplePos x="0" y="0"/>
                <wp:positionH relativeFrom="column">
                  <wp:posOffset>2124075</wp:posOffset>
                </wp:positionH>
                <wp:positionV relativeFrom="paragraph">
                  <wp:posOffset>819150</wp:posOffset>
                </wp:positionV>
                <wp:extent cx="2400300" cy="514350"/>
                <wp:effectExtent l="0" t="0" r="19050" b="19050"/>
                <wp:wrapNone/>
                <wp:docPr id="1344579386" name="正方形/長方形 1344579386"/>
                <wp:cNvGraphicFramePr/>
                <a:graphic xmlns:a="http://schemas.openxmlformats.org/drawingml/2006/main">
                  <a:graphicData uri="http://schemas.microsoft.com/office/word/2010/wordprocessingShape">
                    <wps:wsp>
                      <wps:cNvSpPr/>
                      <wps:spPr>
                        <a:xfrm>
                          <a:off x="0" y="0"/>
                          <a:ext cx="2400300" cy="5143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32FD00" id="正方形/長方形 1344579386" o:spid="_x0000_s1026" style="position:absolute;margin-left:167.25pt;margin-top:64.5pt;width:189pt;height:40.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" filled="f" strokecolor="red" strokeweight="2pt"/>
            </w:pict>
          </mc:Fallback>
        </mc:AlternateContent>
      </w:r>
      <w:r>
        <w:rPr>
          <w:noProof/>
        </w:rPr>
        <mc:AlternateContent>
          <mc:Choice Requires="wps">
            <w:drawing>
              <wp:anchor distT="0" distB="0" distL="114300" distR="114300" simplePos="0" relativeHeight="252191744" behindDoc="0" locked="0" layoutInCell="1" allowOverlap="1" wp14:anchorId="31799100" wp14:editId="37CF51E3">
                <wp:simplePos x="0" y="0"/>
                <wp:positionH relativeFrom="column">
                  <wp:posOffset>2962275</wp:posOffset>
                </wp:positionH>
                <wp:positionV relativeFrom="paragraph">
                  <wp:posOffset>2503170</wp:posOffset>
                </wp:positionV>
                <wp:extent cx="743585" cy="162900"/>
                <wp:effectExtent l="0" t="0" r="18415" b="27940"/>
                <wp:wrapNone/>
                <wp:docPr id="343398396" name="正方形/長方形 343398396"/>
                <wp:cNvGraphicFramePr/>
                <a:graphic xmlns:a="http://schemas.openxmlformats.org/drawingml/2006/main">
                  <a:graphicData uri="http://schemas.microsoft.com/office/word/2010/wordprocessingShape">
                    <wps:wsp>
                      <wps:cNvSpPr/>
                      <wps:spPr>
                        <a:xfrm>
                          <a:off x="0" y="0"/>
                          <a:ext cx="743585" cy="1629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ECFDCA2" id="正方形/長方形 343398396" o:spid="_x0000_s1026" style="position:absolute;margin-left:233.25pt;margin-top:197.1pt;width:58.55pt;height:12.85pt;z-index:252191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" filled="f" strokecolor="red" strokeweight="2pt"/>
            </w:pict>
          </mc:Fallback>
        </mc:AlternateContent>
      </w:r>
      <w:r w:rsidRPr="00FD7696">
        <w:rPr>
          <w:noProof/>
        </w:rPr>
        <w:drawing>
          <wp:inline distT="0" distB="0" distL="0" distR="0" wp14:anchorId="39F29E4F" wp14:editId="64D8E9D5">
            <wp:extent cx="2880000" cy="2684746"/>
            <wp:effectExtent l="19050" t="19050" r="15875" b="20955"/>
            <wp:docPr id="4943293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29330" name=""/>
                    <pic:cNvPicPr/>
                  </pic:nvPicPr>
                  <pic:blipFill>
                    <a:blip r:embed="rId98">
                      <a:extLst>
                        <a:ext uri="{28A0092B-C50C-407E-A947-70E740481C1C}">
                          <a14:useLocalDpi xmlns:a14="http://schemas.microsoft.com/office/drawing/2010/main" val="0"/>
                        </a:ext>
                      </a:extLst>
                    </a:blip>
                    <a:stretch>
                      <a:fillRect/>
                    </a:stretch>
                  </pic:blipFill>
                  <pic:spPr>
                    <a:xfrm>
                      <a:off x="0" y="0"/>
                      <a:ext cx="2880000" cy="2684746"/>
                    </a:xfrm>
                    <a:prstGeom prst="rect">
                      <a:avLst/>
                    </a:prstGeom>
                    <a:ln>
                      <a:solidFill>
                        <a:schemeClr val="bg1">
                          <a:lumMod val="75000"/>
                        </a:schemeClr>
                      </a:solidFill>
                    </a:ln>
                  </pic:spPr>
                </pic:pic>
              </a:graphicData>
            </a:graphic>
          </wp:inline>
        </w:drawing>
      </w:r>
    </w:p>
    <w:p w14:paraId="7B231E9C" w14:textId="77777777" w:rsidR="00FD7696" w:rsidRDefault="00FD7696" w:rsidP="00FD7696">
      <w:pPr>
        <w:wordWrap/>
        <w:jc w:val="center"/>
        <w:rPr>
          <w:b/>
        </w:rPr>
      </w:pPr>
      <w:r>
        <w:rPr>
          <w:rFonts w:hint="eastAsia"/>
          <w:b/>
        </w:rPr>
        <w:t>検索パス選択画面</w:t>
      </w:r>
    </w:p>
    <w:p w14:paraId="60795FF0" w14:textId="77777777" w:rsidR="00A21A2B" w:rsidRDefault="00A21A2B" w:rsidP="00E40502"/>
    <w:p w14:paraId="3240B87F" w14:textId="77777777" w:rsidR="00255A7D" w:rsidRDefault="00255A7D">
      <w:pPr>
        <w:wordWrap/>
      </w:pPr>
      <w:r>
        <w:br w:type="page"/>
      </w:r>
    </w:p>
    <w:p w14:paraId="20982D7C" w14:textId="28968A34" w:rsidR="008B3788" w:rsidRDefault="008B3788" w:rsidP="008B3788">
      <w:pPr>
        <w:wordWrap/>
        <w:adjustRightInd w:val="0"/>
        <w:snapToGrid w:val="0"/>
      </w:pPr>
      <w:r>
        <w:rPr>
          <w:rFonts w:hint="eastAsia"/>
        </w:rPr>
        <w:lastRenderedPageBreak/>
        <w:t>検索結果が表示されます。検索したキーワードはハイライト表示されます。</w:t>
      </w:r>
    </w:p>
    <w:p w14:paraId="655CB7D6" w14:textId="6FDC1AB3" w:rsidR="000F0A47" w:rsidRPr="008B3788" w:rsidRDefault="004B7C97" w:rsidP="004B7C97">
      <w:pPr>
        <w:jc w:val="center"/>
      </w:pPr>
      <w:r w:rsidRPr="004B7C97">
        <w:rPr>
          <w:noProof/>
        </w:rPr>
        <w:drawing>
          <wp:inline distT="0" distB="0" distL="0" distR="0" wp14:anchorId="69F933FE" wp14:editId="0FA3D03A">
            <wp:extent cx="5400000" cy="1693369"/>
            <wp:effectExtent l="19050" t="19050" r="10795" b="21590"/>
            <wp:docPr id="19383231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23135" name=""/>
                    <pic:cNvPicPr/>
                  </pic:nvPicPr>
                  <pic:blipFill>
                    <a:blip r:embed="rId99">
                      <a:extLst>
                        <a:ext uri="{28A0092B-C50C-407E-A947-70E740481C1C}">
                          <a14:useLocalDpi xmlns:a14="http://schemas.microsoft.com/office/drawing/2010/main" val="0"/>
                        </a:ext>
                      </a:extLst>
                    </a:blip>
                    <a:stretch>
                      <a:fillRect/>
                    </a:stretch>
                  </pic:blipFill>
                  <pic:spPr>
                    <a:xfrm>
                      <a:off x="0" y="0"/>
                      <a:ext cx="5400000" cy="1693369"/>
                    </a:xfrm>
                    <a:prstGeom prst="rect">
                      <a:avLst/>
                    </a:prstGeom>
                    <a:ln>
                      <a:solidFill>
                        <a:schemeClr val="bg1">
                          <a:lumMod val="75000"/>
                        </a:schemeClr>
                      </a:solidFill>
                    </a:ln>
                  </pic:spPr>
                </pic:pic>
              </a:graphicData>
            </a:graphic>
          </wp:inline>
        </w:drawing>
      </w:r>
    </w:p>
    <w:p w14:paraId="589AB6F3" w14:textId="09B76CE6" w:rsidR="00A21A2B" w:rsidRDefault="004B7C97" w:rsidP="004B7C97">
      <w:pPr>
        <w:jc w:val="center"/>
      </w:pPr>
      <w:r w:rsidRPr="00B60BF6">
        <w:rPr>
          <w:rFonts w:hint="eastAsia"/>
          <w:b/>
        </w:rPr>
        <w:t>ファイル検索</w:t>
      </w:r>
    </w:p>
    <w:p w14:paraId="6152FA25" w14:textId="77777777" w:rsidR="00A21A2B" w:rsidRDefault="00A21A2B" w:rsidP="00E40502"/>
    <w:p w14:paraId="7E3B637B" w14:textId="77777777" w:rsidR="009464CA" w:rsidRPr="009464CA" w:rsidRDefault="00661E3B" w:rsidP="00DF18C2">
      <w:pPr>
        <w:rPr>
          <w:rFonts w:cs="メイリオ"/>
          <w:b/>
          <w:bCs/>
          <w:u w:val="single"/>
        </w:rPr>
      </w:pPr>
      <w:r w:rsidRPr="009464CA">
        <w:rPr>
          <w:rFonts w:cs="メイリオ" w:hint="eastAsia"/>
          <w:b/>
          <w:bCs/>
          <w:u w:val="single"/>
        </w:rPr>
        <w:t>詳細検索</w:t>
      </w:r>
    </w:p>
    <w:p w14:paraId="239DD151" w14:textId="5449C769" w:rsidR="002A65AF" w:rsidRDefault="00323E19" w:rsidP="00DF18C2">
      <w:r>
        <w:rPr>
          <w:rFonts w:cs="メイリオ" w:hint="eastAsia"/>
        </w:rPr>
        <w:t>ファイル名</w:t>
      </w:r>
      <w:r w:rsidR="00661E3B">
        <w:rPr>
          <w:rFonts w:cs="メイリオ" w:hint="eastAsia"/>
        </w:rPr>
        <w:t>、ファイルの種類等</w:t>
      </w:r>
      <w:r w:rsidR="009F47ED">
        <w:rPr>
          <w:rFonts w:cs="メイリオ" w:hint="eastAsia"/>
        </w:rPr>
        <w:t>の</w:t>
      </w:r>
      <w:r w:rsidRPr="00CD1442">
        <w:rPr>
          <w:rFonts w:cs="メイリオ" w:hint="eastAsia"/>
        </w:rPr>
        <w:t>検索</w:t>
      </w:r>
      <w:r>
        <w:rPr>
          <w:rFonts w:cs="メイリオ" w:hint="eastAsia"/>
        </w:rPr>
        <w:t>項目を</w:t>
      </w:r>
      <w:r w:rsidR="00005C83">
        <w:rPr>
          <w:rFonts w:cs="メイリオ" w:hint="eastAsia"/>
        </w:rPr>
        <w:t>適宜</w:t>
      </w:r>
      <w:r>
        <w:rPr>
          <w:rFonts w:cs="メイリオ" w:hint="eastAsia"/>
        </w:rPr>
        <w:t>設定</w:t>
      </w:r>
      <w:r w:rsidRPr="00CD1442">
        <w:rPr>
          <w:rFonts w:cs="メイリオ" w:hint="eastAsia"/>
        </w:rPr>
        <w:t>し</w:t>
      </w:r>
      <w:r>
        <w:rPr>
          <w:rFonts w:cs="メイリオ" w:hint="eastAsia"/>
        </w:rPr>
        <w:t>、</w:t>
      </w:r>
      <w:r w:rsidRPr="00CD1442">
        <w:rPr>
          <w:rFonts w:cs="メイリオ" w:hint="eastAsia"/>
        </w:rPr>
        <w:t>「検索」をクリックします。</w:t>
      </w:r>
      <w:r w:rsidRPr="000E6664">
        <w:rPr>
          <w:rFonts w:cs="メイリオ" w:hint="eastAsia"/>
        </w:rPr>
        <w:t>検索パスにはファイル一覧画面で表示してい</w:t>
      </w:r>
      <w:r>
        <w:rPr>
          <w:rFonts w:cs="メイリオ" w:hint="eastAsia"/>
        </w:rPr>
        <w:t>た場所が自動で設定されますので、必要に応じて検索パスを変更ください。</w:t>
      </w:r>
    </w:p>
    <w:p w14:paraId="16BA37DD" w14:textId="174311CB" w:rsidR="00A24DB9" w:rsidRPr="00323E19" w:rsidRDefault="00A24DB9" w:rsidP="004775E5">
      <w:pPr>
        <w:jc w:val="center"/>
      </w:pPr>
      <w:r w:rsidRPr="005121C3">
        <w:rPr>
          <w:rFonts w:hint="eastAsia"/>
          <w:noProof/>
        </w:rPr>
        <mc:AlternateContent>
          <mc:Choice Requires="wps">
            <w:drawing>
              <wp:anchor distT="0" distB="0" distL="114300" distR="114300" simplePos="0" relativeHeight="252204032" behindDoc="0" locked="0" layoutInCell="1" allowOverlap="1" wp14:anchorId="030E5B83" wp14:editId="0D53653B">
                <wp:simplePos x="0" y="0"/>
                <wp:positionH relativeFrom="column">
                  <wp:posOffset>4429125</wp:posOffset>
                </wp:positionH>
                <wp:positionV relativeFrom="paragraph">
                  <wp:posOffset>2752725</wp:posOffset>
                </wp:positionV>
                <wp:extent cx="647700" cy="142875"/>
                <wp:effectExtent l="0" t="0" r="19050" b="28575"/>
                <wp:wrapNone/>
                <wp:docPr id="1877957409" name="正方形/長方形 1877957409"/>
                <wp:cNvGraphicFramePr/>
                <a:graphic xmlns:a="http://schemas.openxmlformats.org/drawingml/2006/main">
                  <a:graphicData uri="http://schemas.microsoft.com/office/word/2010/wordprocessingShape">
                    <wps:wsp>
                      <wps:cNvSpPr/>
                      <wps:spPr>
                        <a:xfrm>
                          <a:off x="0" y="0"/>
                          <a:ext cx="647700" cy="1428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1E4BAF" id="正方形/長方形 1877957409" o:spid="_x0000_s1026" style="position:absolute;margin-left:348.75pt;margin-top:216.75pt;width:51pt;height:11.2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" filled="f" strokecolor="red" strokeweight="2pt"/>
            </w:pict>
          </mc:Fallback>
        </mc:AlternateContent>
      </w:r>
      <w:r w:rsidRPr="00A24DB9">
        <w:rPr>
          <w:noProof/>
        </w:rPr>
        <w:drawing>
          <wp:inline distT="0" distB="0" distL="0" distR="0" wp14:anchorId="4F62B8D1" wp14:editId="7735B4EF">
            <wp:extent cx="5399144" cy="3038475"/>
            <wp:effectExtent l="19050" t="19050" r="11430" b="9525"/>
            <wp:docPr id="2971714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71435" name=""/>
                    <pic:cNvPicPr/>
                  </pic:nvPicPr>
                  <pic:blipFill rotWithShape="1">
                    <a:blip r:embed="rId100">
                      <a:extLst>
                        <a:ext uri="{28A0092B-C50C-407E-A947-70E740481C1C}">
                          <a14:useLocalDpi xmlns:a14="http://schemas.microsoft.com/office/drawing/2010/main" val="0"/>
                        </a:ext>
                      </a:extLst>
                    </a:blip>
                    <a:srcRect/>
                    <a:stretch>
                      <a:fillRect/>
                    </a:stretch>
                  </pic:blipFill>
                  <pic:spPr bwMode="auto">
                    <a:xfrm>
                      <a:off x="0" y="0"/>
                      <a:ext cx="5400000" cy="3038957"/>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1E78C2C" w14:textId="77777777" w:rsidR="004A3FE3" w:rsidRDefault="004A3FE3" w:rsidP="004A3FE3">
      <w:pPr>
        <w:jc w:val="center"/>
      </w:pPr>
      <w:r w:rsidRPr="00B60BF6">
        <w:rPr>
          <w:rFonts w:hint="eastAsia"/>
          <w:b/>
        </w:rPr>
        <w:t>ファイル検索</w:t>
      </w:r>
    </w:p>
    <w:p w14:paraId="76AE1546" w14:textId="77777777" w:rsidR="00E40502" w:rsidRDefault="00E40502" w:rsidP="00E40502"/>
    <w:p w14:paraId="46D26557" w14:textId="77777777" w:rsidR="00D21078" w:rsidRDefault="00D21078" w:rsidP="00D21078">
      <w:r w:rsidRPr="00976DA4">
        <w:rPr>
          <w:rFonts w:hint="eastAsia"/>
        </w:rPr>
        <w:t>各項目については以下の通りです。</w:t>
      </w:r>
    </w:p>
    <w:tbl>
      <w:tblPr>
        <w:tblStyle w:val="af1"/>
        <w:tblW w:w="5000" w:type="pct"/>
        <w:tblLook w:val="04A0" w:firstRow="1" w:lastRow="0" w:firstColumn="1" w:lastColumn="0" w:noHBand="0" w:noVBand="1"/>
      </w:tblPr>
      <w:tblGrid>
        <w:gridCol w:w="2123"/>
        <w:gridCol w:w="8333"/>
      </w:tblGrid>
      <w:tr w:rsidR="00D21078" w14:paraId="26829BB4" w14:textId="77777777" w:rsidTr="000B7D28">
        <w:trPr>
          <w:tblHeader/>
        </w:trPr>
        <w:tc>
          <w:tcPr>
            <w:tcW w:w="1015" w:type="pct"/>
            <w:shd w:val="clear" w:color="auto" w:fill="DAEEF3" w:themeFill="accent5" w:themeFillTint="33"/>
          </w:tcPr>
          <w:p w14:paraId="108685D6" w14:textId="77777777" w:rsidR="00D21078" w:rsidRDefault="00D21078" w:rsidP="00C55B69">
            <w:r>
              <w:rPr>
                <w:rFonts w:hint="eastAsia"/>
              </w:rPr>
              <w:t>項目名</w:t>
            </w:r>
          </w:p>
        </w:tc>
        <w:tc>
          <w:tcPr>
            <w:tcW w:w="3985" w:type="pct"/>
            <w:shd w:val="clear" w:color="auto" w:fill="DAEEF3" w:themeFill="accent5" w:themeFillTint="33"/>
          </w:tcPr>
          <w:p w14:paraId="13C9244F" w14:textId="77777777" w:rsidR="00D21078" w:rsidRDefault="00D21078" w:rsidP="00C55B69">
            <w:r>
              <w:rPr>
                <w:rFonts w:hint="eastAsia"/>
              </w:rPr>
              <w:t>説明</w:t>
            </w:r>
          </w:p>
        </w:tc>
      </w:tr>
      <w:tr w:rsidR="00D21078" w14:paraId="308E23CA" w14:textId="77777777" w:rsidTr="000B7D28">
        <w:tc>
          <w:tcPr>
            <w:tcW w:w="1015" w:type="pct"/>
          </w:tcPr>
          <w:p w14:paraId="7B9C1A49" w14:textId="77777777" w:rsidR="00D21078" w:rsidRDefault="00D21078" w:rsidP="00C55B69">
            <w:r>
              <w:rPr>
                <w:rFonts w:hint="eastAsia"/>
              </w:rPr>
              <w:t>ファイル名</w:t>
            </w:r>
          </w:p>
        </w:tc>
        <w:tc>
          <w:tcPr>
            <w:tcW w:w="3985" w:type="pct"/>
          </w:tcPr>
          <w:p w14:paraId="2EA950D1" w14:textId="77777777" w:rsidR="00D21078" w:rsidRDefault="00D21078" w:rsidP="00C55B69">
            <w:r>
              <w:rPr>
                <w:rFonts w:hint="eastAsia"/>
              </w:rPr>
              <w:t>ファイル名で検索したい場合に入力します。</w:t>
            </w:r>
          </w:p>
        </w:tc>
      </w:tr>
      <w:tr w:rsidR="00D21078" w:rsidRPr="00FA7350" w14:paraId="3ACD458B" w14:textId="77777777" w:rsidTr="000B7D28">
        <w:tc>
          <w:tcPr>
            <w:tcW w:w="1015" w:type="pct"/>
          </w:tcPr>
          <w:p w14:paraId="57FFC942" w14:textId="77777777" w:rsidR="00D21078" w:rsidRPr="00FA7350" w:rsidRDefault="00D21078" w:rsidP="00C55B69">
            <w:r w:rsidRPr="00FA7350">
              <w:rPr>
                <w:rFonts w:hint="eastAsia"/>
              </w:rPr>
              <w:t>検索パス</w:t>
            </w:r>
            <w:r w:rsidRPr="00FA7350">
              <w:t>(※1)</w:t>
            </w:r>
          </w:p>
        </w:tc>
        <w:tc>
          <w:tcPr>
            <w:tcW w:w="3985" w:type="pct"/>
          </w:tcPr>
          <w:p w14:paraId="0AD8D0C1" w14:textId="77777777" w:rsidR="00D21078" w:rsidRPr="00FA7350" w:rsidRDefault="00D21078" w:rsidP="00C55B69">
            <w:r w:rsidRPr="00FA7350">
              <w:rPr>
                <w:rFonts w:hint="eastAsia"/>
              </w:rPr>
              <w:t>検索対象のパスを変更する</w:t>
            </w:r>
            <w:r>
              <w:rPr>
                <w:rFonts w:hint="eastAsia"/>
              </w:rPr>
              <w:t>場合に</w:t>
            </w:r>
            <w:r w:rsidRPr="00FA7350">
              <w:rPr>
                <w:rFonts w:hint="eastAsia"/>
              </w:rPr>
              <w:t>使用します。</w:t>
            </w:r>
          </w:p>
        </w:tc>
      </w:tr>
      <w:tr w:rsidR="00D21078" w:rsidRPr="00FA7350" w14:paraId="2C7A28D5" w14:textId="77777777" w:rsidTr="000B7D28">
        <w:tc>
          <w:tcPr>
            <w:tcW w:w="1015" w:type="pct"/>
          </w:tcPr>
          <w:p w14:paraId="6FF1BFA2" w14:textId="77777777" w:rsidR="00D21078" w:rsidRPr="00FA7350" w:rsidRDefault="00D21078" w:rsidP="00C55B69">
            <w:r w:rsidRPr="00FA7350">
              <w:rPr>
                <w:rFonts w:hint="eastAsia"/>
              </w:rPr>
              <w:t>ファイルの種類</w:t>
            </w:r>
          </w:p>
        </w:tc>
        <w:tc>
          <w:tcPr>
            <w:tcW w:w="3985" w:type="pct"/>
          </w:tcPr>
          <w:p w14:paraId="28519766" w14:textId="77777777" w:rsidR="00D21078" w:rsidRPr="00FA7350" w:rsidRDefault="00D21078" w:rsidP="00C55B69">
            <w:r w:rsidRPr="00FA7350">
              <w:rPr>
                <w:rFonts w:hint="eastAsia"/>
              </w:rPr>
              <w:t>ファイルの種類で検索したい</w:t>
            </w:r>
            <w:r>
              <w:rPr>
                <w:rFonts w:hint="eastAsia"/>
              </w:rPr>
              <w:t>場合に</w:t>
            </w:r>
            <w:r w:rsidRPr="00FA7350">
              <w:rPr>
                <w:rFonts w:hint="eastAsia"/>
              </w:rPr>
              <w:t>使用します。</w:t>
            </w:r>
          </w:p>
          <w:p w14:paraId="5D29ED1C" w14:textId="77777777" w:rsidR="00D21078" w:rsidRPr="00FA7350" w:rsidRDefault="00D21078" w:rsidP="00C55B69">
            <w:r w:rsidRPr="00FA7350">
              <w:rPr>
                <w:rFonts w:hint="eastAsia"/>
              </w:rPr>
              <w:t>検索できるファイルの種類：ワード文書、エクセル文書、パワーポイント文書、テキスト文書、PDF文書、画像、フォルダ</w:t>
            </w:r>
          </w:p>
        </w:tc>
      </w:tr>
      <w:tr w:rsidR="00D21078" w:rsidRPr="00FA7350" w14:paraId="6F2746FF" w14:textId="77777777" w:rsidTr="000B7D28">
        <w:tc>
          <w:tcPr>
            <w:tcW w:w="1015" w:type="pct"/>
          </w:tcPr>
          <w:p w14:paraId="657D4F2A" w14:textId="77777777" w:rsidR="00D21078" w:rsidRPr="00FA7350" w:rsidRDefault="00D21078" w:rsidP="00C55B69">
            <w:r w:rsidRPr="00FA7350">
              <w:rPr>
                <w:rFonts w:hint="eastAsia"/>
              </w:rPr>
              <w:t>最終更新者</w:t>
            </w:r>
          </w:p>
        </w:tc>
        <w:tc>
          <w:tcPr>
            <w:tcW w:w="3985" w:type="pct"/>
          </w:tcPr>
          <w:p w14:paraId="1352EBA8" w14:textId="77777777" w:rsidR="00D21078" w:rsidRPr="00FA7350" w:rsidRDefault="00D21078" w:rsidP="00C55B69">
            <w:r w:rsidRPr="00FA7350">
              <w:rPr>
                <w:rFonts w:hint="eastAsia"/>
              </w:rPr>
              <w:t>最後にProselfにアップロードした人で検索したい</w:t>
            </w:r>
            <w:r>
              <w:rPr>
                <w:rFonts w:hint="eastAsia"/>
              </w:rPr>
              <w:t>場合に</w:t>
            </w:r>
            <w:r w:rsidRPr="00FA7350">
              <w:rPr>
                <w:rFonts w:hint="eastAsia"/>
              </w:rPr>
              <w:t>使用します。</w:t>
            </w:r>
          </w:p>
        </w:tc>
      </w:tr>
      <w:tr w:rsidR="00D21078" w:rsidRPr="00FA7350" w14:paraId="658A1D28" w14:textId="77777777" w:rsidTr="000B7D28">
        <w:tc>
          <w:tcPr>
            <w:tcW w:w="1015" w:type="pct"/>
          </w:tcPr>
          <w:p w14:paraId="50DBA2F7" w14:textId="77777777" w:rsidR="00D21078" w:rsidRPr="00FA7350" w:rsidRDefault="00D21078" w:rsidP="00C55B69">
            <w:r w:rsidRPr="00FA7350">
              <w:rPr>
                <w:rFonts w:hint="eastAsia"/>
              </w:rPr>
              <w:t>更新日時</w:t>
            </w:r>
          </w:p>
        </w:tc>
        <w:tc>
          <w:tcPr>
            <w:tcW w:w="3985" w:type="pct"/>
          </w:tcPr>
          <w:p w14:paraId="1507C12A" w14:textId="77777777" w:rsidR="00D21078" w:rsidRPr="00FA7350" w:rsidRDefault="00D21078" w:rsidP="00C55B69">
            <w:r w:rsidRPr="00FA7350">
              <w:rPr>
                <w:rFonts w:hint="eastAsia"/>
              </w:rPr>
              <w:t>ドキュメントの更新日時で検索したい</w:t>
            </w:r>
            <w:r>
              <w:rPr>
                <w:rFonts w:hint="eastAsia"/>
              </w:rPr>
              <w:t>場合に</w:t>
            </w:r>
            <w:r w:rsidRPr="00FA7350">
              <w:rPr>
                <w:rFonts w:hint="eastAsia"/>
              </w:rPr>
              <w:t>使用します。カレンダーボタンをクリックすると、カレンダーから日付を選択できます。</w:t>
            </w:r>
          </w:p>
        </w:tc>
      </w:tr>
      <w:tr w:rsidR="00D21078" w:rsidRPr="00FA7350" w14:paraId="22289A20" w14:textId="77777777" w:rsidTr="000B7D28">
        <w:tc>
          <w:tcPr>
            <w:tcW w:w="1015" w:type="pct"/>
          </w:tcPr>
          <w:p w14:paraId="7E8D6A82" w14:textId="77777777" w:rsidR="00D21078" w:rsidRPr="00FA7350" w:rsidRDefault="00D21078" w:rsidP="00C55B69">
            <w:r w:rsidRPr="00FA7350">
              <w:rPr>
                <w:rFonts w:hint="eastAsia"/>
              </w:rPr>
              <w:t>アップロード日時</w:t>
            </w:r>
          </w:p>
        </w:tc>
        <w:tc>
          <w:tcPr>
            <w:tcW w:w="3985" w:type="pct"/>
          </w:tcPr>
          <w:p w14:paraId="123BFB69" w14:textId="77777777" w:rsidR="00D21078" w:rsidRPr="00FA7350" w:rsidRDefault="00D21078" w:rsidP="00C55B69">
            <w:r w:rsidRPr="00FA7350">
              <w:rPr>
                <w:rFonts w:hint="eastAsia"/>
              </w:rPr>
              <w:t>ドキュメントをアップロードした日時で検索したい</w:t>
            </w:r>
            <w:r>
              <w:rPr>
                <w:rFonts w:hint="eastAsia"/>
              </w:rPr>
              <w:t>場合に</w:t>
            </w:r>
            <w:r w:rsidRPr="00FA7350">
              <w:rPr>
                <w:rFonts w:hint="eastAsia"/>
              </w:rPr>
              <w:t>使用します。</w:t>
            </w:r>
          </w:p>
        </w:tc>
      </w:tr>
      <w:tr w:rsidR="00D21078" w:rsidRPr="00FA7350" w14:paraId="280EC08B" w14:textId="77777777" w:rsidTr="000B7D28">
        <w:tc>
          <w:tcPr>
            <w:tcW w:w="1015" w:type="pct"/>
          </w:tcPr>
          <w:p w14:paraId="0AAD9332" w14:textId="77777777" w:rsidR="00D21078" w:rsidRPr="00FA7350" w:rsidRDefault="00D21078" w:rsidP="00C55B69">
            <w:r w:rsidRPr="00FA7350">
              <w:rPr>
                <w:rFonts w:hint="eastAsia"/>
              </w:rPr>
              <w:lastRenderedPageBreak/>
              <w:t>サイズ</w:t>
            </w:r>
          </w:p>
        </w:tc>
        <w:tc>
          <w:tcPr>
            <w:tcW w:w="3985" w:type="pct"/>
          </w:tcPr>
          <w:p w14:paraId="3FF4A946" w14:textId="77777777" w:rsidR="00D21078" w:rsidRPr="00FA7350" w:rsidRDefault="00D21078" w:rsidP="00C55B69">
            <w:r w:rsidRPr="00FA7350">
              <w:rPr>
                <w:rFonts w:hint="eastAsia"/>
              </w:rPr>
              <w:t>ドキュメントのサイズで検索したい</w:t>
            </w:r>
            <w:r>
              <w:rPr>
                <w:rFonts w:hint="eastAsia"/>
              </w:rPr>
              <w:t>場合に</w:t>
            </w:r>
            <w:r w:rsidRPr="00FA7350">
              <w:rPr>
                <w:rFonts w:hint="eastAsia"/>
              </w:rPr>
              <w:t>使用します。</w:t>
            </w:r>
          </w:p>
        </w:tc>
      </w:tr>
      <w:tr w:rsidR="00D21078" w:rsidRPr="00FA7350" w14:paraId="20C0C178" w14:textId="77777777" w:rsidTr="000B7D28">
        <w:tc>
          <w:tcPr>
            <w:tcW w:w="1015" w:type="pct"/>
          </w:tcPr>
          <w:p w14:paraId="153C6AB0" w14:textId="77777777" w:rsidR="00D21078" w:rsidRPr="00FA7350" w:rsidRDefault="00D21078" w:rsidP="00C55B69">
            <w:r w:rsidRPr="00FA7350">
              <w:rPr>
                <w:rFonts w:hint="eastAsia"/>
              </w:rPr>
              <w:t>コメント</w:t>
            </w:r>
          </w:p>
        </w:tc>
        <w:tc>
          <w:tcPr>
            <w:tcW w:w="3985" w:type="pct"/>
          </w:tcPr>
          <w:p w14:paraId="49D58E4B" w14:textId="77777777" w:rsidR="00D21078" w:rsidRPr="00FA7350" w:rsidRDefault="00D21078" w:rsidP="00C55B69">
            <w:r w:rsidRPr="00FA7350">
              <w:rPr>
                <w:rFonts w:hint="eastAsia"/>
              </w:rPr>
              <w:t>ファイルに付与されたコメントを検索したい</w:t>
            </w:r>
            <w:r>
              <w:rPr>
                <w:rFonts w:hint="eastAsia"/>
              </w:rPr>
              <w:t>場合に</w:t>
            </w:r>
            <w:r w:rsidRPr="00FA7350">
              <w:rPr>
                <w:rFonts w:hint="eastAsia"/>
              </w:rPr>
              <w:t>使用します。</w:t>
            </w:r>
          </w:p>
        </w:tc>
      </w:tr>
      <w:tr w:rsidR="00D21078" w:rsidRPr="00FA7350" w14:paraId="3361042F" w14:textId="77777777" w:rsidTr="000B7D28">
        <w:tc>
          <w:tcPr>
            <w:tcW w:w="1015" w:type="pct"/>
          </w:tcPr>
          <w:p w14:paraId="1DCAD37D" w14:textId="77777777" w:rsidR="00D21078" w:rsidRPr="00FA7350" w:rsidRDefault="00D21078" w:rsidP="00C55B69">
            <w:r w:rsidRPr="00FA7350">
              <w:rPr>
                <w:rFonts w:hint="eastAsia"/>
              </w:rPr>
              <w:t>表示件数</w:t>
            </w:r>
          </w:p>
        </w:tc>
        <w:tc>
          <w:tcPr>
            <w:tcW w:w="3985" w:type="pct"/>
          </w:tcPr>
          <w:p w14:paraId="09203369" w14:textId="77777777" w:rsidR="00D21078" w:rsidRPr="00FA7350" w:rsidRDefault="00D21078" w:rsidP="00C55B69">
            <w:r w:rsidRPr="00FA7350">
              <w:rPr>
                <w:rFonts w:hint="eastAsia"/>
              </w:rPr>
              <w:t>検索結果の表示件数を10、20、30、50、100より選択できます。</w:t>
            </w:r>
          </w:p>
        </w:tc>
      </w:tr>
      <w:tr w:rsidR="00D21078" w:rsidRPr="00FA7350" w14:paraId="25BFF969" w14:textId="77777777" w:rsidTr="000B7D28">
        <w:tc>
          <w:tcPr>
            <w:tcW w:w="1015" w:type="pct"/>
          </w:tcPr>
          <w:p w14:paraId="2BEA4C07" w14:textId="250CDB2C" w:rsidR="00D21078" w:rsidRPr="00FA7350" w:rsidRDefault="00D21078" w:rsidP="00C55B69">
            <w:r w:rsidRPr="00FA7350">
              <w:rPr>
                <w:rFonts w:hint="eastAsia"/>
              </w:rPr>
              <w:t>検索内容をクリア</w:t>
            </w:r>
          </w:p>
        </w:tc>
        <w:tc>
          <w:tcPr>
            <w:tcW w:w="3985" w:type="pct"/>
          </w:tcPr>
          <w:p w14:paraId="567370EC" w14:textId="77777777" w:rsidR="00D21078" w:rsidRPr="00FA7350" w:rsidRDefault="00D21078" w:rsidP="00C55B69">
            <w:r w:rsidRPr="00FA7350">
              <w:rPr>
                <w:rFonts w:hint="eastAsia"/>
              </w:rPr>
              <w:t>入力した検索内容、検索結果をクリアしたい</w:t>
            </w:r>
            <w:r>
              <w:rPr>
                <w:rFonts w:hint="eastAsia"/>
              </w:rPr>
              <w:t>場合に</w:t>
            </w:r>
            <w:r w:rsidRPr="00FA7350">
              <w:rPr>
                <w:rFonts w:hint="eastAsia"/>
              </w:rPr>
              <w:t>使用します。</w:t>
            </w:r>
          </w:p>
        </w:tc>
      </w:tr>
    </w:tbl>
    <w:p w14:paraId="50CFE54B" w14:textId="381DE7F5" w:rsidR="00D21078" w:rsidRPr="00B95BC5" w:rsidRDefault="00D21078" w:rsidP="00D21078">
      <w:r w:rsidRPr="00FA7350">
        <w:rPr>
          <w:rFonts w:hint="eastAsia"/>
        </w:rPr>
        <w:t>※1</w:t>
      </w:r>
      <w:r>
        <w:rPr>
          <w:rFonts w:hint="eastAsia"/>
        </w:rPr>
        <w:t xml:space="preserve">　</w:t>
      </w:r>
      <w:r w:rsidRPr="00B441D8">
        <w:rPr>
          <w:rFonts w:hint="eastAsia"/>
        </w:rPr>
        <w:t>「…」部分をクリックすると検索パス</w:t>
      </w:r>
      <w:r>
        <w:rPr>
          <w:rFonts w:hint="eastAsia"/>
        </w:rPr>
        <w:t>の</w:t>
      </w:r>
      <w:r w:rsidRPr="00B441D8">
        <w:rPr>
          <w:rFonts w:hint="eastAsia"/>
        </w:rPr>
        <w:t>選択画面</w:t>
      </w:r>
      <w:r>
        <w:rPr>
          <w:rFonts w:hint="eastAsia"/>
        </w:rPr>
        <w:t>が表示され、</w:t>
      </w:r>
      <w:r w:rsidRPr="00B441D8">
        <w:rPr>
          <w:rFonts w:hint="eastAsia"/>
        </w:rPr>
        <w:t>対象フォルダをクリックした状態で「選択」をクリックする</w:t>
      </w:r>
      <w:r>
        <w:rPr>
          <w:rFonts w:hint="eastAsia"/>
        </w:rPr>
        <w:t>ことで</w:t>
      </w:r>
      <w:r w:rsidRPr="00B441D8">
        <w:rPr>
          <w:rFonts w:hint="eastAsia"/>
        </w:rPr>
        <w:t>そのフォルダのパスが検索パスに</w:t>
      </w:r>
      <w:r>
        <w:rPr>
          <w:rFonts w:hint="eastAsia"/>
        </w:rPr>
        <w:t>設定</w:t>
      </w:r>
      <w:r w:rsidRPr="00B441D8">
        <w:rPr>
          <w:rFonts w:hint="eastAsia"/>
        </w:rPr>
        <w:t>され</w:t>
      </w:r>
      <w:r>
        <w:rPr>
          <w:rFonts w:hint="eastAsia"/>
        </w:rPr>
        <w:t>ます。</w:t>
      </w:r>
    </w:p>
    <w:p w14:paraId="34512846" w14:textId="77777777" w:rsidR="00D21078" w:rsidRDefault="00D21078" w:rsidP="00D21078">
      <w:pPr>
        <w:jc w:val="center"/>
      </w:pPr>
      <w:r>
        <w:rPr>
          <w:noProof/>
        </w:rPr>
        <mc:AlternateContent>
          <mc:Choice Requires="wps">
            <w:drawing>
              <wp:anchor distT="0" distB="0" distL="114300" distR="114300" simplePos="0" relativeHeight="252201984" behindDoc="0" locked="0" layoutInCell="1" allowOverlap="1" wp14:anchorId="3F043404" wp14:editId="1F4C520D">
                <wp:simplePos x="0" y="0"/>
                <wp:positionH relativeFrom="column">
                  <wp:posOffset>2124075</wp:posOffset>
                </wp:positionH>
                <wp:positionV relativeFrom="paragraph">
                  <wp:posOffset>819150</wp:posOffset>
                </wp:positionV>
                <wp:extent cx="2400300" cy="514350"/>
                <wp:effectExtent l="0" t="0" r="19050" b="19050"/>
                <wp:wrapNone/>
                <wp:docPr id="172882120" name="正方形/長方形 172882120"/>
                <wp:cNvGraphicFramePr/>
                <a:graphic xmlns:a="http://schemas.openxmlformats.org/drawingml/2006/main">
                  <a:graphicData uri="http://schemas.microsoft.com/office/word/2010/wordprocessingShape">
                    <wps:wsp>
                      <wps:cNvSpPr/>
                      <wps:spPr>
                        <a:xfrm>
                          <a:off x="0" y="0"/>
                          <a:ext cx="2400300" cy="5143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8891133" id="正方形/長方形 172882120" o:spid="_x0000_s1026" style="position:absolute;margin-left:167.25pt;margin-top:64.5pt;width:189pt;height:40.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" filled="f" strokecolor="red" strokeweight="2pt"/>
            </w:pict>
          </mc:Fallback>
        </mc:AlternateContent>
      </w:r>
      <w:r>
        <w:rPr>
          <w:noProof/>
        </w:rPr>
        <mc:AlternateContent>
          <mc:Choice Requires="wps">
            <w:drawing>
              <wp:anchor distT="0" distB="0" distL="114300" distR="114300" simplePos="0" relativeHeight="252200960" behindDoc="0" locked="0" layoutInCell="1" allowOverlap="1" wp14:anchorId="4DF472F8" wp14:editId="35EB816A">
                <wp:simplePos x="0" y="0"/>
                <wp:positionH relativeFrom="column">
                  <wp:posOffset>2962275</wp:posOffset>
                </wp:positionH>
                <wp:positionV relativeFrom="paragraph">
                  <wp:posOffset>2503170</wp:posOffset>
                </wp:positionV>
                <wp:extent cx="743585" cy="162900"/>
                <wp:effectExtent l="0" t="0" r="18415" b="27940"/>
                <wp:wrapNone/>
                <wp:docPr id="1570117267" name="正方形/長方形 1570117267"/>
                <wp:cNvGraphicFramePr/>
                <a:graphic xmlns:a="http://schemas.openxmlformats.org/drawingml/2006/main">
                  <a:graphicData uri="http://schemas.microsoft.com/office/word/2010/wordprocessingShape">
                    <wps:wsp>
                      <wps:cNvSpPr/>
                      <wps:spPr>
                        <a:xfrm>
                          <a:off x="0" y="0"/>
                          <a:ext cx="743585" cy="1629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D33F3B2" id="正方形/長方形 1570117267" o:spid="_x0000_s1026" style="position:absolute;margin-left:233.25pt;margin-top:197.1pt;width:58.55pt;height:12.85pt;z-index:252200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" filled="f" strokecolor="red" strokeweight="2pt"/>
            </w:pict>
          </mc:Fallback>
        </mc:AlternateContent>
      </w:r>
      <w:r w:rsidRPr="00FD7696">
        <w:rPr>
          <w:noProof/>
        </w:rPr>
        <w:drawing>
          <wp:inline distT="0" distB="0" distL="0" distR="0" wp14:anchorId="26D099E0" wp14:editId="2BABDC1A">
            <wp:extent cx="2880000" cy="2684746"/>
            <wp:effectExtent l="19050" t="19050" r="15875" b="20955"/>
            <wp:docPr id="7799759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29330" name=""/>
                    <pic:cNvPicPr/>
                  </pic:nvPicPr>
                  <pic:blipFill>
                    <a:blip r:embed="rId98">
                      <a:extLst>
                        <a:ext uri="{28A0092B-C50C-407E-A947-70E740481C1C}">
                          <a14:useLocalDpi xmlns:a14="http://schemas.microsoft.com/office/drawing/2010/main" val="0"/>
                        </a:ext>
                      </a:extLst>
                    </a:blip>
                    <a:stretch>
                      <a:fillRect/>
                    </a:stretch>
                  </pic:blipFill>
                  <pic:spPr>
                    <a:xfrm>
                      <a:off x="0" y="0"/>
                      <a:ext cx="2880000" cy="2684746"/>
                    </a:xfrm>
                    <a:prstGeom prst="rect">
                      <a:avLst/>
                    </a:prstGeom>
                    <a:ln>
                      <a:solidFill>
                        <a:schemeClr val="bg1">
                          <a:lumMod val="75000"/>
                        </a:schemeClr>
                      </a:solidFill>
                    </a:ln>
                  </pic:spPr>
                </pic:pic>
              </a:graphicData>
            </a:graphic>
          </wp:inline>
        </w:drawing>
      </w:r>
    </w:p>
    <w:p w14:paraId="2882DA7A" w14:textId="77777777" w:rsidR="00D21078" w:rsidRDefault="00D21078" w:rsidP="00D21078">
      <w:pPr>
        <w:wordWrap/>
        <w:jc w:val="center"/>
        <w:rPr>
          <w:b/>
        </w:rPr>
      </w:pPr>
      <w:r>
        <w:rPr>
          <w:rFonts w:hint="eastAsia"/>
          <w:b/>
        </w:rPr>
        <w:t>検索パス選択画面</w:t>
      </w:r>
    </w:p>
    <w:p w14:paraId="3E72D754" w14:textId="77777777" w:rsidR="008C00C3" w:rsidRPr="00D21078" w:rsidRDefault="008C00C3" w:rsidP="00E40502"/>
    <w:p w14:paraId="66682B7B" w14:textId="77777777" w:rsidR="00A94A80" w:rsidRDefault="00A94A80" w:rsidP="00A94A80">
      <w:pPr>
        <w:wordWrap/>
        <w:adjustRightInd w:val="0"/>
        <w:snapToGrid w:val="0"/>
      </w:pPr>
      <w:r w:rsidRPr="00E43724">
        <w:rPr>
          <w:rFonts w:cs="メイリオ" w:hint="eastAsia"/>
        </w:rPr>
        <w:t>検索結果が表示されます。</w:t>
      </w:r>
      <w:r>
        <w:rPr>
          <w:rFonts w:hint="eastAsia"/>
        </w:rPr>
        <w:t>検索したキーワードはハイライト表示されます。</w:t>
      </w:r>
    </w:p>
    <w:p w14:paraId="23370FBC" w14:textId="36687E13" w:rsidR="008C00C3" w:rsidRPr="00A94A80" w:rsidRDefault="000B7D28" w:rsidP="000B7D28">
      <w:pPr>
        <w:jc w:val="center"/>
      </w:pPr>
      <w:r w:rsidRPr="000B7D28">
        <w:rPr>
          <w:noProof/>
        </w:rPr>
        <w:drawing>
          <wp:inline distT="0" distB="0" distL="0" distR="0" wp14:anchorId="61B96CC0" wp14:editId="6B87A010">
            <wp:extent cx="5399144" cy="3019425"/>
            <wp:effectExtent l="19050" t="19050" r="11430" b="9525"/>
            <wp:docPr id="5635373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37365" name=""/>
                    <pic:cNvPicPr/>
                  </pic:nvPicPr>
                  <pic:blipFill rotWithShape="1">
                    <a:blip r:embed="rId101">
                      <a:extLst>
                        <a:ext uri="{28A0092B-C50C-407E-A947-70E740481C1C}">
                          <a14:useLocalDpi xmlns:a14="http://schemas.microsoft.com/office/drawing/2010/main" val="0"/>
                        </a:ext>
                      </a:extLst>
                    </a:blip>
                    <a:srcRect/>
                    <a:stretch>
                      <a:fillRect/>
                    </a:stretch>
                  </pic:blipFill>
                  <pic:spPr bwMode="auto">
                    <a:xfrm>
                      <a:off x="0" y="0"/>
                      <a:ext cx="5400000" cy="3019904"/>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BBB15F2" w14:textId="3061DFB3" w:rsidR="008C00C3" w:rsidRDefault="00445692" w:rsidP="00445692">
      <w:pPr>
        <w:jc w:val="center"/>
        <w:rPr>
          <w:b/>
        </w:rPr>
      </w:pPr>
      <w:r w:rsidRPr="00B60BF6">
        <w:rPr>
          <w:rFonts w:hint="eastAsia"/>
          <w:b/>
        </w:rPr>
        <w:t>ファイル検索</w:t>
      </w:r>
    </w:p>
    <w:p w14:paraId="0B96BFB4" w14:textId="77777777" w:rsidR="00D14875" w:rsidRDefault="00D14875" w:rsidP="00D14875"/>
    <w:p w14:paraId="4DCA05D7" w14:textId="19B18FE3" w:rsidR="00EE37ED" w:rsidRDefault="00EE37ED">
      <w:pPr>
        <w:wordWrap/>
      </w:pPr>
      <w:r>
        <w:br w:type="page"/>
      </w:r>
    </w:p>
    <w:p w14:paraId="0F7B1E4C" w14:textId="0922A44A" w:rsidR="00217AFC" w:rsidRDefault="00217AFC" w:rsidP="00E243E1">
      <w:pPr>
        <w:pStyle w:val="1"/>
        <w:spacing w:after="120"/>
      </w:pPr>
      <w:bookmarkStart w:id="69" w:name="_Toc242188393"/>
      <w:r w:rsidRPr="00217AFC">
        <w:lastRenderedPageBreak/>
        <w:t>Web公開、受取フォルダ</w:t>
      </w:r>
      <w:bookmarkEnd w:id="69"/>
    </w:p>
    <w:p w14:paraId="19297CC1" w14:textId="7934670B" w:rsidR="00217AFC" w:rsidRDefault="000131E6" w:rsidP="000131E6">
      <w:pPr>
        <w:pStyle w:val="2"/>
        <w:spacing w:after="120"/>
        <w:rPr>
          <w:lang w:eastAsia="ja-JP"/>
        </w:rPr>
      </w:pPr>
      <w:bookmarkStart w:id="70" w:name="_Web公開_1"/>
      <w:bookmarkStart w:id="71" w:name="_Toc242188394"/>
      <w:bookmarkEnd w:id="70"/>
      <w:r w:rsidRPr="000131E6">
        <w:t>Web公開</w:t>
      </w:r>
      <w:bookmarkEnd w:id="71"/>
    </w:p>
    <w:p w14:paraId="0D30DAC4" w14:textId="77777777" w:rsidR="00875719" w:rsidRDefault="00875719" w:rsidP="00875719">
      <w:r>
        <w:t>Proselfのアカウントを持たない外部の人に対してファイルを受け渡すための機能です。</w:t>
      </w:r>
    </w:p>
    <w:p w14:paraId="264546A1" w14:textId="77777777" w:rsidR="00875719" w:rsidRDefault="00875719" w:rsidP="00875719">
      <w:r>
        <w:rPr>
          <w:rFonts w:hint="eastAsia"/>
        </w:rPr>
        <w:t>目的のファイル、フォルダに対して</w:t>
      </w:r>
      <w:r>
        <w:t>Web公開を行うとダウンロード用のワンタイムURL(公開アドレス)が生成され、そのURLを相手に伝えることで受け渡すことができます。</w:t>
      </w:r>
    </w:p>
    <w:p w14:paraId="076542C9" w14:textId="4AB35585" w:rsidR="00875719" w:rsidRDefault="00875719" w:rsidP="00875719">
      <w:r>
        <w:rPr>
          <w:rFonts w:hint="eastAsia"/>
        </w:rPr>
        <w:t>また、メール添付が難しい大容量のファイル受け渡しにも対応できます。</w:t>
      </w:r>
    </w:p>
    <w:p w14:paraId="4EB9492B" w14:textId="77777777" w:rsidR="000131E6" w:rsidRPr="009A273F" w:rsidRDefault="000131E6" w:rsidP="000131E6"/>
    <w:p w14:paraId="60B32440" w14:textId="47AD894C" w:rsidR="000131E6" w:rsidRDefault="000131E6" w:rsidP="000131E6">
      <w:pPr>
        <w:pStyle w:val="3"/>
        <w:spacing w:after="120"/>
      </w:pPr>
      <w:bookmarkStart w:id="72" w:name="_Web公開の開始"/>
      <w:bookmarkStart w:id="73" w:name="_Toc242188395"/>
      <w:bookmarkEnd w:id="72"/>
      <w:r w:rsidRPr="000131E6">
        <w:t>Web公開の開始</w:t>
      </w:r>
      <w:bookmarkEnd w:id="73"/>
    </w:p>
    <w:p w14:paraId="2B26B015" w14:textId="43DE2715" w:rsidR="00B63CE6" w:rsidRDefault="008F54D1" w:rsidP="00B449A2">
      <w:r>
        <w:rPr>
          <w:rFonts w:hint="eastAsia"/>
        </w:rPr>
        <w:t>Web公開の設定を行います。</w:t>
      </w:r>
    </w:p>
    <w:p w14:paraId="33901FD2" w14:textId="77777777" w:rsidR="00B449A2" w:rsidRDefault="00B449A2" w:rsidP="00B449A2"/>
    <w:p w14:paraId="3A296542" w14:textId="764B0445" w:rsidR="00F718F1" w:rsidRDefault="00AE4EA0" w:rsidP="008F54D1">
      <w:r>
        <w:rPr>
          <w:rFonts w:hint="eastAsia"/>
        </w:rPr>
        <w:t>ファイル一覧から</w:t>
      </w:r>
      <w:r w:rsidR="00A3081B">
        <w:rPr>
          <w:rFonts w:hint="eastAsia"/>
        </w:rPr>
        <w:t>Web公開を設定したいファイル、フォルダを選択後、</w:t>
      </w:r>
      <w:r w:rsidR="006D2CE5" w:rsidRPr="00967DAE">
        <w:t>右クリックまたは上部メニュー</w:t>
      </w:r>
      <w:r w:rsidR="006D2CE5">
        <w:rPr>
          <w:rFonts w:hint="eastAsia"/>
        </w:rPr>
        <w:t>より</w:t>
      </w:r>
      <w:r w:rsidR="008F54D1">
        <w:rPr>
          <w:rFonts w:hint="eastAsia"/>
        </w:rPr>
        <w:t>「Web公開」</w:t>
      </w:r>
      <w:r w:rsidR="00F718F1">
        <w:rPr>
          <w:rFonts w:hint="eastAsia"/>
        </w:rPr>
        <w:t>を選択します。</w:t>
      </w:r>
    </w:p>
    <w:p w14:paraId="0D9E4362" w14:textId="05A20AA7" w:rsidR="008F54D1" w:rsidRDefault="00CB4FF6" w:rsidP="00F718F1">
      <w:pPr>
        <w:pStyle w:val="af5"/>
        <w:numPr>
          <w:ilvl w:val="0"/>
          <w:numId w:val="11"/>
        </w:numPr>
        <w:ind w:leftChars="0"/>
      </w:pPr>
      <w:r w:rsidRPr="00514530">
        <w:t>フォルダの場合</w:t>
      </w:r>
      <w:r w:rsidR="00EE0E27">
        <w:rPr>
          <w:rFonts w:hint="eastAsia"/>
        </w:rPr>
        <w:t>は</w:t>
      </w:r>
      <w:r w:rsidRPr="00514530">
        <w:t>上部メニュー</w:t>
      </w:r>
      <w:r>
        <w:rPr>
          <w:rFonts w:hint="eastAsia"/>
        </w:rPr>
        <w:t>の</w:t>
      </w:r>
      <w:r w:rsidRPr="00514530">
        <w:t>「共有設定」</w:t>
      </w:r>
      <w:r>
        <w:rPr>
          <w:rFonts w:hint="eastAsia"/>
        </w:rPr>
        <w:t>より</w:t>
      </w:r>
      <w:r w:rsidRPr="00514530">
        <w:t>「Web公開」</w:t>
      </w:r>
      <w:r w:rsidR="00F718F1">
        <w:rPr>
          <w:rFonts w:hint="eastAsia"/>
        </w:rPr>
        <w:t>を選択します。</w:t>
      </w:r>
    </w:p>
    <w:p w14:paraId="0B8BBB6E" w14:textId="77777777" w:rsidR="008F54D1" w:rsidRPr="00F5408E" w:rsidRDefault="008F54D1" w:rsidP="008F54D1">
      <w:pPr>
        <w:jc w:val="center"/>
      </w:pPr>
      <w:r>
        <w:rPr>
          <w:noProof/>
        </w:rPr>
        <mc:AlternateContent>
          <mc:Choice Requires="wps">
            <w:drawing>
              <wp:anchor distT="0" distB="0" distL="114300" distR="114300" simplePos="0" relativeHeight="252213248" behindDoc="0" locked="0" layoutInCell="1" allowOverlap="1" wp14:anchorId="3FB688AE" wp14:editId="58A64131">
                <wp:simplePos x="0" y="0"/>
                <wp:positionH relativeFrom="column">
                  <wp:posOffset>3086100</wp:posOffset>
                </wp:positionH>
                <wp:positionV relativeFrom="paragraph">
                  <wp:posOffset>267970</wp:posOffset>
                </wp:positionV>
                <wp:extent cx="504000" cy="161925"/>
                <wp:effectExtent l="0" t="0" r="10795" b="28575"/>
                <wp:wrapNone/>
                <wp:docPr id="886178832" name="正方形/長方形 1"/>
                <wp:cNvGraphicFramePr/>
                <a:graphic xmlns:a="http://schemas.openxmlformats.org/drawingml/2006/main">
                  <a:graphicData uri="http://schemas.microsoft.com/office/word/2010/wordprocessingShape">
                    <wps:wsp>
                      <wps:cNvSpPr/>
                      <wps:spPr>
                        <a:xfrm>
                          <a:off x="0" y="0"/>
                          <a:ext cx="504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77B128" id="正方形/長方形 1" o:spid="_x0000_s1026" style="position:absolute;margin-left:243pt;margin-top:21.1pt;width:39.7pt;height:12.75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2212224" behindDoc="0" locked="0" layoutInCell="1" allowOverlap="1" wp14:anchorId="7D1FE7AA" wp14:editId="4C07500E">
                <wp:simplePos x="0" y="0"/>
                <wp:positionH relativeFrom="column">
                  <wp:posOffset>1371600</wp:posOffset>
                </wp:positionH>
                <wp:positionV relativeFrom="paragraph">
                  <wp:posOffset>1106170</wp:posOffset>
                </wp:positionV>
                <wp:extent cx="161925" cy="161925"/>
                <wp:effectExtent l="0" t="0" r="28575" b="28575"/>
                <wp:wrapNone/>
                <wp:docPr id="1385063683"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89F65F" id="正方形/長方形 1" o:spid="_x0000_s1026" style="position:absolute;margin-left:108pt;margin-top:87.1pt;width:12.75pt;height:12.7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" filled="f" strokecolor="#e00" strokeweight="2pt"/>
            </w:pict>
          </mc:Fallback>
        </mc:AlternateContent>
      </w:r>
      <w:r w:rsidRPr="00F5408E">
        <w:rPr>
          <w:noProof/>
        </w:rPr>
        <w:drawing>
          <wp:inline distT="0" distB="0" distL="0" distR="0" wp14:anchorId="4F97071F" wp14:editId="6FF90886">
            <wp:extent cx="5400000" cy="1659832"/>
            <wp:effectExtent l="19050" t="19050" r="10795" b="17145"/>
            <wp:docPr id="184334024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40242" name=""/>
                    <pic:cNvPicPr/>
                  </pic:nvPicPr>
                  <pic:blipFill>
                    <a:blip r:embed="rId102">
                      <a:extLst>
                        <a:ext uri="{28A0092B-C50C-407E-A947-70E740481C1C}">
                          <a14:useLocalDpi xmlns:a14="http://schemas.microsoft.com/office/drawing/2010/main" val="0"/>
                        </a:ext>
                      </a:extLst>
                    </a:blip>
                    <a:stretch>
                      <a:fillRect/>
                    </a:stretch>
                  </pic:blipFill>
                  <pic:spPr>
                    <a:xfrm>
                      <a:off x="0" y="0"/>
                      <a:ext cx="5400000" cy="1659832"/>
                    </a:xfrm>
                    <a:prstGeom prst="rect">
                      <a:avLst/>
                    </a:prstGeom>
                    <a:ln>
                      <a:solidFill>
                        <a:schemeClr val="bg1">
                          <a:lumMod val="75000"/>
                        </a:schemeClr>
                      </a:solidFill>
                    </a:ln>
                  </pic:spPr>
                </pic:pic>
              </a:graphicData>
            </a:graphic>
          </wp:inline>
        </w:drawing>
      </w:r>
    </w:p>
    <w:p w14:paraId="0AA2209D" w14:textId="77777777" w:rsidR="008F54D1" w:rsidRPr="00F5408E" w:rsidRDefault="008F54D1" w:rsidP="008F54D1">
      <w:pPr>
        <w:jc w:val="center"/>
        <w:rPr>
          <w:b/>
          <w:bCs/>
        </w:rPr>
      </w:pPr>
      <w:r w:rsidRPr="00F5408E">
        <w:rPr>
          <w:rFonts w:hint="eastAsia"/>
          <w:b/>
          <w:bCs/>
        </w:rPr>
        <w:t>ファイル一覧</w:t>
      </w:r>
    </w:p>
    <w:p w14:paraId="0EFDD3C8" w14:textId="38CDDCDF" w:rsidR="003D577F" w:rsidRDefault="003D577F">
      <w:pPr>
        <w:wordWrap/>
      </w:pPr>
    </w:p>
    <w:p w14:paraId="7D58E28F" w14:textId="77777777" w:rsidR="005752B8" w:rsidRDefault="008F54D1" w:rsidP="008F54D1">
      <w:r>
        <w:t>Web公開</w:t>
      </w:r>
      <w:r>
        <w:rPr>
          <w:rFonts w:hint="eastAsia"/>
        </w:rPr>
        <w:t>設定</w:t>
      </w:r>
      <w:r>
        <w:t>画面</w:t>
      </w:r>
      <w:r>
        <w:rPr>
          <w:rFonts w:hint="eastAsia"/>
        </w:rPr>
        <w:t>が表示されます</w:t>
      </w:r>
      <w:r w:rsidR="00B25C55">
        <w:rPr>
          <w:rFonts w:hint="eastAsia"/>
        </w:rPr>
        <w:t>ので、「アドレス」で</w:t>
      </w:r>
      <w:r w:rsidR="00B25C55" w:rsidRPr="00675B64">
        <w:t>生成予定の公開アドレス</w:t>
      </w:r>
      <w:r w:rsidR="00B25C55">
        <w:rPr>
          <w:rFonts w:hint="eastAsia"/>
        </w:rPr>
        <w:t>を控えておき</w:t>
      </w:r>
      <w:r w:rsidR="005752B8">
        <w:rPr>
          <w:rFonts w:hint="eastAsia"/>
        </w:rPr>
        <w:t>ます。</w:t>
      </w:r>
    </w:p>
    <w:p w14:paraId="432121A4" w14:textId="55F8768B" w:rsidR="008F54D1" w:rsidRDefault="008F54D1" w:rsidP="008F54D1">
      <w:r>
        <w:rPr>
          <w:rFonts w:hint="eastAsia"/>
        </w:rPr>
        <w:t>必要に応じダウンロード回数制限、公開期限、公開アドレスに</w:t>
      </w:r>
      <w:r>
        <w:t>アクセスする際の</w:t>
      </w:r>
      <w:r>
        <w:rPr>
          <w:rFonts w:hint="eastAsia"/>
        </w:rPr>
        <w:t>公開</w:t>
      </w:r>
      <w:r>
        <w:t>パスワード</w:t>
      </w:r>
      <w:r>
        <w:rPr>
          <w:rFonts w:hint="eastAsia"/>
        </w:rPr>
        <w:t>等を</w:t>
      </w:r>
      <w:r>
        <w:t>設定</w:t>
      </w:r>
      <w:r>
        <w:rPr>
          <w:rFonts w:hint="eastAsia"/>
        </w:rPr>
        <w:t>後</w:t>
      </w:r>
      <w:r w:rsidR="00B25C55">
        <w:rPr>
          <w:rFonts w:hint="eastAsia"/>
        </w:rPr>
        <w:t>、</w:t>
      </w:r>
      <w:r>
        <w:rPr>
          <w:rFonts w:hint="eastAsia"/>
        </w:rPr>
        <w:t>「</w:t>
      </w:r>
      <w:r w:rsidRPr="0003033D">
        <w:t>作成</w:t>
      </w:r>
      <w:r>
        <w:rPr>
          <w:rFonts w:hint="eastAsia"/>
        </w:rPr>
        <w:t>」をクリックします。</w:t>
      </w:r>
    </w:p>
    <w:p w14:paraId="691469AA" w14:textId="6AEF5D7E" w:rsidR="008F54D1" w:rsidRDefault="00675B64" w:rsidP="008F54D1">
      <w:pPr>
        <w:jc w:val="center"/>
      </w:pPr>
      <w:r>
        <w:rPr>
          <w:noProof/>
        </w:rPr>
        <mc:AlternateContent>
          <mc:Choice Requires="wps">
            <w:drawing>
              <wp:anchor distT="0" distB="0" distL="114300" distR="114300" simplePos="0" relativeHeight="252469248" behindDoc="0" locked="0" layoutInCell="1" allowOverlap="1" wp14:anchorId="32E0223F" wp14:editId="20638A86">
                <wp:simplePos x="0" y="0"/>
                <wp:positionH relativeFrom="column">
                  <wp:posOffset>2038350</wp:posOffset>
                </wp:positionH>
                <wp:positionV relativeFrom="paragraph">
                  <wp:posOffset>675005</wp:posOffset>
                </wp:positionV>
                <wp:extent cx="2448000" cy="234000"/>
                <wp:effectExtent l="0" t="0" r="28575" b="13970"/>
                <wp:wrapNone/>
                <wp:docPr id="2040014474" name="正方形/長方形 1"/>
                <wp:cNvGraphicFramePr/>
                <a:graphic xmlns:a="http://schemas.openxmlformats.org/drawingml/2006/main">
                  <a:graphicData uri="http://schemas.microsoft.com/office/word/2010/wordprocessingShape">
                    <wps:wsp>
                      <wps:cNvSpPr/>
                      <wps:spPr>
                        <a:xfrm>
                          <a:off x="0" y="0"/>
                          <a:ext cx="2448000" cy="23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6E86E" id="正方形/長方形 1" o:spid="_x0000_s1026" style="position:absolute;margin-left:160.5pt;margin-top:53.15pt;width:192.75pt;height:18.45pt;z-index:2524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" filled="f" strokecolor="#e00" strokeweight="2pt"/>
            </w:pict>
          </mc:Fallback>
        </mc:AlternateContent>
      </w:r>
      <w:r w:rsidR="008F54D1">
        <w:rPr>
          <w:noProof/>
        </w:rPr>
        <mc:AlternateContent>
          <mc:Choice Requires="wps">
            <w:drawing>
              <wp:anchor distT="0" distB="0" distL="114300" distR="114300" simplePos="0" relativeHeight="252214272" behindDoc="0" locked="0" layoutInCell="1" allowOverlap="1" wp14:anchorId="3FC8FBD5" wp14:editId="35BE0B95">
                <wp:simplePos x="0" y="0"/>
                <wp:positionH relativeFrom="column">
                  <wp:posOffset>2943225</wp:posOffset>
                </wp:positionH>
                <wp:positionV relativeFrom="paragraph">
                  <wp:posOffset>2639695</wp:posOffset>
                </wp:positionV>
                <wp:extent cx="720000" cy="161925"/>
                <wp:effectExtent l="0" t="0" r="23495" b="28575"/>
                <wp:wrapNone/>
                <wp:docPr id="853927265"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9C3EE" id="正方形/長方形 1" o:spid="_x0000_s1026" style="position:absolute;margin-left:231.75pt;margin-top:207.85pt;width:56.7pt;height:12.75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" filled="f" strokecolor="#e00" strokeweight="2pt"/>
            </w:pict>
          </mc:Fallback>
        </mc:AlternateContent>
      </w:r>
      <w:r w:rsidR="008F54D1">
        <w:rPr>
          <w:noProof/>
        </w:rPr>
        <w:drawing>
          <wp:inline distT="0" distB="0" distL="0" distR="0" wp14:anchorId="5C1D09B8" wp14:editId="610AC310">
            <wp:extent cx="2880000" cy="2831186"/>
            <wp:effectExtent l="19050" t="19050" r="15875" b="26670"/>
            <wp:docPr id="8256935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693527" name=""/>
                    <pic:cNvPicPr/>
                  </pic:nvPicPr>
                  <pic:blipFill>
                    <a:blip r:embed="rId103">
                      <a:extLst>
                        <a:ext uri="{28A0092B-C50C-407E-A947-70E740481C1C}">
                          <a14:useLocalDpi xmlns:a14="http://schemas.microsoft.com/office/drawing/2010/main" val="0"/>
                        </a:ext>
                      </a:extLst>
                    </a:blip>
                    <a:stretch>
                      <a:fillRect/>
                    </a:stretch>
                  </pic:blipFill>
                  <pic:spPr>
                    <a:xfrm>
                      <a:off x="0" y="0"/>
                      <a:ext cx="2880000" cy="2831186"/>
                    </a:xfrm>
                    <a:prstGeom prst="rect">
                      <a:avLst/>
                    </a:prstGeom>
                    <a:ln>
                      <a:solidFill>
                        <a:schemeClr val="bg1">
                          <a:lumMod val="75000"/>
                        </a:schemeClr>
                      </a:solidFill>
                    </a:ln>
                  </pic:spPr>
                </pic:pic>
              </a:graphicData>
            </a:graphic>
          </wp:inline>
        </w:drawing>
      </w:r>
    </w:p>
    <w:p w14:paraId="4F269DD6" w14:textId="77777777" w:rsidR="008F54D1" w:rsidRDefault="008F54D1" w:rsidP="008F54D1">
      <w:pPr>
        <w:jc w:val="center"/>
      </w:pPr>
      <w:r w:rsidRPr="00A468FD">
        <w:rPr>
          <w:b/>
        </w:rPr>
        <w:t>Web公開</w:t>
      </w:r>
    </w:p>
    <w:p w14:paraId="6967D35C" w14:textId="19355147" w:rsidR="008F54D1" w:rsidRDefault="008F54D1" w:rsidP="008F54D1">
      <w:r>
        <w:rPr>
          <w:rFonts w:hint="eastAsia"/>
        </w:rPr>
        <w:lastRenderedPageBreak/>
        <w:t>各設定項目については以下の通りです。</w:t>
      </w:r>
    </w:p>
    <w:tbl>
      <w:tblPr>
        <w:tblStyle w:val="af1"/>
        <w:tblW w:w="5000" w:type="pct"/>
        <w:tblLook w:val="04A0" w:firstRow="1" w:lastRow="0" w:firstColumn="1" w:lastColumn="0" w:noHBand="0" w:noVBand="1"/>
      </w:tblPr>
      <w:tblGrid>
        <w:gridCol w:w="2829"/>
        <w:gridCol w:w="7627"/>
      </w:tblGrid>
      <w:tr w:rsidR="008F54D1" w14:paraId="1D9D95D8" w14:textId="77777777" w:rsidTr="00307ED2">
        <w:trPr>
          <w:tblHeader/>
        </w:trPr>
        <w:tc>
          <w:tcPr>
            <w:tcW w:w="1353" w:type="pct"/>
            <w:shd w:val="clear" w:color="auto" w:fill="DAEEF3" w:themeFill="accent5" w:themeFillTint="33"/>
          </w:tcPr>
          <w:p w14:paraId="4F247113" w14:textId="77777777" w:rsidR="008F54D1" w:rsidRDefault="008F54D1" w:rsidP="00C55B69">
            <w:r>
              <w:rPr>
                <w:rFonts w:hint="eastAsia"/>
              </w:rPr>
              <w:t>項目名</w:t>
            </w:r>
          </w:p>
        </w:tc>
        <w:tc>
          <w:tcPr>
            <w:tcW w:w="3647" w:type="pct"/>
            <w:shd w:val="clear" w:color="auto" w:fill="DAEEF3" w:themeFill="accent5" w:themeFillTint="33"/>
          </w:tcPr>
          <w:p w14:paraId="4412BB05" w14:textId="77777777" w:rsidR="008F54D1" w:rsidRDefault="008F54D1" w:rsidP="00C55B69">
            <w:r>
              <w:rPr>
                <w:rFonts w:hint="eastAsia"/>
              </w:rPr>
              <w:t>説明</w:t>
            </w:r>
          </w:p>
        </w:tc>
      </w:tr>
      <w:tr w:rsidR="008F54D1" w14:paraId="43F34A92" w14:textId="77777777" w:rsidTr="00307ED2">
        <w:tc>
          <w:tcPr>
            <w:tcW w:w="1353" w:type="pct"/>
          </w:tcPr>
          <w:p w14:paraId="418A4FF1" w14:textId="77777777" w:rsidR="008F54D1" w:rsidRDefault="008F54D1" w:rsidP="00C55B69">
            <w:r w:rsidRPr="003327EC">
              <w:rPr>
                <w:rFonts w:hint="eastAsia"/>
              </w:rPr>
              <w:t>公開後に公開用アドレスをメール送信する</w:t>
            </w:r>
            <w:r>
              <w:rPr>
                <w:rFonts w:hint="eastAsia"/>
              </w:rPr>
              <w:t>(※1)</w:t>
            </w:r>
          </w:p>
        </w:tc>
        <w:tc>
          <w:tcPr>
            <w:tcW w:w="3647" w:type="pct"/>
          </w:tcPr>
          <w:p w14:paraId="7229AD89" w14:textId="3891496C" w:rsidR="008F54D1" w:rsidRDefault="008F54D1" w:rsidP="00C55B69">
            <w:r w:rsidRPr="0003033D">
              <w:t>チェックを入れ</w:t>
            </w:r>
            <w:r>
              <w:rPr>
                <w:rFonts w:hint="eastAsia"/>
              </w:rPr>
              <w:t>るとWeb公開作成</w:t>
            </w:r>
            <w:r w:rsidRPr="0003033D">
              <w:t>後にメール送信画面</w:t>
            </w:r>
            <w:r>
              <w:rPr>
                <w:rFonts w:hint="eastAsia"/>
              </w:rPr>
              <w:t>に</w:t>
            </w:r>
            <w:r w:rsidRPr="0003033D">
              <w:t>遷移します</w:t>
            </w:r>
            <w:r>
              <w:rPr>
                <w:rFonts w:hint="eastAsia"/>
              </w:rPr>
              <w:t>。メール送信の詳細については「</w:t>
            </w:r>
            <w:hyperlink w:anchor="_メール送信_1" w:history="1">
              <w:r w:rsidR="00761C19" w:rsidRPr="009152DC">
                <w:rPr>
                  <w:rStyle w:val="af0"/>
                </w:rPr>
                <w:t>8.3.</w:t>
              </w:r>
              <w:r w:rsidRPr="009152DC">
                <w:rPr>
                  <w:rStyle w:val="af0"/>
                </w:rPr>
                <w:t>メール送信</w:t>
              </w:r>
            </w:hyperlink>
            <w:r>
              <w:rPr>
                <w:rFonts w:hint="eastAsia"/>
              </w:rPr>
              <w:t>」をご参照ください。</w:t>
            </w:r>
          </w:p>
        </w:tc>
      </w:tr>
      <w:tr w:rsidR="008F54D1" w14:paraId="0CC9FBD7" w14:textId="77777777" w:rsidTr="00307ED2">
        <w:tc>
          <w:tcPr>
            <w:tcW w:w="1353" w:type="pct"/>
          </w:tcPr>
          <w:p w14:paraId="678088CC" w14:textId="77777777" w:rsidR="008F54D1" w:rsidRDefault="008F54D1" w:rsidP="00C55B69">
            <w:r>
              <w:rPr>
                <w:rFonts w:hint="eastAsia"/>
              </w:rPr>
              <w:t>メール認証を利用する(※1)</w:t>
            </w:r>
          </w:p>
        </w:tc>
        <w:tc>
          <w:tcPr>
            <w:tcW w:w="3647" w:type="pct"/>
          </w:tcPr>
          <w:p w14:paraId="490CD812" w14:textId="4FC02DF8" w:rsidR="008F54D1" w:rsidRDefault="008F54D1" w:rsidP="00C55B69">
            <w:r>
              <w:rPr>
                <w:rFonts w:hint="eastAsia"/>
              </w:rPr>
              <w:t>onにした場合、</w:t>
            </w:r>
            <w:r w:rsidR="00CE345F" w:rsidRPr="00CE345F">
              <w:t>公開アドレスにアクセスする際</w:t>
            </w:r>
            <w:r w:rsidR="00CE345F">
              <w:rPr>
                <w:rFonts w:hint="eastAsia"/>
              </w:rPr>
              <w:t>に</w:t>
            </w:r>
            <w:r w:rsidRPr="00E90FC9">
              <w:t>ワンタイムパスワードによる認証を</w:t>
            </w:r>
            <w:r>
              <w:rPr>
                <w:rFonts w:hint="eastAsia"/>
              </w:rPr>
              <w:t>必要とすることができます。</w:t>
            </w:r>
          </w:p>
        </w:tc>
      </w:tr>
      <w:tr w:rsidR="008F54D1" w14:paraId="19826262" w14:textId="77777777" w:rsidTr="00307ED2">
        <w:tc>
          <w:tcPr>
            <w:tcW w:w="1353" w:type="pct"/>
          </w:tcPr>
          <w:p w14:paraId="3BCF1DA7" w14:textId="77777777" w:rsidR="008F54D1" w:rsidRDefault="008F54D1" w:rsidP="00C55B69">
            <w:r w:rsidRPr="003327EC">
              <w:rPr>
                <w:rFonts w:hint="eastAsia"/>
              </w:rPr>
              <w:t>公開先メールアドレスを制限する</w:t>
            </w:r>
            <w:r>
              <w:rPr>
                <w:rFonts w:hint="eastAsia"/>
              </w:rPr>
              <w:t>(※1)</w:t>
            </w:r>
          </w:p>
        </w:tc>
        <w:tc>
          <w:tcPr>
            <w:tcW w:w="3647" w:type="pct"/>
          </w:tcPr>
          <w:p w14:paraId="13B17280" w14:textId="77777777" w:rsidR="008F54D1" w:rsidRDefault="008F54D1" w:rsidP="00C55B69">
            <w:r>
              <w:rPr>
                <w:rFonts w:hint="eastAsia"/>
              </w:rPr>
              <w:t>onにした場合、「公開先メールアドレス」に登録されているメールアドレスのみが</w:t>
            </w:r>
            <w:r w:rsidRPr="00E90FC9">
              <w:t>ワンタイムパスワード</w:t>
            </w:r>
            <w:r>
              <w:rPr>
                <w:rFonts w:hint="eastAsia"/>
              </w:rPr>
              <w:t>を取得できるようになります。</w:t>
            </w:r>
          </w:p>
        </w:tc>
      </w:tr>
      <w:tr w:rsidR="008F54D1" w14:paraId="5243B41C" w14:textId="77777777" w:rsidTr="00307ED2">
        <w:tc>
          <w:tcPr>
            <w:tcW w:w="1353" w:type="pct"/>
          </w:tcPr>
          <w:p w14:paraId="3A0500D3" w14:textId="77777777" w:rsidR="008F54D1" w:rsidRPr="003327EC" w:rsidRDefault="008F54D1" w:rsidP="00C55B69">
            <w:r>
              <w:rPr>
                <w:rFonts w:hint="eastAsia"/>
              </w:rPr>
              <w:t>公開先メールアドレス(※1)</w:t>
            </w:r>
          </w:p>
        </w:tc>
        <w:tc>
          <w:tcPr>
            <w:tcW w:w="3647" w:type="pct"/>
          </w:tcPr>
          <w:p w14:paraId="6CFD7378" w14:textId="77777777" w:rsidR="008F54D1" w:rsidRDefault="008F54D1" w:rsidP="00C55B69">
            <w:r w:rsidRPr="00E90FC9">
              <w:t>ワンタイムパスワード</w:t>
            </w:r>
            <w:r>
              <w:rPr>
                <w:rFonts w:hint="eastAsia"/>
              </w:rPr>
              <w:t>を取得できるメールアドレスを追加/削除できます。</w:t>
            </w:r>
          </w:p>
        </w:tc>
      </w:tr>
      <w:tr w:rsidR="008F54D1" w14:paraId="67AC6BBB" w14:textId="77777777" w:rsidTr="00307ED2">
        <w:tc>
          <w:tcPr>
            <w:tcW w:w="1353" w:type="pct"/>
          </w:tcPr>
          <w:p w14:paraId="0A617735" w14:textId="77777777" w:rsidR="008F54D1" w:rsidRDefault="008F54D1" w:rsidP="00C55B69">
            <w:r w:rsidRPr="003327EC">
              <w:rPr>
                <w:rFonts w:hint="eastAsia"/>
              </w:rPr>
              <w:t>ダウンロード回数制限</w:t>
            </w:r>
          </w:p>
        </w:tc>
        <w:tc>
          <w:tcPr>
            <w:tcW w:w="3647" w:type="pct"/>
          </w:tcPr>
          <w:p w14:paraId="5826E858" w14:textId="7B1ACD5F" w:rsidR="001839A6" w:rsidRDefault="001839A6" w:rsidP="00C55B69">
            <w:r w:rsidRPr="001839A6">
              <w:t>チェックを入れた場合、指定した回数公開アドレスからファイルがダウンロードされると自動でWeb公開が停止されます。</w:t>
            </w:r>
          </w:p>
        </w:tc>
      </w:tr>
      <w:tr w:rsidR="008F54D1" w14:paraId="1335F2CE" w14:textId="77777777" w:rsidTr="00307ED2">
        <w:tc>
          <w:tcPr>
            <w:tcW w:w="1353" w:type="pct"/>
          </w:tcPr>
          <w:p w14:paraId="5CADD71F" w14:textId="77777777" w:rsidR="008F54D1" w:rsidRDefault="008F54D1" w:rsidP="00C55B69">
            <w:r>
              <w:rPr>
                <w:rFonts w:hint="eastAsia"/>
              </w:rPr>
              <w:t>公開期限</w:t>
            </w:r>
          </w:p>
        </w:tc>
        <w:tc>
          <w:tcPr>
            <w:tcW w:w="3647" w:type="pct"/>
          </w:tcPr>
          <w:p w14:paraId="1422B993" w14:textId="63D35F14" w:rsidR="008F54D1" w:rsidRDefault="008F54D1" w:rsidP="00C55B69">
            <w:r>
              <w:rPr>
                <w:rFonts w:hint="eastAsia"/>
              </w:rPr>
              <w:t>チェックを入れた場合、指定の期限を超えると</w:t>
            </w:r>
            <w:r w:rsidR="000063DB" w:rsidRPr="001839A6">
              <w:t>自動でWeb公開が停止されます</w:t>
            </w:r>
            <w:r>
              <w:rPr>
                <w:rFonts w:hint="eastAsia"/>
              </w:rPr>
              <w:t>。</w:t>
            </w:r>
          </w:p>
        </w:tc>
      </w:tr>
      <w:tr w:rsidR="008F54D1" w14:paraId="1CB5EAE8" w14:textId="77777777" w:rsidTr="00307ED2">
        <w:tc>
          <w:tcPr>
            <w:tcW w:w="1353" w:type="pct"/>
          </w:tcPr>
          <w:p w14:paraId="17B0775F" w14:textId="77777777" w:rsidR="008F54D1" w:rsidRDefault="008F54D1" w:rsidP="00C55B69">
            <w:r>
              <w:rPr>
                <w:rFonts w:hint="eastAsia"/>
              </w:rPr>
              <w:t>公開パスワード(※1)</w:t>
            </w:r>
          </w:p>
        </w:tc>
        <w:tc>
          <w:tcPr>
            <w:tcW w:w="3647" w:type="pct"/>
          </w:tcPr>
          <w:p w14:paraId="67E02345" w14:textId="4305A1D0" w:rsidR="008F54D1" w:rsidRDefault="008F54D1" w:rsidP="00C55B69">
            <w:r>
              <w:rPr>
                <w:rFonts w:hint="eastAsia"/>
              </w:rPr>
              <w:t>チェックを入れた場合、</w:t>
            </w:r>
            <w:r w:rsidR="00190008" w:rsidRPr="00CE345F">
              <w:t>公開アドレスにアクセス</w:t>
            </w:r>
            <w:r w:rsidR="00190008">
              <w:rPr>
                <w:rFonts w:hint="eastAsia"/>
              </w:rPr>
              <w:t>する際に</w:t>
            </w:r>
            <w:r>
              <w:rPr>
                <w:rFonts w:hint="eastAsia"/>
              </w:rPr>
              <w:t>指定パスワードでのログインが必要となります。</w:t>
            </w:r>
            <w:r w:rsidRPr="00E22B60">
              <w:rPr>
                <w:rFonts w:hint="eastAsia"/>
              </w:rPr>
              <w:t>また、パスワードについては手動入力の他、「パスワード生成」ボタンクリックによるランダム文字列の自動入力が可能です</w:t>
            </w:r>
            <w:r>
              <w:rPr>
                <w:rFonts w:hint="eastAsia"/>
              </w:rPr>
              <w:t>。</w:t>
            </w:r>
          </w:p>
        </w:tc>
      </w:tr>
      <w:tr w:rsidR="008F54D1" w14:paraId="0B0C8B3F" w14:textId="77777777" w:rsidTr="00307ED2">
        <w:tc>
          <w:tcPr>
            <w:tcW w:w="1353" w:type="pct"/>
          </w:tcPr>
          <w:p w14:paraId="0A017BC9" w14:textId="77777777" w:rsidR="008F54D1" w:rsidRDefault="008F54D1" w:rsidP="00C55B69">
            <w:r w:rsidRPr="006D482A">
              <w:t>ダウンロードされたらメールで通知</w:t>
            </w:r>
            <w:r>
              <w:rPr>
                <w:rFonts w:hint="eastAsia"/>
              </w:rPr>
              <w:t>(※1)</w:t>
            </w:r>
          </w:p>
        </w:tc>
        <w:tc>
          <w:tcPr>
            <w:tcW w:w="3647" w:type="pct"/>
          </w:tcPr>
          <w:p w14:paraId="75F675A7" w14:textId="77959F48" w:rsidR="008F54D1" w:rsidRDefault="004D5EE6" w:rsidP="004D5EE6">
            <w:r>
              <w:rPr>
                <w:rFonts w:hint="eastAsia"/>
              </w:rPr>
              <w:t>チェックを入れた場合、公開アドレスからファイルがダウンロードされると通知メールが送信されます。通知メールの送信先は</w:t>
            </w:r>
            <w:r>
              <w:t>Web公開を設定したユーザーのメールアドレスになります。</w:t>
            </w:r>
          </w:p>
        </w:tc>
      </w:tr>
      <w:tr w:rsidR="008F54D1" w14:paraId="5CC9343B" w14:textId="77777777" w:rsidTr="00307ED2">
        <w:tc>
          <w:tcPr>
            <w:tcW w:w="1353" w:type="pct"/>
          </w:tcPr>
          <w:p w14:paraId="7B46A1DC" w14:textId="77777777" w:rsidR="008F54D1" w:rsidRDefault="008F54D1" w:rsidP="00C55B69">
            <w:r>
              <w:rPr>
                <w:rFonts w:hint="eastAsia"/>
              </w:rPr>
              <w:t>サブフォルダを表示しない(※2)</w:t>
            </w:r>
          </w:p>
        </w:tc>
        <w:tc>
          <w:tcPr>
            <w:tcW w:w="3647" w:type="pct"/>
          </w:tcPr>
          <w:p w14:paraId="5FBC7B0B" w14:textId="41C1721B" w:rsidR="00D53854" w:rsidRDefault="00D53854" w:rsidP="00C55B69">
            <w:r w:rsidRPr="00D53854">
              <w:t>チェックを入れた場合、公開アドレス上ではWeb公開設定を行ったフォルダ直下のファイルのみが表示されます。</w:t>
            </w:r>
          </w:p>
        </w:tc>
      </w:tr>
      <w:tr w:rsidR="008F54D1" w14:paraId="628AE461" w14:textId="77777777" w:rsidTr="00307ED2">
        <w:tc>
          <w:tcPr>
            <w:tcW w:w="1353" w:type="pct"/>
          </w:tcPr>
          <w:p w14:paraId="2DE5901B" w14:textId="77777777" w:rsidR="008F54D1" w:rsidRDefault="008F54D1" w:rsidP="00C55B69">
            <w:r>
              <w:rPr>
                <w:rFonts w:hint="eastAsia"/>
              </w:rPr>
              <w:t>閲覧専用(※1)</w:t>
            </w:r>
          </w:p>
        </w:tc>
        <w:tc>
          <w:tcPr>
            <w:tcW w:w="3647" w:type="pct"/>
          </w:tcPr>
          <w:p w14:paraId="5AD61906" w14:textId="42EF6F33" w:rsidR="008F54D1" w:rsidRDefault="000E532D" w:rsidP="00C55B69">
            <w:r w:rsidRPr="000E532D">
              <w:t>チェックを入れた場合、ブラウザ上でのファイル閲覧のみを許可し、公開アドレスからのファイルダウンロードを禁止します。</w:t>
            </w:r>
          </w:p>
        </w:tc>
      </w:tr>
      <w:tr w:rsidR="008F54D1" w14:paraId="149C6A75" w14:textId="77777777" w:rsidTr="00307ED2">
        <w:tc>
          <w:tcPr>
            <w:tcW w:w="1353" w:type="pct"/>
          </w:tcPr>
          <w:p w14:paraId="056837FB" w14:textId="77777777" w:rsidR="008F54D1" w:rsidRDefault="008F54D1" w:rsidP="00C55B69">
            <w:r>
              <w:rPr>
                <w:rFonts w:hint="eastAsia"/>
              </w:rPr>
              <w:t>ソート設定</w:t>
            </w:r>
          </w:p>
        </w:tc>
        <w:tc>
          <w:tcPr>
            <w:tcW w:w="3647" w:type="pct"/>
          </w:tcPr>
          <w:p w14:paraId="1B008A60" w14:textId="7EC941A3" w:rsidR="00FA65DA" w:rsidRDefault="00FA65DA" w:rsidP="00C55B69">
            <w:r w:rsidRPr="00FA65DA">
              <w:t>公開アドレス上に表示されるファイル、フォルダの並び順を以下から指定します。</w:t>
            </w:r>
          </w:p>
          <w:p w14:paraId="2C8A8644" w14:textId="77777777" w:rsidR="008F54D1" w:rsidRDefault="008F54D1" w:rsidP="00C55B69">
            <w:r w:rsidRPr="00F9265E">
              <w:rPr>
                <w:rFonts w:hint="eastAsia"/>
              </w:rPr>
              <w:t>・項目</w:t>
            </w:r>
            <w:r>
              <w:rPr>
                <w:rFonts w:hint="eastAsia"/>
              </w:rPr>
              <w:t>：「名前」「サイズ」「更新日時」「アップロード日時」のいずれか</w:t>
            </w:r>
          </w:p>
          <w:p w14:paraId="594DB16C" w14:textId="77777777" w:rsidR="008F54D1" w:rsidRDefault="008F54D1" w:rsidP="00C55B69">
            <w:r w:rsidRPr="00F9265E">
              <w:rPr>
                <w:rFonts w:hint="eastAsia"/>
              </w:rPr>
              <w:t>・順序</w:t>
            </w:r>
            <w:r>
              <w:rPr>
                <w:rFonts w:hint="eastAsia"/>
              </w:rPr>
              <w:t>：「昇順」「降順」のいずれか</w:t>
            </w:r>
          </w:p>
        </w:tc>
      </w:tr>
      <w:tr w:rsidR="008F54D1" w14:paraId="3737F920" w14:textId="77777777" w:rsidTr="00307ED2">
        <w:tc>
          <w:tcPr>
            <w:tcW w:w="1353" w:type="pct"/>
          </w:tcPr>
          <w:p w14:paraId="4FACC566" w14:textId="77777777" w:rsidR="008F54D1" w:rsidRDefault="008F54D1" w:rsidP="00C55B69">
            <w:r>
              <w:rPr>
                <w:rFonts w:hint="eastAsia"/>
              </w:rPr>
              <w:t>公開コメント</w:t>
            </w:r>
          </w:p>
        </w:tc>
        <w:tc>
          <w:tcPr>
            <w:tcW w:w="3647" w:type="pct"/>
          </w:tcPr>
          <w:p w14:paraId="321DAB0E" w14:textId="5ED32226" w:rsidR="008F54D1" w:rsidRDefault="00957C81" w:rsidP="00C55B69">
            <w:r w:rsidRPr="00957C81">
              <w:t>公開アドレス上に表示されるコメントを指定します。</w:t>
            </w:r>
          </w:p>
        </w:tc>
      </w:tr>
    </w:tbl>
    <w:p w14:paraId="795D0D93" w14:textId="77777777" w:rsidR="008F54D1" w:rsidRDefault="008F54D1" w:rsidP="008F54D1">
      <w:r>
        <w:rPr>
          <w:rFonts w:hint="eastAsia"/>
        </w:rPr>
        <w:t>※1　管理者の設定によっては設定項目が表示されません。</w:t>
      </w:r>
    </w:p>
    <w:p w14:paraId="01DEAF27" w14:textId="4A315B3D" w:rsidR="008F54D1" w:rsidRDefault="008F54D1" w:rsidP="008F54D1">
      <w:r>
        <w:rPr>
          <w:rFonts w:hint="eastAsia"/>
        </w:rPr>
        <w:t>※2　フォルダ</w:t>
      </w:r>
      <w:r w:rsidR="00F617BA">
        <w:rPr>
          <w:rFonts w:hint="eastAsia"/>
        </w:rPr>
        <w:t>に対して</w:t>
      </w:r>
      <w:r>
        <w:rPr>
          <w:rFonts w:hint="eastAsia"/>
        </w:rPr>
        <w:t>Web公開</w:t>
      </w:r>
      <w:r w:rsidR="00F617BA">
        <w:rPr>
          <w:rFonts w:hint="eastAsia"/>
        </w:rPr>
        <w:t>設定</w:t>
      </w:r>
      <w:r>
        <w:rPr>
          <w:rFonts w:hint="eastAsia"/>
        </w:rPr>
        <w:t>する場合のみ表示されます。</w:t>
      </w:r>
    </w:p>
    <w:p w14:paraId="7698C363" w14:textId="12BD4797" w:rsidR="00A35E95" w:rsidRDefault="00A35E95">
      <w:pPr>
        <w:wordWrap/>
      </w:pPr>
    </w:p>
    <w:p w14:paraId="1E8094CB" w14:textId="1BE32C81" w:rsidR="008F54D1" w:rsidRDefault="008F54D1" w:rsidP="008F54D1">
      <w:r w:rsidRPr="00A468FD">
        <w:t>Web公開</w:t>
      </w:r>
      <w:r w:rsidR="00082BAE">
        <w:rPr>
          <w:rFonts w:hint="eastAsia"/>
        </w:rPr>
        <w:t>を設定</w:t>
      </w:r>
      <w:r w:rsidR="006D4CD3">
        <w:rPr>
          <w:rFonts w:hint="eastAsia"/>
        </w:rPr>
        <w:t>した</w:t>
      </w:r>
      <w:r>
        <w:rPr>
          <w:rFonts w:hint="eastAsia"/>
        </w:rPr>
        <w:t>ファイル/フォルダにWeb公開アイコンが付与されます。</w:t>
      </w:r>
    </w:p>
    <w:p w14:paraId="45D9022B" w14:textId="77777777" w:rsidR="008F54D1" w:rsidRDefault="008F54D1" w:rsidP="008F54D1">
      <w:pPr>
        <w:jc w:val="center"/>
      </w:pPr>
      <w:r>
        <w:rPr>
          <w:noProof/>
        </w:rPr>
        <mc:AlternateContent>
          <mc:Choice Requires="wps">
            <w:drawing>
              <wp:anchor distT="0" distB="0" distL="114300" distR="114300" simplePos="0" relativeHeight="252215296" behindDoc="0" locked="0" layoutInCell="1" allowOverlap="1" wp14:anchorId="74EA3A3D" wp14:editId="58C938E9">
                <wp:simplePos x="0" y="0"/>
                <wp:positionH relativeFrom="column">
                  <wp:posOffset>5429250</wp:posOffset>
                </wp:positionH>
                <wp:positionV relativeFrom="paragraph">
                  <wp:posOffset>1110615</wp:posOffset>
                </wp:positionV>
                <wp:extent cx="161925" cy="161925"/>
                <wp:effectExtent l="0" t="0" r="28575" b="28575"/>
                <wp:wrapNone/>
                <wp:docPr id="901877356"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0EBCD71" id="正方形/長方形 1" o:spid="_x0000_s1026" style="position:absolute;margin-left:427.5pt;margin-top:87.45pt;width:12.75pt;height:12.7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" filled="f" strokecolor="#e00" strokeweight="2pt"/>
            </w:pict>
          </mc:Fallback>
        </mc:AlternateContent>
      </w:r>
      <w:r w:rsidRPr="00EF52BE">
        <w:rPr>
          <w:noProof/>
        </w:rPr>
        <w:drawing>
          <wp:inline distT="0" distB="0" distL="0" distR="0" wp14:anchorId="3A991B23" wp14:editId="1EB2D50D">
            <wp:extent cx="5400000" cy="1539098"/>
            <wp:effectExtent l="19050" t="19050" r="10795" b="23495"/>
            <wp:docPr id="1703481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48132" name=""/>
                    <pic:cNvPicPr/>
                  </pic:nvPicPr>
                  <pic:blipFill>
                    <a:blip r:embed="rId104">
                      <a:extLst>
                        <a:ext uri="{28A0092B-C50C-407E-A947-70E740481C1C}">
                          <a14:useLocalDpi xmlns:a14="http://schemas.microsoft.com/office/drawing/2010/main" val="0"/>
                        </a:ext>
                      </a:extLst>
                    </a:blip>
                    <a:stretch>
                      <a:fillRect/>
                    </a:stretch>
                  </pic:blipFill>
                  <pic:spPr>
                    <a:xfrm>
                      <a:off x="0" y="0"/>
                      <a:ext cx="5400000" cy="1539098"/>
                    </a:xfrm>
                    <a:prstGeom prst="rect">
                      <a:avLst/>
                    </a:prstGeom>
                    <a:ln>
                      <a:solidFill>
                        <a:schemeClr val="bg1">
                          <a:lumMod val="75000"/>
                        </a:schemeClr>
                      </a:solidFill>
                    </a:ln>
                  </pic:spPr>
                </pic:pic>
              </a:graphicData>
            </a:graphic>
          </wp:inline>
        </w:drawing>
      </w:r>
    </w:p>
    <w:p w14:paraId="3134FDF8" w14:textId="77777777" w:rsidR="008F54D1" w:rsidRDefault="008F54D1" w:rsidP="008F54D1">
      <w:pPr>
        <w:jc w:val="center"/>
        <w:rPr>
          <w:b/>
          <w:bCs/>
        </w:rPr>
      </w:pPr>
      <w:r w:rsidRPr="00EF52BE">
        <w:rPr>
          <w:rFonts w:hint="eastAsia"/>
          <w:b/>
          <w:bCs/>
        </w:rPr>
        <w:t>ファイル一覧</w:t>
      </w:r>
    </w:p>
    <w:p w14:paraId="00B49EEF" w14:textId="3716C239" w:rsidR="00006322" w:rsidRDefault="00006322" w:rsidP="00B65A95">
      <w:r w:rsidRPr="00006322">
        <w:lastRenderedPageBreak/>
        <w:t>Web公開設定後</w:t>
      </w:r>
      <w:r w:rsidR="00B6343E">
        <w:rPr>
          <w:rFonts w:hint="eastAsia"/>
        </w:rPr>
        <w:t>は</w:t>
      </w:r>
      <w:r>
        <w:rPr>
          <w:rFonts w:hint="eastAsia"/>
        </w:rPr>
        <w:t>控えておいた</w:t>
      </w:r>
      <w:r w:rsidRPr="00006322">
        <w:t>公開アドレス</w:t>
      </w:r>
      <w:r>
        <w:rPr>
          <w:rFonts w:hint="eastAsia"/>
        </w:rPr>
        <w:t>、</w:t>
      </w:r>
      <w:r w:rsidRPr="00006322">
        <w:t>公開パスワード</w:t>
      </w:r>
      <w:r>
        <w:rPr>
          <w:rFonts w:hint="eastAsia"/>
        </w:rPr>
        <w:t>(設定している場合)</w:t>
      </w:r>
      <w:r w:rsidRPr="00006322">
        <w:t>を相手に伝え</w:t>
      </w:r>
      <w:r w:rsidR="00F62841">
        <w:rPr>
          <w:rFonts w:hint="eastAsia"/>
        </w:rPr>
        <w:t>、</w:t>
      </w:r>
      <w:r w:rsidR="0046129A" w:rsidRPr="0003033D">
        <w:t>ファイル</w:t>
      </w:r>
      <w:r w:rsidR="0046129A">
        <w:rPr>
          <w:rFonts w:hint="eastAsia"/>
        </w:rPr>
        <w:t>のダウンロードを依頼します。</w:t>
      </w:r>
    </w:p>
    <w:p w14:paraId="0ED0AC6C" w14:textId="2841F5DD" w:rsidR="00006322" w:rsidRDefault="00006322" w:rsidP="006D0D9B">
      <w:pPr>
        <w:pStyle w:val="af5"/>
        <w:numPr>
          <w:ilvl w:val="0"/>
          <w:numId w:val="11"/>
        </w:numPr>
        <w:ind w:leftChars="0"/>
      </w:pPr>
      <w:r w:rsidRPr="00A14DC9">
        <w:t>公開アドレス</w:t>
      </w:r>
      <w:r>
        <w:rPr>
          <w:rFonts w:hint="eastAsia"/>
        </w:rPr>
        <w:t>は</w:t>
      </w:r>
      <w:r w:rsidRPr="00A14DC9">
        <w:t>「</w:t>
      </w:r>
      <w:hyperlink w:anchor="_メール送信_1" w:history="1">
        <w:r w:rsidRPr="00A14DC9">
          <w:rPr>
            <w:rStyle w:val="af0"/>
          </w:rPr>
          <w:t>8.3.メール送信</w:t>
        </w:r>
      </w:hyperlink>
      <w:r w:rsidRPr="00A14DC9">
        <w:t>」で</w:t>
      </w:r>
      <w:r>
        <w:rPr>
          <w:rFonts w:hint="eastAsia"/>
        </w:rPr>
        <w:t>も相手に</w:t>
      </w:r>
      <w:r w:rsidRPr="00A14DC9">
        <w:t>伝えること</w:t>
      </w:r>
      <w:r>
        <w:rPr>
          <w:rFonts w:hint="eastAsia"/>
        </w:rPr>
        <w:t>が</w:t>
      </w:r>
      <w:r w:rsidRPr="00A14DC9">
        <w:t>でき</w:t>
      </w:r>
      <w:r>
        <w:rPr>
          <w:rFonts w:hint="eastAsia"/>
        </w:rPr>
        <w:t>ます。</w:t>
      </w:r>
    </w:p>
    <w:p w14:paraId="5FDF2920" w14:textId="77777777" w:rsidR="00523C9C" w:rsidRPr="00523C9C" w:rsidRDefault="00523C9C" w:rsidP="00B65A95"/>
    <w:p w14:paraId="2465139B" w14:textId="77777777" w:rsidR="00523C9C" w:rsidRDefault="00523C9C" w:rsidP="00523C9C">
      <w:pPr>
        <w:pStyle w:val="af5"/>
        <w:numPr>
          <w:ilvl w:val="0"/>
          <w:numId w:val="11"/>
        </w:numPr>
        <w:ind w:leftChars="0"/>
      </w:pPr>
      <w:r>
        <w:rPr>
          <w:rFonts w:hint="eastAsia"/>
        </w:rPr>
        <w:t>Web公開は詳細画面の</w:t>
      </w:r>
      <w:r w:rsidRPr="00F4118F">
        <w:t>Web公開アイコン</w:t>
      </w:r>
      <w:r w:rsidRPr="00D87AD7">
        <w:rPr>
          <w:rFonts w:hint="eastAsia"/>
        </w:rPr>
        <w:t>をクリック</w:t>
      </w:r>
      <w:r>
        <w:rPr>
          <w:rFonts w:hint="eastAsia"/>
        </w:rPr>
        <w:t>することでも設定可能です。</w:t>
      </w:r>
    </w:p>
    <w:p w14:paraId="54ADE904" w14:textId="77777777" w:rsidR="00523C9C" w:rsidRDefault="00523C9C" w:rsidP="00523C9C">
      <w:pPr>
        <w:jc w:val="center"/>
      </w:pPr>
      <w:r>
        <w:rPr>
          <w:noProof/>
        </w:rPr>
        <mc:AlternateContent>
          <mc:Choice Requires="wps">
            <w:drawing>
              <wp:anchor distT="0" distB="0" distL="114300" distR="114300" simplePos="0" relativeHeight="252518400" behindDoc="0" locked="0" layoutInCell="1" allowOverlap="1" wp14:anchorId="25A3B22C" wp14:editId="13F70247">
                <wp:simplePos x="0" y="0"/>
                <wp:positionH relativeFrom="column">
                  <wp:posOffset>5734050</wp:posOffset>
                </wp:positionH>
                <wp:positionV relativeFrom="paragraph">
                  <wp:posOffset>1762125</wp:posOffset>
                </wp:positionV>
                <wp:extent cx="162000" cy="162000"/>
                <wp:effectExtent l="0" t="0" r="28575" b="28575"/>
                <wp:wrapNone/>
                <wp:docPr id="1136287911"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CEE08" id="正方形/長方形 1" o:spid="_x0000_s1026" style="position:absolute;margin-left:451.5pt;margin-top:138.75pt;width:12.75pt;height:12.75pt;z-index:25251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" filled="f" strokecolor="#e00" strokeweight="2pt"/>
            </w:pict>
          </mc:Fallback>
        </mc:AlternateContent>
      </w:r>
      <w:r w:rsidRPr="00824756">
        <w:rPr>
          <w:noProof/>
        </w:rPr>
        <w:drawing>
          <wp:inline distT="0" distB="0" distL="0" distR="0" wp14:anchorId="061F0B6E" wp14:editId="70061FD3">
            <wp:extent cx="5400000" cy="2139671"/>
            <wp:effectExtent l="19050" t="19050" r="10795" b="13335"/>
            <wp:docPr id="12805559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33397" name=""/>
                    <pic:cNvPicPr/>
                  </pic:nvPicPr>
                  <pic:blipFill>
                    <a:blip r:embed="rId105">
                      <a:extLst>
                        <a:ext uri="{28A0092B-C50C-407E-A947-70E740481C1C}">
                          <a14:useLocalDpi xmlns:a14="http://schemas.microsoft.com/office/drawing/2010/main" val="0"/>
                        </a:ext>
                      </a:extLst>
                    </a:blip>
                    <a:stretch>
                      <a:fillRect/>
                    </a:stretch>
                  </pic:blipFill>
                  <pic:spPr>
                    <a:xfrm>
                      <a:off x="0" y="0"/>
                      <a:ext cx="5400000" cy="2139671"/>
                    </a:xfrm>
                    <a:prstGeom prst="rect">
                      <a:avLst/>
                    </a:prstGeom>
                    <a:ln>
                      <a:solidFill>
                        <a:schemeClr val="bg1">
                          <a:lumMod val="75000"/>
                        </a:schemeClr>
                      </a:solidFill>
                    </a:ln>
                  </pic:spPr>
                </pic:pic>
              </a:graphicData>
            </a:graphic>
          </wp:inline>
        </w:drawing>
      </w:r>
    </w:p>
    <w:p w14:paraId="2ED111C6" w14:textId="77777777" w:rsidR="00523C9C" w:rsidRDefault="00523C9C" w:rsidP="00523C9C">
      <w:pPr>
        <w:jc w:val="center"/>
      </w:pPr>
      <w:r>
        <w:rPr>
          <w:rFonts w:hint="eastAsia"/>
          <w:b/>
        </w:rPr>
        <w:t>詳細 - Web公開の設定</w:t>
      </w:r>
    </w:p>
    <w:p w14:paraId="0B345897" w14:textId="77777777" w:rsidR="00523C9C" w:rsidRDefault="00523C9C" w:rsidP="00B65A95"/>
    <w:p w14:paraId="1C9514AB" w14:textId="5DC56C1E" w:rsidR="00F4118F" w:rsidRDefault="00F4118F" w:rsidP="00764258">
      <w:r w:rsidRPr="00F4118F">
        <w:t>Web公開設定後は「</w:t>
      </w:r>
      <w:hyperlink w:anchor="_詳細情報" w:history="1">
        <w:r w:rsidRPr="00F4118F">
          <w:rPr>
            <w:rStyle w:val="af0"/>
          </w:rPr>
          <w:t>4.6.詳細情報</w:t>
        </w:r>
      </w:hyperlink>
      <w:r w:rsidRPr="00F4118F">
        <w:t>」</w:t>
      </w:r>
      <w:r w:rsidR="00A411EF">
        <w:rPr>
          <w:rFonts w:hint="eastAsia"/>
        </w:rPr>
        <w:t>で</w:t>
      </w:r>
      <w:r w:rsidR="00A411EF" w:rsidRPr="00CA7EA9">
        <w:t>公開アドレス</w:t>
      </w:r>
      <w:r w:rsidR="00A411EF">
        <w:rPr>
          <w:rFonts w:hint="eastAsia"/>
        </w:rPr>
        <w:t>等の情報を</w:t>
      </w:r>
      <w:r w:rsidR="00A411EF" w:rsidRPr="00CA7EA9">
        <w:t>確認</w:t>
      </w:r>
      <w:r w:rsidR="00A411EF">
        <w:rPr>
          <w:rFonts w:hint="eastAsia"/>
        </w:rPr>
        <w:t>すること</w:t>
      </w:r>
      <w:r w:rsidR="00A411EF" w:rsidRPr="00CA7EA9">
        <w:t>ができ</w:t>
      </w:r>
      <w:r w:rsidR="000A7626">
        <w:rPr>
          <w:rFonts w:hint="eastAsia"/>
        </w:rPr>
        <w:t>、</w:t>
      </w:r>
      <w:r w:rsidRPr="00F4118F">
        <w:t>Web公開アイコン</w:t>
      </w:r>
      <w:r w:rsidR="0067079C">
        <w:rPr>
          <w:rFonts w:hint="eastAsia"/>
        </w:rPr>
        <w:t>を</w:t>
      </w:r>
      <w:r w:rsidRPr="00F4118F">
        <w:t>クリックすることで設定内容の変更ができ</w:t>
      </w:r>
      <w:r>
        <w:rPr>
          <w:rFonts w:hint="eastAsia"/>
        </w:rPr>
        <w:t>ます。</w:t>
      </w:r>
    </w:p>
    <w:p w14:paraId="368FA276" w14:textId="19192CC2" w:rsidR="00B65A95" w:rsidRDefault="00B65A95" w:rsidP="00B65A95">
      <w:pPr>
        <w:jc w:val="center"/>
      </w:pPr>
      <w:r>
        <w:rPr>
          <w:noProof/>
        </w:rPr>
        <mc:AlternateContent>
          <mc:Choice Requires="wps">
            <w:drawing>
              <wp:anchor distT="0" distB="0" distL="114300" distR="114300" simplePos="0" relativeHeight="252420096" behindDoc="0" locked="0" layoutInCell="1" allowOverlap="1" wp14:anchorId="3EC3898D" wp14:editId="75D6BC68">
                <wp:simplePos x="0" y="0"/>
                <wp:positionH relativeFrom="column">
                  <wp:posOffset>5543550</wp:posOffset>
                </wp:positionH>
                <wp:positionV relativeFrom="paragraph">
                  <wp:posOffset>1156335</wp:posOffset>
                </wp:positionV>
                <wp:extent cx="161925" cy="161925"/>
                <wp:effectExtent l="0" t="0" r="28575" b="28575"/>
                <wp:wrapNone/>
                <wp:docPr id="911756173"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8CFEE" id="正方形/長方形 1" o:spid="_x0000_s1026" style="position:absolute;margin-left:436.5pt;margin-top:91.05pt;width:12.75pt;height:12.75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" filled="f" strokecolor="#e00" strokeweight="2pt"/>
            </w:pict>
          </mc:Fallback>
        </mc:AlternateContent>
      </w:r>
      <w:r>
        <w:rPr>
          <w:noProof/>
        </w:rPr>
        <w:drawing>
          <wp:inline distT="0" distB="0" distL="0" distR="0" wp14:anchorId="597DB834" wp14:editId="4710832C">
            <wp:extent cx="5400000" cy="2533346"/>
            <wp:effectExtent l="19050" t="19050" r="10795" b="19685"/>
            <wp:docPr id="9883436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43620" name=""/>
                    <pic:cNvPicPr/>
                  </pic:nvPicPr>
                  <pic:blipFill>
                    <a:blip r:embed="rId106">
                      <a:extLst>
                        <a:ext uri="{28A0092B-C50C-407E-A947-70E740481C1C}">
                          <a14:useLocalDpi xmlns:a14="http://schemas.microsoft.com/office/drawing/2010/main" val="0"/>
                        </a:ext>
                      </a:extLst>
                    </a:blip>
                    <a:stretch>
                      <a:fillRect/>
                    </a:stretch>
                  </pic:blipFill>
                  <pic:spPr>
                    <a:xfrm>
                      <a:off x="0" y="0"/>
                      <a:ext cx="5400000" cy="2533346"/>
                    </a:xfrm>
                    <a:prstGeom prst="rect">
                      <a:avLst/>
                    </a:prstGeom>
                    <a:ln>
                      <a:solidFill>
                        <a:schemeClr val="bg1">
                          <a:lumMod val="75000"/>
                        </a:schemeClr>
                      </a:solidFill>
                    </a:ln>
                  </pic:spPr>
                </pic:pic>
              </a:graphicData>
            </a:graphic>
          </wp:inline>
        </w:drawing>
      </w:r>
    </w:p>
    <w:p w14:paraId="3F58663A" w14:textId="77777777" w:rsidR="00B65A95" w:rsidRDefault="00B65A95" w:rsidP="00B65A95">
      <w:pPr>
        <w:jc w:val="center"/>
        <w:rPr>
          <w:b/>
          <w:bCs/>
        </w:rPr>
      </w:pPr>
      <w:r>
        <w:rPr>
          <w:rFonts w:hint="eastAsia"/>
          <w:b/>
          <w:bCs/>
        </w:rPr>
        <w:t>ファイル</w:t>
      </w:r>
      <w:r w:rsidRPr="00BF4ED6">
        <w:rPr>
          <w:rFonts w:hint="eastAsia"/>
          <w:b/>
          <w:bCs/>
        </w:rPr>
        <w:t>詳細</w:t>
      </w:r>
    </w:p>
    <w:p w14:paraId="3F57B339" w14:textId="01B0FE57" w:rsidR="000601F0" w:rsidRDefault="000601F0">
      <w:pPr>
        <w:wordWrap/>
      </w:pPr>
    </w:p>
    <w:p w14:paraId="0C2559C4" w14:textId="77777777" w:rsidR="00764258" w:rsidRDefault="00764258" w:rsidP="00764258">
      <w:r>
        <w:rPr>
          <w:rFonts w:hint="eastAsia"/>
        </w:rPr>
        <w:t>公開アドレスへのアクセスについては「</w:t>
      </w:r>
      <w:hyperlink w:anchor="_公開アドレスへのアクセス_1" w:history="1">
        <w:r w:rsidRPr="00632E5F">
          <w:rPr>
            <w:rStyle w:val="af0"/>
          </w:rPr>
          <w:t>8.4.公開アドレスへのアクセス</w:t>
        </w:r>
      </w:hyperlink>
      <w:r>
        <w:rPr>
          <w:rFonts w:hint="eastAsia"/>
        </w:rPr>
        <w:t>」をご参照ください。</w:t>
      </w:r>
    </w:p>
    <w:p w14:paraId="322337ED" w14:textId="77777777" w:rsidR="00764258" w:rsidRPr="00764258" w:rsidRDefault="00764258">
      <w:pPr>
        <w:wordWrap/>
      </w:pPr>
    </w:p>
    <w:p w14:paraId="70F241EB" w14:textId="18D7B674" w:rsidR="006565EB" w:rsidRDefault="006565EB">
      <w:pPr>
        <w:wordWrap/>
      </w:pPr>
      <w:r>
        <w:br w:type="page"/>
      </w:r>
    </w:p>
    <w:p w14:paraId="39079627" w14:textId="4DD885CF" w:rsidR="000131E6" w:rsidRDefault="000131E6" w:rsidP="000131E6">
      <w:pPr>
        <w:pStyle w:val="3"/>
        <w:spacing w:after="120"/>
      </w:pPr>
      <w:bookmarkStart w:id="74" w:name="_Web公開の停止"/>
      <w:bookmarkStart w:id="75" w:name="_Toc242188396"/>
      <w:bookmarkEnd w:id="74"/>
      <w:r w:rsidRPr="000131E6">
        <w:lastRenderedPageBreak/>
        <w:t>Web公開の停止</w:t>
      </w:r>
      <w:bookmarkEnd w:id="75"/>
    </w:p>
    <w:p w14:paraId="04C93677" w14:textId="68DFCC59" w:rsidR="00432DE9" w:rsidRDefault="000A1482" w:rsidP="00DA30C2">
      <w:r>
        <w:rPr>
          <w:rFonts w:hint="eastAsia"/>
        </w:rPr>
        <w:t>受渡の必要がなくなったファイル/フォルダのWeb公開を停止します。</w:t>
      </w:r>
    </w:p>
    <w:p w14:paraId="1DFCF091" w14:textId="77777777" w:rsidR="00DA30C2" w:rsidRDefault="00DA30C2" w:rsidP="000A1482"/>
    <w:p w14:paraId="79773ADA" w14:textId="433BBF69" w:rsidR="003964A0" w:rsidRDefault="005230E6" w:rsidP="003964A0">
      <w:r w:rsidRPr="00F4118F">
        <w:t>Web公開</w:t>
      </w:r>
      <w:r w:rsidR="00206DDE">
        <w:rPr>
          <w:rFonts w:hint="eastAsia"/>
        </w:rPr>
        <w:t>を</w:t>
      </w:r>
      <w:r w:rsidRPr="00F4118F">
        <w:t>設定</w:t>
      </w:r>
      <w:r>
        <w:rPr>
          <w:rFonts w:hint="eastAsia"/>
        </w:rPr>
        <w:t>したファイル、フォルダの</w:t>
      </w:r>
      <w:r w:rsidRPr="00F4118F">
        <w:t>「</w:t>
      </w:r>
      <w:hyperlink w:anchor="_詳細情報" w:history="1">
        <w:r w:rsidRPr="00F4118F">
          <w:rPr>
            <w:rStyle w:val="af0"/>
          </w:rPr>
          <w:t>4.6.詳細情報</w:t>
        </w:r>
      </w:hyperlink>
      <w:r w:rsidRPr="00F4118F">
        <w:t>」</w:t>
      </w:r>
      <w:r>
        <w:rPr>
          <w:rFonts w:hint="eastAsia"/>
        </w:rPr>
        <w:t>で</w:t>
      </w:r>
      <w:r w:rsidR="006E4729">
        <w:rPr>
          <w:rFonts w:hint="eastAsia"/>
        </w:rPr>
        <w:t>「Web公開」</w:t>
      </w:r>
      <w:r w:rsidR="006E4729" w:rsidRPr="00D87AD7">
        <w:rPr>
          <w:rFonts w:hint="eastAsia"/>
        </w:rPr>
        <w:t>横</w:t>
      </w:r>
      <w:r w:rsidR="006E4729">
        <w:rPr>
          <w:rFonts w:hint="eastAsia"/>
        </w:rPr>
        <w:t>にある赤色の</w:t>
      </w:r>
      <w:r w:rsidR="006E4729" w:rsidRPr="00D87AD7">
        <w:rPr>
          <w:rFonts w:hint="eastAsia"/>
        </w:rPr>
        <w:t>アイコンをクリック</w:t>
      </w:r>
      <w:r w:rsidR="006E4729">
        <w:rPr>
          <w:rFonts w:hint="eastAsia"/>
        </w:rPr>
        <w:t>します。</w:t>
      </w:r>
    </w:p>
    <w:p w14:paraId="199CA21D" w14:textId="0C29F129" w:rsidR="009B0943" w:rsidRDefault="009B0943" w:rsidP="006E4729">
      <w:pPr>
        <w:jc w:val="center"/>
      </w:pPr>
      <w:r>
        <w:rPr>
          <w:noProof/>
        </w:rPr>
        <mc:AlternateContent>
          <mc:Choice Requires="wps">
            <w:drawing>
              <wp:anchor distT="0" distB="0" distL="114300" distR="114300" simplePos="0" relativeHeight="252475392" behindDoc="0" locked="0" layoutInCell="1" allowOverlap="1" wp14:anchorId="40156645" wp14:editId="6098DB17">
                <wp:simplePos x="0" y="0"/>
                <wp:positionH relativeFrom="column">
                  <wp:posOffset>5743575</wp:posOffset>
                </wp:positionH>
                <wp:positionV relativeFrom="paragraph">
                  <wp:posOffset>981075</wp:posOffset>
                </wp:positionV>
                <wp:extent cx="162000" cy="162000"/>
                <wp:effectExtent l="0" t="0" r="28575" b="28575"/>
                <wp:wrapNone/>
                <wp:docPr id="55840473"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8FE66" id="正方形/長方形 1" o:spid="_x0000_s1026" style="position:absolute;margin-left:452.25pt;margin-top:77.25pt;width:12.75pt;height:12.75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" filled="f" strokecolor="#e00" strokeweight="2pt"/>
            </w:pict>
          </mc:Fallback>
        </mc:AlternateContent>
      </w:r>
      <w:r>
        <w:rPr>
          <w:noProof/>
        </w:rPr>
        <w:drawing>
          <wp:inline distT="0" distB="0" distL="0" distR="0" wp14:anchorId="15CA8731" wp14:editId="59AE76B5">
            <wp:extent cx="5400000" cy="2346570"/>
            <wp:effectExtent l="19050" t="19050" r="10795" b="15875"/>
            <wp:docPr id="19230533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053389" name=""/>
                    <pic:cNvPicPr/>
                  </pic:nvPicPr>
                  <pic:blipFill>
                    <a:blip r:embed="rId107">
                      <a:extLst>
                        <a:ext uri="{28A0092B-C50C-407E-A947-70E740481C1C}">
                          <a14:useLocalDpi xmlns:a14="http://schemas.microsoft.com/office/drawing/2010/main" val="0"/>
                        </a:ext>
                      </a:extLst>
                    </a:blip>
                    <a:stretch>
                      <a:fillRect/>
                    </a:stretch>
                  </pic:blipFill>
                  <pic:spPr>
                    <a:xfrm>
                      <a:off x="0" y="0"/>
                      <a:ext cx="5400000" cy="2346570"/>
                    </a:xfrm>
                    <a:prstGeom prst="rect">
                      <a:avLst/>
                    </a:prstGeom>
                    <a:ln>
                      <a:solidFill>
                        <a:schemeClr val="bg1">
                          <a:lumMod val="75000"/>
                        </a:schemeClr>
                      </a:solidFill>
                    </a:ln>
                  </pic:spPr>
                </pic:pic>
              </a:graphicData>
            </a:graphic>
          </wp:inline>
        </w:drawing>
      </w:r>
    </w:p>
    <w:p w14:paraId="3B3B1D52" w14:textId="77777777" w:rsidR="006E4729" w:rsidRPr="004910A6" w:rsidRDefault="006E4729" w:rsidP="006E4729">
      <w:pPr>
        <w:jc w:val="center"/>
        <w:rPr>
          <w:b/>
        </w:rPr>
      </w:pPr>
      <w:r>
        <w:rPr>
          <w:rFonts w:hint="eastAsia"/>
          <w:b/>
        </w:rPr>
        <w:t>詳細 - 公開停止</w:t>
      </w:r>
    </w:p>
    <w:p w14:paraId="5267385D" w14:textId="77777777" w:rsidR="006E4729" w:rsidRDefault="006E4729" w:rsidP="000A1482"/>
    <w:p w14:paraId="4820B4E4" w14:textId="77777777" w:rsidR="00FA77B6" w:rsidRPr="00FE7705" w:rsidRDefault="00FA77B6" w:rsidP="00FA77B6">
      <w:r>
        <w:t>公開停止</w:t>
      </w:r>
      <w:r>
        <w:rPr>
          <w:rFonts w:hint="eastAsia"/>
        </w:rPr>
        <w:t>の確認画面が表示されますので、「停止」をクリックします。</w:t>
      </w:r>
    </w:p>
    <w:p w14:paraId="1DB9C18F" w14:textId="656C062F" w:rsidR="006E4729" w:rsidRDefault="00FA77B6" w:rsidP="00FA77B6">
      <w:pPr>
        <w:jc w:val="center"/>
      </w:pPr>
      <w:r>
        <w:rPr>
          <w:noProof/>
        </w:rPr>
        <mc:AlternateContent>
          <mc:Choice Requires="wps">
            <w:drawing>
              <wp:anchor distT="0" distB="0" distL="114300" distR="114300" simplePos="0" relativeHeight="252479488" behindDoc="0" locked="0" layoutInCell="1" allowOverlap="1" wp14:anchorId="7C36251E" wp14:editId="609524EC">
                <wp:simplePos x="0" y="0"/>
                <wp:positionH relativeFrom="column">
                  <wp:posOffset>3000375</wp:posOffset>
                </wp:positionH>
                <wp:positionV relativeFrom="paragraph">
                  <wp:posOffset>2143125</wp:posOffset>
                </wp:positionV>
                <wp:extent cx="648000" cy="144000"/>
                <wp:effectExtent l="0" t="0" r="19050" b="27940"/>
                <wp:wrapNone/>
                <wp:docPr id="1129001084"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7D6B5" id="正方形/長方形 1" o:spid="_x0000_s1026" style="position:absolute;margin-left:236.25pt;margin-top:168.75pt;width:51pt;height:11.35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" filled="f" strokecolor="#e00" strokeweight="2pt"/>
            </w:pict>
          </mc:Fallback>
        </mc:AlternateContent>
      </w:r>
      <w:r>
        <w:rPr>
          <w:noProof/>
        </w:rPr>
        <w:drawing>
          <wp:inline distT="0" distB="0" distL="0" distR="0" wp14:anchorId="59E01D1D" wp14:editId="4238B5AB">
            <wp:extent cx="5400000" cy="2346570"/>
            <wp:effectExtent l="19050" t="19050" r="10795" b="15875"/>
            <wp:docPr id="11151287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28799" name=""/>
                    <pic:cNvPicPr/>
                  </pic:nvPicPr>
                  <pic:blipFill>
                    <a:blip r:embed="rId108">
                      <a:extLst>
                        <a:ext uri="{28A0092B-C50C-407E-A947-70E740481C1C}">
                          <a14:useLocalDpi xmlns:a14="http://schemas.microsoft.com/office/drawing/2010/main" val="0"/>
                        </a:ext>
                      </a:extLst>
                    </a:blip>
                    <a:stretch>
                      <a:fillRect/>
                    </a:stretch>
                  </pic:blipFill>
                  <pic:spPr>
                    <a:xfrm>
                      <a:off x="0" y="0"/>
                      <a:ext cx="5400000" cy="2346570"/>
                    </a:xfrm>
                    <a:prstGeom prst="rect">
                      <a:avLst/>
                    </a:prstGeom>
                    <a:ln>
                      <a:solidFill>
                        <a:schemeClr val="bg1">
                          <a:lumMod val="75000"/>
                        </a:schemeClr>
                      </a:solidFill>
                    </a:ln>
                  </pic:spPr>
                </pic:pic>
              </a:graphicData>
            </a:graphic>
          </wp:inline>
        </w:drawing>
      </w:r>
    </w:p>
    <w:p w14:paraId="218F0EA7" w14:textId="77777777" w:rsidR="00FA77B6" w:rsidRPr="00C866AE" w:rsidRDefault="00FA77B6" w:rsidP="00FA77B6">
      <w:pPr>
        <w:jc w:val="center"/>
        <w:rPr>
          <w:b/>
          <w:bCs/>
        </w:rPr>
      </w:pPr>
      <w:r w:rsidRPr="00C866AE">
        <w:rPr>
          <w:rFonts w:hint="eastAsia"/>
          <w:b/>
          <w:bCs/>
        </w:rPr>
        <w:t>公開停止</w:t>
      </w:r>
    </w:p>
    <w:p w14:paraId="16AC5F60" w14:textId="77777777" w:rsidR="006E4729" w:rsidRDefault="006E4729" w:rsidP="000A1482"/>
    <w:p w14:paraId="3443A9D5" w14:textId="77777777" w:rsidR="00947019" w:rsidRDefault="00947019" w:rsidP="00947019">
      <w:r>
        <w:rPr>
          <w:rFonts w:hint="eastAsia"/>
        </w:rPr>
        <w:t>公開停止処理が完了すると、</w:t>
      </w:r>
      <w:r w:rsidRPr="00F01ACF">
        <w:t>ファイル一覧の付加情報</w:t>
      </w:r>
      <w:r>
        <w:rPr>
          <w:rFonts w:hint="eastAsia"/>
        </w:rPr>
        <w:t>より</w:t>
      </w:r>
      <w:r w:rsidRPr="00F01ACF">
        <w:t>Web公開アイコンの表示が消えて</w:t>
      </w:r>
      <w:r>
        <w:rPr>
          <w:rFonts w:hint="eastAsia"/>
        </w:rPr>
        <w:t>いることを確認できます。</w:t>
      </w:r>
    </w:p>
    <w:p w14:paraId="22D72979" w14:textId="77777777" w:rsidR="00947019" w:rsidRDefault="00947019" w:rsidP="00947019">
      <w:pPr>
        <w:jc w:val="center"/>
      </w:pPr>
      <w:r>
        <w:rPr>
          <w:noProof/>
        </w:rPr>
        <mc:AlternateContent>
          <mc:Choice Requires="wps">
            <w:drawing>
              <wp:anchor distT="0" distB="0" distL="114300" distR="114300" simplePos="0" relativeHeight="252481536" behindDoc="0" locked="0" layoutInCell="1" allowOverlap="1" wp14:anchorId="53F7E7EF" wp14:editId="6889ACAA">
                <wp:simplePos x="0" y="0"/>
                <wp:positionH relativeFrom="column">
                  <wp:posOffset>5438775</wp:posOffset>
                </wp:positionH>
                <wp:positionV relativeFrom="paragraph">
                  <wp:posOffset>1123950</wp:posOffset>
                </wp:positionV>
                <wp:extent cx="161925" cy="161925"/>
                <wp:effectExtent l="0" t="0" r="28575" b="28575"/>
                <wp:wrapNone/>
                <wp:docPr id="1828843498"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FDE17" id="正方形/長方形 1" o:spid="_x0000_s1026" style="position:absolute;margin-left:428.25pt;margin-top:88.5pt;width:12.75pt;height:12.75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" filled="f" strokecolor="#e00" strokeweight="2pt"/>
            </w:pict>
          </mc:Fallback>
        </mc:AlternateContent>
      </w:r>
      <w:r w:rsidRPr="00F104BA">
        <w:rPr>
          <w:noProof/>
        </w:rPr>
        <w:drawing>
          <wp:inline distT="0" distB="0" distL="0" distR="0" wp14:anchorId="04B1E4BB" wp14:editId="37A08DC9">
            <wp:extent cx="5400000" cy="1543226"/>
            <wp:effectExtent l="19050" t="19050" r="10795" b="19050"/>
            <wp:docPr id="21214603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60351" name=""/>
                    <pic:cNvPicPr/>
                  </pic:nvPicPr>
                  <pic:blipFill>
                    <a:blip r:embed="rId109">
                      <a:extLst>
                        <a:ext uri="{28A0092B-C50C-407E-A947-70E740481C1C}">
                          <a14:useLocalDpi xmlns:a14="http://schemas.microsoft.com/office/drawing/2010/main" val="0"/>
                        </a:ext>
                      </a:extLst>
                    </a:blip>
                    <a:stretch>
                      <a:fillRect/>
                    </a:stretch>
                  </pic:blipFill>
                  <pic:spPr>
                    <a:xfrm>
                      <a:off x="0" y="0"/>
                      <a:ext cx="5400000" cy="1543226"/>
                    </a:xfrm>
                    <a:prstGeom prst="rect">
                      <a:avLst/>
                    </a:prstGeom>
                    <a:ln>
                      <a:solidFill>
                        <a:schemeClr val="bg1">
                          <a:lumMod val="75000"/>
                        </a:schemeClr>
                      </a:solidFill>
                    </a:ln>
                  </pic:spPr>
                </pic:pic>
              </a:graphicData>
            </a:graphic>
          </wp:inline>
        </w:drawing>
      </w:r>
    </w:p>
    <w:p w14:paraId="335EB94F" w14:textId="77777777" w:rsidR="00947019" w:rsidRPr="00A5540A" w:rsidRDefault="00947019" w:rsidP="00947019">
      <w:pPr>
        <w:jc w:val="center"/>
        <w:rPr>
          <w:b/>
          <w:bCs/>
        </w:rPr>
      </w:pPr>
      <w:r w:rsidRPr="00A5540A">
        <w:rPr>
          <w:rFonts w:hint="eastAsia"/>
          <w:b/>
          <w:bCs/>
        </w:rPr>
        <w:t>ファイル一覧</w:t>
      </w:r>
    </w:p>
    <w:p w14:paraId="45AED5BD" w14:textId="13DDE8E0" w:rsidR="000A1482" w:rsidRPr="00887617" w:rsidRDefault="00B344D3" w:rsidP="00B344D3">
      <w:pPr>
        <w:pStyle w:val="af5"/>
        <w:numPr>
          <w:ilvl w:val="0"/>
          <w:numId w:val="19"/>
        </w:numPr>
        <w:ind w:leftChars="0"/>
      </w:pPr>
      <w:r>
        <w:rPr>
          <w:rFonts w:hint="eastAsia"/>
        </w:rPr>
        <w:lastRenderedPageBreak/>
        <w:t>「</w:t>
      </w:r>
      <w:hyperlink w:anchor="_Web公開情報の確認" w:history="1">
        <w:r w:rsidRPr="00B344D3">
          <w:rPr>
            <w:rStyle w:val="af0"/>
          </w:rPr>
          <w:t>8.1.3.Web公開情報の確認</w:t>
        </w:r>
      </w:hyperlink>
      <w:r>
        <w:rPr>
          <w:rFonts w:hint="eastAsia"/>
        </w:rPr>
        <w:t>」で</w:t>
      </w:r>
      <w:r w:rsidRPr="00B344D3">
        <w:t>対象のWeb公開にチェックを入れ</w:t>
      </w:r>
      <w:r>
        <w:rPr>
          <w:rFonts w:hint="eastAsia"/>
        </w:rPr>
        <w:t>、</w:t>
      </w:r>
      <w:r w:rsidRPr="00B344D3">
        <w:t>上部メニュー</w:t>
      </w:r>
      <w:r>
        <w:rPr>
          <w:rFonts w:hint="eastAsia"/>
        </w:rPr>
        <w:t>より「公開停止」をクリックすることでもWeb公開を停止できます。</w:t>
      </w:r>
    </w:p>
    <w:p w14:paraId="203663AA" w14:textId="3509B6F4" w:rsidR="000A1482" w:rsidRDefault="00B344D3" w:rsidP="000A1482">
      <w:pPr>
        <w:jc w:val="center"/>
      </w:pPr>
      <w:r>
        <w:rPr>
          <w:noProof/>
        </w:rPr>
        <mc:AlternateContent>
          <mc:Choice Requires="wps">
            <w:drawing>
              <wp:anchor distT="0" distB="0" distL="114300" distR="114300" simplePos="0" relativeHeight="252483584" behindDoc="0" locked="0" layoutInCell="1" allowOverlap="1" wp14:anchorId="56EBF79D" wp14:editId="6C376877">
                <wp:simplePos x="0" y="0"/>
                <wp:positionH relativeFrom="column">
                  <wp:posOffset>628650</wp:posOffset>
                </wp:positionH>
                <wp:positionV relativeFrom="paragraph">
                  <wp:posOffset>1162050</wp:posOffset>
                </wp:positionV>
                <wp:extent cx="720000" cy="161925"/>
                <wp:effectExtent l="0" t="0" r="23495" b="28575"/>
                <wp:wrapNone/>
                <wp:docPr id="782929565"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12628" id="正方形/長方形 1" o:spid="_x0000_s1026" style="position:absolute;margin-left:49.5pt;margin-top:91.5pt;width:56.7pt;height:12.75pt;z-index:25248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" filled="f" strokecolor="#e00" strokeweight="2pt"/>
            </w:pict>
          </mc:Fallback>
        </mc:AlternateContent>
      </w:r>
      <w:r w:rsidR="000A1482">
        <w:rPr>
          <w:noProof/>
        </w:rPr>
        <mc:AlternateContent>
          <mc:Choice Requires="wps">
            <w:drawing>
              <wp:anchor distT="0" distB="0" distL="114300" distR="114300" simplePos="0" relativeHeight="252219392" behindDoc="0" locked="0" layoutInCell="1" allowOverlap="1" wp14:anchorId="450E4C92" wp14:editId="509C62B7">
                <wp:simplePos x="0" y="0"/>
                <wp:positionH relativeFrom="column">
                  <wp:posOffset>2167255</wp:posOffset>
                </wp:positionH>
                <wp:positionV relativeFrom="paragraph">
                  <wp:posOffset>270510</wp:posOffset>
                </wp:positionV>
                <wp:extent cx="432000" cy="161925"/>
                <wp:effectExtent l="0" t="0" r="25400" b="28575"/>
                <wp:wrapNone/>
                <wp:docPr id="898100208" name="正方形/長方形 1"/>
                <wp:cNvGraphicFramePr/>
                <a:graphic xmlns:a="http://schemas.openxmlformats.org/drawingml/2006/main">
                  <a:graphicData uri="http://schemas.microsoft.com/office/word/2010/wordprocessingShape">
                    <wps:wsp>
                      <wps:cNvSpPr/>
                      <wps:spPr>
                        <a:xfrm>
                          <a:off x="0" y="0"/>
                          <a:ext cx="43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6DDB729" id="正方形/長方形 1" o:spid="_x0000_s1026" style="position:absolute;margin-left:170.65pt;margin-top:21.3pt;width:34pt;height:12.7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" filled="f" strokecolor="#e00" strokeweight="2pt"/>
            </w:pict>
          </mc:Fallback>
        </mc:AlternateContent>
      </w:r>
      <w:r w:rsidR="000A1482">
        <w:rPr>
          <w:noProof/>
        </w:rPr>
        <mc:AlternateContent>
          <mc:Choice Requires="wps">
            <w:drawing>
              <wp:anchor distT="0" distB="0" distL="114300" distR="114300" simplePos="0" relativeHeight="252218368" behindDoc="0" locked="0" layoutInCell="1" allowOverlap="1" wp14:anchorId="1A83F2FB" wp14:editId="08F4B22C">
                <wp:simplePos x="0" y="0"/>
                <wp:positionH relativeFrom="column">
                  <wp:posOffset>1367155</wp:posOffset>
                </wp:positionH>
                <wp:positionV relativeFrom="paragraph">
                  <wp:posOffset>1032510</wp:posOffset>
                </wp:positionV>
                <wp:extent cx="161925" cy="161925"/>
                <wp:effectExtent l="0" t="0" r="28575" b="28575"/>
                <wp:wrapNone/>
                <wp:docPr id="1281869568"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19751" id="正方形/長方形 1" o:spid="_x0000_s1026" style="position:absolute;margin-left:107.65pt;margin-top:81.3pt;width:12.75pt;height:12.7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" filled="f" strokecolor="#e00" strokeweight="2pt"/>
            </w:pict>
          </mc:Fallback>
        </mc:AlternateContent>
      </w:r>
      <w:r w:rsidR="000A1482">
        <w:rPr>
          <w:noProof/>
        </w:rPr>
        <w:drawing>
          <wp:inline distT="0" distB="0" distL="0" distR="0" wp14:anchorId="3DA73608" wp14:editId="52D0AFB1">
            <wp:extent cx="5400000" cy="1497822"/>
            <wp:effectExtent l="19050" t="19050" r="10795" b="26670"/>
            <wp:docPr id="8586589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658979" name=""/>
                    <pic:cNvPicPr/>
                  </pic:nvPicPr>
                  <pic:blipFill>
                    <a:blip r:embed="rId110">
                      <a:extLst>
                        <a:ext uri="{28A0092B-C50C-407E-A947-70E740481C1C}">
                          <a14:useLocalDpi xmlns:a14="http://schemas.microsoft.com/office/drawing/2010/main" val="0"/>
                        </a:ext>
                      </a:extLst>
                    </a:blip>
                    <a:stretch>
                      <a:fillRect/>
                    </a:stretch>
                  </pic:blipFill>
                  <pic:spPr>
                    <a:xfrm>
                      <a:off x="0" y="0"/>
                      <a:ext cx="5400000" cy="1497822"/>
                    </a:xfrm>
                    <a:prstGeom prst="rect">
                      <a:avLst/>
                    </a:prstGeom>
                    <a:ln>
                      <a:solidFill>
                        <a:schemeClr val="bg1">
                          <a:lumMod val="75000"/>
                        </a:schemeClr>
                      </a:solidFill>
                    </a:ln>
                  </pic:spPr>
                </pic:pic>
              </a:graphicData>
            </a:graphic>
          </wp:inline>
        </w:drawing>
      </w:r>
    </w:p>
    <w:p w14:paraId="619A297A" w14:textId="77777777" w:rsidR="000A1482" w:rsidRDefault="000A1482" w:rsidP="000A1482">
      <w:pPr>
        <w:pStyle w:val="a3"/>
      </w:pPr>
      <w:r w:rsidRPr="00F30AD5">
        <w:t>Web</w:t>
      </w:r>
      <w:r w:rsidRPr="00F30AD5">
        <w:rPr>
          <w:rFonts w:hint="eastAsia"/>
        </w:rPr>
        <w:t>公開</w:t>
      </w:r>
      <w:r>
        <w:rPr>
          <w:rFonts w:hint="eastAsia"/>
        </w:rPr>
        <w:t>一覧</w:t>
      </w:r>
    </w:p>
    <w:p w14:paraId="36189925" w14:textId="3B79D97B" w:rsidR="00EA2A41" w:rsidRDefault="00EA2A41">
      <w:pPr>
        <w:wordWrap/>
      </w:pPr>
    </w:p>
    <w:p w14:paraId="4185F47A" w14:textId="5C52166A" w:rsidR="000131E6" w:rsidRDefault="000131E6" w:rsidP="000131E6">
      <w:pPr>
        <w:pStyle w:val="3"/>
        <w:spacing w:after="120"/>
      </w:pPr>
      <w:bookmarkStart w:id="76" w:name="_Web公開情報の確認"/>
      <w:bookmarkStart w:id="77" w:name="_Toc242188397"/>
      <w:bookmarkEnd w:id="76"/>
      <w:r w:rsidRPr="000131E6">
        <w:t>Web公開情報の確認</w:t>
      </w:r>
      <w:bookmarkEnd w:id="77"/>
    </w:p>
    <w:p w14:paraId="7F22B1B2" w14:textId="1E53D34C" w:rsidR="006775B5" w:rsidRDefault="00106BA3" w:rsidP="00C53395">
      <w:r>
        <w:rPr>
          <w:rFonts w:hint="eastAsia"/>
        </w:rPr>
        <w:t>設定中のWeb公開に関する情報を確認することができます。</w:t>
      </w:r>
    </w:p>
    <w:p w14:paraId="093FCE4F" w14:textId="77777777" w:rsidR="00FD3A11" w:rsidRDefault="00FD3A11" w:rsidP="00106BA3"/>
    <w:p w14:paraId="652DC320" w14:textId="77777777" w:rsidR="00C53301" w:rsidRDefault="00C53395" w:rsidP="00FD3A11">
      <w:r>
        <w:rPr>
          <w:rFonts w:hint="eastAsia"/>
        </w:rPr>
        <w:t>左</w:t>
      </w:r>
      <w:r w:rsidR="00FD3A11">
        <w:rPr>
          <w:rFonts w:hint="eastAsia"/>
        </w:rPr>
        <w:t>メニューより「</w:t>
      </w:r>
      <w:r w:rsidR="00FD3A11" w:rsidRPr="00F30AD5">
        <w:t>Web</w:t>
      </w:r>
      <w:r w:rsidR="00FD3A11" w:rsidRPr="00F30AD5">
        <w:rPr>
          <w:rFonts w:hint="eastAsia"/>
        </w:rPr>
        <w:t>公開管理</w:t>
      </w:r>
      <w:r w:rsidR="00FD3A11">
        <w:rPr>
          <w:rFonts w:hint="eastAsia"/>
        </w:rPr>
        <w:t>」をクリック</w:t>
      </w:r>
      <w:r w:rsidR="00EF4297">
        <w:rPr>
          <w:rFonts w:hint="eastAsia"/>
        </w:rPr>
        <w:t>すると</w:t>
      </w:r>
      <w:r w:rsidR="00FD3A11" w:rsidRPr="00F30AD5">
        <w:t>Web</w:t>
      </w:r>
      <w:r w:rsidR="00FD3A11" w:rsidRPr="00F30AD5">
        <w:rPr>
          <w:rFonts w:hint="eastAsia"/>
        </w:rPr>
        <w:t>公開</w:t>
      </w:r>
      <w:r w:rsidR="00FD3A11">
        <w:rPr>
          <w:rFonts w:hint="eastAsia"/>
        </w:rPr>
        <w:t>一覧画面</w:t>
      </w:r>
      <w:r w:rsidR="00EF4297">
        <w:rPr>
          <w:rFonts w:hint="eastAsia"/>
        </w:rPr>
        <w:t>が</w:t>
      </w:r>
      <w:r w:rsidR="00FD3A11">
        <w:rPr>
          <w:rFonts w:hint="eastAsia"/>
        </w:rPr>
        <w:t>表示</w:t>
      </w:r>
      <w:r w:rsidR="00EF4297">
        <w:rPr>
          <w:rFonts w:hint="eastAsia"/>
        </w:rPr>
        <w:t>され</w:t>
      </w:r>
      <w:r w:rsidR="00A825AA">
        <w:rPr>
          <w:rFonts w:hint="eastAsia"/>
        </w:rPr>
        <w:t>、設定中のWeb公開に関する各種</w:t>
      </w:r>
      <w:r w:rsidR="00EF4297">
        <w:rPr>
          <w:rFonts w:hint="eastAsia"/>
        </w:rPr>
        <w:t>情報を確認することができます。</w:t>
      </w:r>
    </w:p>
    <w:p w14:paraId="432B51A3" w14:textId="106DC8A8" w:rsidR="008F6870" w:rsidRDefault="008F6870" w:rsidP="008F6870">
      <w:pPr>
        <w:pStyle w:val="af5"/>
        <w:numPr>
          <w:ilvl w:val="0"/>
          <w:numId w:val="11"/>
        </w:numPr>
        <w:ind w:leftChars="0"/>
      </w:pPr>
      <w:r>
        <w:rPr>
          <w:rFonts w:hint="eastAsia"/>
        </w:rPr>
        <w:t>画面内のURLをクリックすると公開アドレスにアクセスすることができます。</w:t>
      </w:r>
    </w:p>
    <w:p w14:paraId="5CAA03B7" w14:textId="0BC7952C" w:rsidR="00FD3A11" w:rsidRDefault="00FD3A11" w:rsidP="00FD3A11">
      <w:pPr>
        <w:jc w:val="center"/>
      </w:pPr>
      <w:r>
        <w:rPr>
          <w:noProof/>
        </w:rPr>
        <mc:AlternateContent>
          <mc:Choice Requires="wps">
            <w:drawing>
              <wp:anchor distT="0" distB="0" distL="114300" distR="114300" simplePos="0" relativeHeight="252259328" behindDoc="0" locked="0" layoutInCell="1" allowOverlap="1" wp14:anchorId="02B270E3" wp14:editId="7261AAF2">
                <wp:simplePos x="0" y="0"/>
                <wp:positionH relativeFrom="column">
                  <wp:posOffset>619125</wp:posOffset>
                </wp:positionH>
                <wp:positionV relativeFrom="paragraph">
                  <wp:posOffset>1092200</wp:posOffset>
                </wp:positionV>
                <wp:extent cx="720000" cy="161925"/>
                <wp:effectExtent l="0" t="0" r="23495" b="28575"/>
                <wp:wrapNone/>
                <wp:docPr id="1192081076"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454466" id="正方形/長方形 1" o:spid="_x0000_s1026" style="position:absolute;margin-left:48.75pt;margin-top:86pt;width:56.7pt;height:12.75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" filled="f" strokecolor="#e00" strokeweight="2pt"/>
            </w:pict>
          </mc:Fallback>
        </mc:AlternateContent>
      </w:r>
      <w:r>
        <w:rPr>
          <w:noProof/>
        </w:rPr>
        <w:drawing>
          <wp:inline distT="0" distB="0" distL="0" distR="0" wp14:anchorId="5253A3AE" wp14:editId="1D973C3F">
            <wp:extent cx="5400000" cy="1783145"/>
            <wp:effectExtent l="19050" t="19050" r="10795" b="26670"/>
            <wp:docPr id="19199113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911355" name=""/>
                    <pic:cNvPicPr/>
                  </pic:nvPicPr>
                  <pic:blipFill>
                    <a:blip r:embed="rId111">
                      <a:extLst>
                        <a:ext uri="{28A0092B-C50C-407E-A947-70E740481C1C}">
                          <a14:useLocalDpi xmlns:a14="http://schemas.microsoft.com/office/drawing/2010/main" val="0"/>
                        </a:ext>
                      </a:extLst>
                    </a:blip>
                    <a:stretch>
                      <a:fillRect/>
                    </a:stretch>
                  </pic:blipFill>
                  <pic:spPr>
                    <a:xfrm>
                      <a:off x="0" y="0"/>
                      <a:ext cx="5400000" cy="1783145"/>
                    </a:xfrm>
                    <a:prstGeom prst="rect">
                      <a:avLst/>
                    </a:prstGeom>
                    <a:ln>
                      <a:solidFill>
                        <a:schemeClr val="bg1">
                          <a:lumMod val="75000"/>
                        </a:schemeClr>
                      </a:solidFill>
                    </a:ln>
                  </pic:spPr>
                </pic:pic>
              </a:graphicData>
            </a:graphic>
          </wp:inline>
        </w:drawing>
      </w:r>
    </w:p>
    <w:p w14:paraId="663F66A6" w14:textId="6E95D4DA" w:rsidR="00FD3A11" w:rsidRPr="003D71D1" w:rsidRDefault="003D71D1" w:rsidP="00FD3A11">
      <w:pPr>
        <w:jc w:val="center"/>
        <w:rPr>
          <w:b/>
          <w:bCs/>
        </w:rPr>
      </w:pPr>
      <w:r w:rsidRPr="003D71D1">
        <w:rPr>
          <w:rFonts w:hint="eastAsia"/>
          <w:b/>
          <w:bCs/>
        </w:rPr>
        <w:t>Web公開一覧</w:t>
      </w:r>
    </w:p>
    <w:p w14:paraId="22039561" w14:textId="77777777" w:rsidR="00534B0B" w:rsidRDefault="00534B0B" w:rsidP="00106BA3"/>
    <w:p w14:paraId="001BDEA3" w14:textId="4B31A4B0" w:rsidR="00BE1655" w:rsidRDefault="00BE1655" w:rsidP="00106BA3">
      <w:r w:rsidRPr="00BE1655">
        <w:t>対象のWeb公開にチェックを入れると上部にメニューが表示されます。</w:t>
      </w:r>
    </w:p>
    <w:p w14:paraId="649CA0CE" w14:textId="77777777" w:rsidR="00422BE2" w:rsidRDefault="00A825AA" w:rsidP="00106BA3">
      <w:r>
        <w:rPr>
          <w:rFonts w:hint="eastAsia"/>
        </w:rPr>
        <w:t>メニューより</w:t>
      </w:r>
      <w:r w:rsidR="00564F45">
        <w:rPr>
          <w:rFonts w:hint="eastAsia"/>
        </w:rPr>
        <w:t>Web公開の編集、メール送信、公開停止の</w:t>
      </w:r>
      <w:r w:rsidR="008837F3">
        <w:rPr>
          <w:rFonts w:hint="eastAsia"/>
        </w:rPr>
        <w:t>各</w:t>
      </w:r>
      <w:r w:rsidR="007C76BD" w:rsidRPr="007C76BD">
        <w:t>操作</w:t>
      </w:r>
      <w:r w:rsidR="00564F45">
        <w:rPr>
          <w:rFonts w:hint="eastAsia"/>
        </w:rPr>
        <w:t>を行うことができます。</w:t>
      </w:r>
    </w:p>
    <w:p w14:paraId="48972352" w14:textId="10661424" w:rsidR="00915291" w:rsidRPr="00915291" w:rsidRDefault="0036247D" w:rsidP="00106BA3">
      <w:r>
        <w:rPr>
          <w:rFonts w:hint="eastAsia"/>
        </w:rPr>
        <w:t>各操作の</w:t>
      </w:r>
      <w:r w:rsidR="00915291">
        <w:rPr>
          <w:rFonts w:hint="eastAsia"/>
        </w:rPr>
        <w:t>詳細については「</w:t>
      </w:r>
      <w:hyperlink w:anchor="_Web公開の開始" w:history="1">
        <w:r w:rsidR="00915291" w:rsidRPr="00915291">
          <w:rPr>
            <w:rStyle w:val="af0"/>
          </w:rPr>
          <w:t>8.1.1.Web公開の開始</w:t>
        </w:r>
      </w:hyperlink>
      <w:r w:rsidR="00915291">
        <w:rPr>
          <w:rFonts w:hint="eastAsia"/>
        </w:rPr>
        <w:t>」「</w:t>
      </w:r>
      <w:hyperlink w:anchor="_Web公開の停止" w:history="1">
        <w:r w:rsidR="00915291" w:rsidRPr="00915291">
          <w:rPr>
            <w:rStyle w:val="af0"/>
          </w:rPr>
          <w:t>8.1.2.Web公開の停止</w:t>
        </w:r>
      </w:hyperlink>
      <w:r w:rsidR="00915291">
        <w:rPr>
          <w:rFonts w:hint="eastAsia"/>
        </w:rPr>
        <w:t>」</w:t>
      </w:r>
      <w:r w:rsidR="002663CF">
        <w:rPr>
          <w:rFonts w:hint="eastAsia"/>
        </w:rPr>
        <w:t>「</w:t>
      </w:r>
      <w:hyperlink w:anchor="_メール送信_1" w:history="1">
        <w:r w:rsidR="002663CF" w:rsidRPr="00915291">
          <w:rPr>
            <w:rStyle w:val="af0"/>
          </w:rPr>
          <w:t>8.3.メール送信</w:t>
        </w:r>
      </w:hyperlink>
      <w:r w:rsidR="002663CF">
        <w:rPr>
          <w:rFonts w:hint="eastAsia"/>
        </w:rPr>
        <w:t>」</w:t>
      </w:r>
      <w:r w:rsidR="00915291">
        <w:rPr>
          <w:rFonts w:hint="eastAsia"/>
        </w:rPr>
        <w:t>をご参照ください。</w:t>
      </w:r>
    </w:p>
    <w:p w14:paraId="7897AC9A" w14:textId="0E8B09D7" w:rsidR="0001641B" w:rsidRDefault="00EF4297" w:rsidP="0001641B">
      <w:pPr>
        <w:jc w:val="center"/>
      </w:pPr>
      <w:r>
        <w:rPr>
          <w:noProof/>
        </w:rPr>
        <mc:AlternateContent>
          <mc:Choice Requires="wps">
            <w:drawing>
              <wp:anchor distT="0" distB="0" distL="114300" distR="114300" simplePos="0" relativeHeight="252263424" behindDoc="0" locked="0" layoutInCell="1" allowOverlap="1" wp14:anchorId="3286A2D6" wp14:editId="2E3188E5">
                <wp:simplePos x="0" y="0"/>
                <wp:positionH relativeFrom="column">
                  <wp:posOffset>1409700</wp:posOffset>
                </wp:positionH>
                <wp:positionV relativeFrom="paragraph">
                  <wp:posOffset>282575</wp:posOffset>
                </wp:positionV>
                <wp:extent cx="1296000" cy="161925"/>
                <wp:effectExtent l="0" t="0" r="19050" b="28575"/>
                <wp:wrapNone/>
                <wp:docPr id="2127025226" name="正方形/長方形 1"/>
                <wp:cNvGraphicFramePr/>
                <a:graphic xmlns:a="http://schemas.openxmlformats.org/drawingml/2006/main">
                  <a:graphicData uri="http://schemas.microsoft.com/office/word/2010/wordprocessingShape">
                    <wps:wsp>
                      <wps:cNvSpPr/>
                      <wps:spPr>
                        <a:xfrm>
                          <a:off x="0" y="0"/>
                          <a:ext cx="1296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CA2250" id="正方形/長方形 1" o:spid="_x0000_s1026" style="position:absolute;margin-left:111pt;margin-top:22.25pt;width:102.05pt;height:12.7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2261376" behindDoc="0" locked="0" layoutInCell="1" allowOverlap="1" wp14:anchorId="2A422AD3" wp14:editId="4C3593E6">
                <wp:simplePos x="0" y="0"/>
                <wp:positionH relativeFrom="column">
                  <wp:posOffset>1400175</wp:posOffset>
                </wp:positionH>
                <wp:positionV relativeFrom="paragraph">
                  <wp:posOffset>654050</wp:posOffset>
                </wp:positionV>
                <wp:extent cx="161925" cy="161925"/>
                <wp:effectExtent l="0" t="0" r="28575" b="28575"/>
                <wp:wrapNone/>
                <wp:docPr id="656874154"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BD1C23" id="正方形/長方形 1" o:spid="_x0000_s1026" style="position:absolute;margin-left:110.25pt;margin-top:51.5pt;width:12.75pt;height:12.7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" filled="f" strokecolor="#e00" strokeweight="2pt"/>
            </w:pict>
          </mc:Fallback>
        </mc:AlternateContent>
      </w:r>
      <w:r w:rsidR="0001641B">
        <w:rPr>
          <w:noProof/>
        </w:rPr>
        <w:drawing>
          <wp:inline distT="0" distB="0" distL="0" distR="0" wp14:anchorId="6BE1E291" wp14:editId="3AD27F8C">
            <wp:extent cx="5400000" cy="1774374"/>
            <wp:effectExtent l="19050" t="19050" r="10795" b="16510"/>
            <wp:docPr id="1990934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3487" name=""/>
                    <pic:cNvPicPr/>
                  </pic:nvPicPr>
                  <pic:blipFill>
                    <a:blip r:embed="rId112">
                      <a:extLst>
                        <a:ext uri="{28A0092B-C50C-407E-A947-70E740481C1C}">
                          <a14:useLocalDpi xmlns:a14="http://schemas.microsoft.com/office/drawing/2010/main" val="0"/>
                        </a:ext>
                      </a:extLst>
                    </a:blip>
                    <a:stretch>
                      <a:fillRect/>
                    </a:stretch>
                  </pic:blipFill>
                  <pic:spPr>
                    <a:xfrm>
                      <a:off x="0" y="0"/>
                      <a:ext cx="5400000" cy="1774374"/>
                    </a:xfrm>
                    <a:prstGeom prst="rect">
                      <a:avLst/>
                    </a:prstGeom>
                    <a:ln>
                      <a:solidFill>
                        <a:schemeClr val="bg1">
                          <a:lumMod val="75000"/>
                        </a:schemeClr>
                      </a:solidFill>
                    </a:ln>
                  </pic:spPr>
                </pic:pic>
              </a:graphicData>
            </a:graphic>
          </wp:inline>
        </w:drawing>
      </w:r>
    </w:p>
    <w:p w14:paraId="52F56B14" w14:textId="3040845D" w:rsidR="0001641B" w:rsidRDefault="0001641B" w:rsidP="0001641B">
      <w:pPr>
        <w:jc w:val="center"/>
      </w:pPr>
      <w:r w:rsidRPr="003D71D1">
        <w:rPr>
          <w:rFonts w:hint="eastAsia"/>
          <w:b/>
          <w:bCs/>
        </w:rPr>
        <w:t>Web公開一覧</w:t>
      </w:r>
    </w:p>
    <w:p w14:paraId="08018519" w14:textId="77777777" w:rsidR="000E5447" w:rsidRPr="000E5447" w:rsidRDefault="000E5447" w:rsidP="000131E6">
      <w:bookmarkStart w:id="78" w:name="_公開用URLへのアクセス"/>
      <w:bookmarkEnd w:id="78"/>
    </w:p>
    <w:p w14:paraId="480E8CAF" w14:textId="5F7EB50D" w:rsidR="000131E6" w:rsidRDefault="000131E6" w:rsidP="000131E6">
      <w:pPr>
        <w:pStyle w:val="2"/>
        <w:spacing w:after="120"/>
        <w:rPr>
          <w:lang w:eastAsia="ja-JP"/>
        </w:rPr>
      </w:pPr>
      <w:bookmarkStart w:id="79" w:name="_受取フォルダ_2"/>
      <w:bookmarkStart w:id="80" w:name="_Toc242188398"/>
      <w:bookmarkEnd w:id="79"/>
      <w:r w:rsidRPr="000131E6">
        <w:lastRenderedPageBreak/>
        <w:t>受取フォルダ</w:t>
      </w:r>
      <w:bookmarkEnd w:id="80"/>
    </w:p>
    <w:p w14:paraId="6084D634" w14:textId="388C7710" w:rsidR="00FA22FF" w:rsidRDefault="00FA22FF" w:rsidP="00FA22FF">
      <w:r>
        <w:rPr>
          <w:rFonts w:hint="eastAsia"/>
        </w:rPr>
        <w:t>受取フォルダ機能を使用すると、</w:t>
      </w:r>
      <w:r w:rsidRPr="00924A90">
        <w:t>Proself上にあるフォルダに対して</w:t>
      </w:r>
      <w:r>
        <w:rPr>
          <w:rFonts w:hint="eastAsia"/>
        </w:rPr>
        <w:t>受取用</w:t>
      </w:r>
      <w:r w:rsidRPr="00924A90">
        <w:t>の</w:t>
      </w:r>
      <w:r w:rsidR="00814057" w:rsidRPr="00814057">
        <w:t>公開アドレス</w:t>
      </w:r>
      <w:r w:rsidRPr="00924A90">
        <w:t>を生成</w:t>
      </w:r>
      <w:r>
        <w:rPr>
          <w:rFonts w:hint="eastAsia"/>
        </w:rPr>
        <w:t>し、Proselfのアカウントを持たない外部の人から</w:t>
      </w:r>
      <w:r w:rsidRPr="00924A90">
        <w:rPr>
          <w:rFonts w:hint="eastAsia"/>
        </w:rPr>
        <w:t>ファイル</w:t>
      </w:r>
      <w:r>
        <w:rPr>
          <w:rFonts w:hint="eastAsia"/>
        </w:rPr>
        <w:t>を受</w:t>
      </w:r>
      <w:r w:rsidR="00D406A3">
        <w:rPr>
          <w:rFonts w:hint="eastAsia"/>
        </w:rPr>
        <w:t>け</w:t>
      </w:r>
      <w:r>
        <w:rPr>
          <w:rFonts w:hint="eastAsia"/>
        </w:rPr>
        <w:t>取ることができます。本機能を利用することにより、メール添付が難しい大容量のファイルの受取にも対応できます。</w:t>
      </w:r>
    </w:p>
    <w:p w14:paraId="376E0ADE" w14:textId="77777777" w:rsidR="000131E6" w:rsidRPr="00FA22FF" w:rsidRDefault="000131E6" w:rsidP="000131E6"/>
    <w:p w14:paraId="0A5EC122" w14:textId="07E5E0A6" w:rsidR="000131E6" w:rsidRDefault="000131E6" w:rsidP="000131E6">
      <w:pPr>
        <w:pStyle w:val="3"/>
        <w:spacing w:after="120"/>
      </w:pPr>
      <w:bookmarkStart w:id="81" w:name="_受取フォルダの開始"/>
      <w:bookmarkStart w:id="82" w:name="_Toc242188399"/>
      <w:bookmarkEnd w:id="81"/>
      <w:r w:rsidRPr="000131E6">
        <w:t>受取フォルダの開始</w:t>
      </w:r>
      <w:bookmarkEnd w:id="82"/>
    </w:p>
    <w:p w14:paraId="4D7D0E07" w14:textId="1AB9A4F6" w:rsidR="008215A8" w:rsidRDefault="00805088" w:rsidP="008215A8">
      <w:r>
        <w:rPr>
          <w:rFonts w:hint="eastAsia"/>
        </w:rPr>
        <w:t>受取フォルダの設定を行います。</w:t>
      </w:r>
    </w:p>
    <w:p w14:paraId="06C4F87A" w14:textId="77777777" w:rsidR="00821568" w:rsidRDefault="00821568" w:rsidP="00805088"/>
    <w:p w14:paraId="31F4BE33" w14:textId="1D2F6640" w:rsidR="002D3B89" w:rsidRPr="00DC22DB" w:rsidRDefault="00EB7E87" w:rsidP="002D3B89">
      <w:r>
        <w:rPr>
          <w:rFonts w:hint="eastAsia"/>
        </w:rPr>
        <w:t>ファイル一覧から</w:t>
      </w:r>
      <w:r w:rsidR="002D3B89">
        <w:rPr>
          <w:rFonts w:hint="eastAsia"/>
        </w:rPr>
        <w:t>受取フォルダを設定したいフォルダを選択後、</w:t>
      </w:r>
      <w:r w:rsidR="002D3B89" w:rsidRPr="00967DAE">
        <w:t>右クリックまたは上部メニュー</w:t>
      </w:r>
      <w:r w:rsidR="002D3B89">
        <w:rPr>
          <w:rFonts w:hint="eastAsia"/>
        </w:rPr>
        <w:t>より「</w:t>
      </w:r>
      <w:r w:rsidR="00D97E16">
        <w:rPr>
          <w:rFonts w:hint="eastAsia"/>
        </w:rPr>
        <w:t>受取フォルダ</w:t>
      </w:r>
      <w:r w:rsidR="002D3B89">
        <w:rPr>
          <w:rFonts w:hint="eastAsia"/>
        </w:rPr>
        <w:t>」を</w:t>
      </w:r>
      <w:r w:rsidR="00D97E16">
        <w:rPr>
          <w:rFonts w:hint="eastAsia"/>
        </w:rPr>
        <w:t>選択</w:t>
      </w:r>
      <w:r w:rsidR="002D3B89">
        <w:rPr>
          <w:rFonts w:hint="eastAsia"/>
        </w:rPr>
        <w:t>します。</w:t>
      </w:r>
    </w:p>
    <w:p w14:paraId="7D5E36A4" w14:textId="77777777" w:rsidR="00805088" w:rsidRDefault="00805088" w:rsidP="00805088">
      <w:pPr>
        <w:jc w:val="center"/>
      </w:pPr>
      <w:r>
        <w:rPr>
          <w:noProof/>
        </w:rPr>
        <mc:AlternateContent>
          <mc:Choice Requires="wps">
            <w:drawing>
              <wp:anchor distT="0" distB="0" distL="114300" distR="114300" simplePos="0" relativeHeight="252232704" behindDoc="0" locked="0" layoutInCell="1" allowOverlap="1" wp14:anchorId="145C0EA0" wp14:editId="2AA9C759">
                <wp:simplePos x="0" y="0"/>
                <wp:positionH relativeFrom="column">
                  <wp:posOffset>3762375</wp:posOffset>
                </wp:positionH>
                <wp:positionV relativeFrom="paragraph">
                  <wp:posOffset>592455</wp:posOffset>
                </wp:positionV>
                <wp:extent cx="612000" cy="161925"/>
                <wp:effectExtent l="0" t="0" r="17145" b="28575"/>
                <wp:wrapNone/>
                <wp:docPr id="1409613223" name="正方形/長方形 1"/>
                <wp:cNvGraphicFramePr/>
                <a:graphic xmlns:a="http://schemas.openxmlformats.org/drawingml/2006/main">
                  <a:graphicData uri="http://schemas.microsoft.com/office/word/2010/wordprocessingShape">
                    <wps:wsp>
                      <wps:cNvSpPr/>
                      <wps:spPr>
                        <a:xfrm>
                          <a:off x="0" y="0"/>
                          <a:ext cx="61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E42D818" id="正方形/長方形 1" o:spid="_x0000_s1026" style="position:absolute;margin-left:296.25pt;margin-top:46.65pt;width:48.2pt;height:12.7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" filled="f" strokecolor="#e00" strokeweight="2pt"/>
            </w:pict>
          </mc:Fallback>
        </mc:AlternateContent>
      </w:r>
      <w:r>
        <w:rPr>
          <w:noProof/>
        </w:rPr>
        <mc:AlternateContent>
          <mc:Choice Requires="wps">
            <w:drawing>
              <wp:anchor distT="0" distB="0" distL="114300" distR="114300" simplePos="0" relativeHeight="252231680" behindDoc="0" locked="0" layoutInCell="1" allowOverlap="1" wp14:anchorId="4E517626" wp14:editId="262E8153">
                <wp:simplePos x="0" y="0"/>
                <wp:positionH relativeFrom="column">
                  <wp:posOffset>1362075</wp:posOffset>
                </wp:positionH>
                <wp:positionV relativeFrom="paragraph">
                  <wp:posOffset>935355</wp:posOffset>
                </wp:positionV>
                <wp:extent cx="161925" cy="161925"/>
                <wp:effectExtent l="0" t="0" r="28575" b="28575"/>
                <wp:wrapNone/>
                <wp:docPr id="1542454946"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77B258E" id="正方形/長方形 1" o:spid="_x0000_s1026" style="position:absolute;margin-left:107.25pt;margin-top:73.65pt;width:12.75pt;height:12.7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" filled="f" strokecolor="#e00" strokeweight="2pt"/>
            </w:pict>
          </mc:Fallback>
        </mc:AlternateContent>
      </w:r>
      <w:r w:rsidRPr="002F01D2">
        <w:rPr>
          <w:noProof/>
        </w:rPr>
        <w:drawing>
          <wp:inline distT="0" distB="0" distL="0" distR="0" wp14:anchorId="612407BF" wp14:editId="3E4A05E0">
            <wp:extent cx="5400000" cy="1651577"/>
            <wp:effectExtent l="19050" t="19050" r="10795" b="25400"/>
            <wp:docPr id="1697256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25616" name=""/>
                    <pic:cNvPicPr/>
                  </pic:nvPicPr>
                  <pic:blipFill>
                    <a:blip r:embed="rId113">
                      <a:extLst>
                        <a:ext uri="{28A0092B-C50C-407E-A947-70E740481C1C}">
                          <a14:useLocalDpi xmlns:a14="http://schemas.microsoft.com/office/drawing/2010/main" val="0"/>
                        </a:ext>
                      </a:extLst>
                    </a:blip>
                    <a:stretch>
                      <a:fillRect/>
                    </a:stretch>
                  </pic:blipFill>
                  <pic:spPr>
                    <a:xfrm>
                      <a:off x="0" y="0"/>
                      <a:ext cx="5400000" cy="1651577"/>
                    </a:xfrm>
                    <a:prstGeom prst="rect">
                      <a:avLst/>
                    </a:prstGeom>
                    <a:ln>
                      <a:solidFill>
                        <a:schemeClr val="bg1">
                          <a:lumMod val="75000"/>
                        </a:schemeClr>
                      </a:solidFill>
                    </a:ln>
                  </pic:spPr>
                </pic:pic>
              </a:graphicData>
            </a:graphic>
          </wp:inline>
        </w:drawing>
      </w:r>
    </w:p>
    <w:p w14:paraId="22633395" w14:textId="77777777" w:rsidR="00805088" w:rsidRPr="002F01D2" w:rsidRDefault="00805088" w:rsidP="00805088">
      <w:pPr>
        <w:jc w:val="center"/>
        <w:rPr>
          <w:b/>
          <w:bCs/>
        </w:rPr>
      </w:pPr>
      <w:r w:rsidRPr="002F01D2">
        <w:rPr>
          <w:rFonts w:hint="eastAsia"/>
          <w:b/>
          <w:bCs/>
        </w:rPr>
        <w:t>ファイル一覧</w:t>
      </w:r>
    </w:p>
    <w:p w14:paraId="03746D07" w14:textId="200B5E32" w:rsidR="0048548E" w:rsidRDefault="0048548E">
      <w:pPr>
        <w:wordWrap/>
      </w:pPr>
    </w:p>
    <w:p w14:paraId="70D772D0" w14:textId="1BBA8E92" w:rsidR="00D64772" w:rsidRDefault="00D64772">
      <w:pPr>
        <w:wordWrap/>
      </w:pPr>
      <w:r>
        <w:rPr>
          <w:rFonts w:hint="eastAsia"/>
        </w:rPr>
        <w:t>受取フォルダ設定</w:t>
      </w:r>
      <w:r>
        <w:t>画面</w:t>
      </w:r>
      <w:r>
        <w:rPr>
          <w:rFonts w:hint="eastAsia"/>
        </w:rPr>
        <w:t>が表示されますので、「アドレス」で</w:t>
      </w:r>
      <w:r w:rsidRPr="00675B64">
        <w:t>生成予定の公開アドレス</w:t>
      </w:r>
      <w:r>
        <w:rPr>
          <w:rFonts w:hint="eastAsia"/>
        </w:rPr>
        <w:t>を控えておきます。</w:t>
      </w:r>
    </w:p>
    <w:p w14:paraId="143EEBDE" w14:textId="5D4B93C6" w:rsidR="00D64772" w:rsidRDefault="00D64772" w:rsidP="00D64772">
      <w:r>
        <w:rPr>
          <w:rFonts w:hint="eastAsia"/>
        </w:rPr>
        <w:t>必要に応じアップロード回数制限、公開期限、公開アドレスに</w:t>
      </w:r>
      <w:r>
        <w:t>アクセスする際の</w:t>
      </w:r>
      <w:r>
        <w:rPr>
          <w:rFonts w:hint="eastAsia"/>
        </w:rPr>
        <w:t>公開</w:t>
      </w:r>
      <w:r>
        <w:t>パスワード</w:t>
      </w:r>
      <w:r>
        <w:rPr>
          <w:rFonts w:hint="eastAsia"/>
        </w:rPr>
        <w:t>等を</w:t>
      </w:r>
      <w:r>
        <w:t>設定</w:t>
      </w:r>
      <w:r>
        <w:rPr>
          <w:rFonts w:hint="eastAsia"/>
        </w:rPr>
        <w:t>後、「</w:t>
      </w:r>
      <w:r w:rsidRPr="0003033D">
        <w:t>作成</w:t>
      </w:r>
      <w:r>
        <w:rPr>
          <w:rFonts w:hint="eastAsia"/>
        </w:rPr>
        <w:t>」をクリックします。</w:t>
      </w:r>
    </w:p>
    <w:p w14:paraId="26476344" w14:textId="794BFC48" w:rsidR="00805088" w:rsidRDefault="000E0401" w:rsidP="00805088">
      <w:pPr>
        <w:jc w:val="center"/>
      </w:pPr>
      <w:r>
        <w:rPr>
          <w:noProof/>
        </w:rPr>
        <mc:AlternateContent>
          <mc:Choice Requires="wps">
            <w:drawing>
              <wp:anchor distT="0" distB="0" distL="114300" distR="114300" simplePos="0" relativeHeight="252485632" behindDoc="0" locked="0" layoutInCell="1" allowOverlap="1" wp14:anchorId="2FE7B314" wp14:editId="23DA3A56">
                <wp:simplePos x="0" y="0"/>
                <wp:positionH relativeFrom="column">
                  <wp:posOffset>2047875</wp:posOffset>
                </wp:positionH>
                <wp:positionV relativeFrom="paragraph">
                  <wp:posOffset>686435</wp:posOffset>
                </wp:positionV>
                <wp:extent cx="2448000" cy="234000"/>
                <wp:effectExtent l="0" t="0" r="28575" b="13970"/>
                <wp:wrapNone/>
                <wp:docPr id="1488386226" name="正方形/長方形 1"/>
                <wp:cNvGraphicFramePr/>
                <a:graphic xmlns:a="http://schemas.openxmlformats.org/drawingml/2006/main">
                  <a:graphicData uri="http://schemas.microsoft.com/office/word/2010/wordprocessingShape">
                    <wps:wsp>
                      <wps:cNvSpPr/>
                      <wps:spPr>
                        <a:xfrm>
                          <a:off x="0" y="0"/>
                          <a:ext cx="2448000" cy="23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D2613" id="正方形/長方形 1" o:spid="_x0000_s1026" style="position:absolute;margin-left:161.25pt;margin-top:54.05pt;width:192.75pt;height:18.45pt;z-index:2524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" filled="f" strokecolor="#e00" strokeweight="2pt"/>
            </w:pict>
          </mc:Fallback>
        </mc:AlternateContent>
      </w:r>
      <w:r w:rsidR="00805088">
        <w:rPr>
          <w:noProof/>
        </w:rPr>
        <mc:AlternateContent>
          <mc:Choice Requires="wps">
            <w:drawing>
              <wp:anchor distT="0" distB="0" distL="114300" distR="114300" simplePos="0" relativeHeight="252233728" behindDoc="0" locked="0" layoutInCell="1" allowOverlap="1" wp14:anchorId="38D033E6" wp14:editId="1A5BBDFB">
                <wp:simplePos x="0" y="0"/>
                <wp:positionH relativeFrom="column">
                  <wp:posOffset>2943225</wp:posOffset>
                </wp:positionH>
                <wp:positionV relativeFrom="paragraph">
                  <wp:posOffset>2639695</wp:posOffset>
                </wp:positionV>
                <wp:extent cx="720000" cy="161925"/>
                <wp:effectExtent l="0" t="0" r="23495" b="28575"/>
                <wp:wrapNone/>
                <wp:docPr id="771375750"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73A8A" id="正方形/長方形 1" o:spid="_x0000_s1026" style="position:absolute;margin-left:231.75pt;margin-top:207.85pt;width:56.7pt;height:12.7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" filled="f" strokecolor="#e00" strokeweight="2pt"/>
            </w:pict>
          </mc:Fallback>
        </mc:AlternateContent>
      </w:r>
      <w:r w:rsidR="00805088">
        <w:rPr>
          <w:noProof/>
        </w:rPr>
        <w:drawing>
          <wp:inline distT="0" distB="0" distL="0" distR="0" wp14:anchorId="5D498531" wp14:editId="68879A2A">
            <wp:extent cx="2880000" cy="2831186"/>
            <wp:effectExtent l="19050" t="19050" r="15875" b="26670"/>
            <wp:docPr id="4910224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22488" name=""/>
                    <pic:cNvPicPr/>
                  </pic:nvPicPr>
                  <pic:blipFill>
                    <a:blip r:embed="rId114">
                      <a:extLst>
                        <a:ext uri="{28A0092B-C50C-407E-A947-70E740481C1C}">
                          <a14:useLocalDpi xmlns:a14="http://schemas.microsoft.com/office/drawing/2010/main" val="0"/>
                        </a:ext>
                      </a:extLst>
                    </a:blip>
                    <a:stretch>
                      <a:fillRect/>
                    </a:stretch>
                  </pic:blipFill>
                  <pic:spPr>
                    <a:xfrm>
                      <a:off x="0" y="0"/>
                      <a:ext cx="2880000" cy="2831186"/>
                    </a:xfrm>
                    <a:prstGeom prst="rect">
                      <a:avLst/>
                    </a:prstGeom>
                    <a:ln>
                      <a:solidFill>
                        <a:schemeClr val="bg1">
                          <a:lumMod val="75000"/>
                        </a:schemeClr>
                      </a:solidFill>
                    </a:ln>
                  </pic:spPr>
                </pic:pic>
              </a:graphicData>
            </a:graphic>
          </wp:inline>
        </w:drawing>
      </w:r>
    </w:p>
    <w:p w14:paraId="1BB7EC1D" w14:textId="77777777" w:rsidR="00805088" w:rsidRPr="000F24CD" w:rsidRDefault="00805088" w:rsidP="00805088">
      <w:pPr>
        <w:jc w:val="center"/>
        <w:rPr>
          <w:b/>
          <w:bCs/>
        </w:rPr>
      </w:pPr>
      <w:r w:rsidRPr="000F24CD">
        <w:rPr>
          <w:rFonts w:hint="eastAsia"/>
          <w:b/>
          <w:bCs/>
        </w:rPr>
        <w:t>受取フォルダ</w:t>
      </w:r>
    </w:p>
    <w:p w14:paraId="71EF83BE" w14:textId="43E3B5C0" w:rsidR="00C32808" w:rsidRDefault="00C32808">
      <w:pPr>
        <w:wordWrap/>
      </w:pPr>
    </w:p>
    <w:p w14:paraId="4B6D2924" w14:textId="77777777" w:rsidR="00866243" w:rsidRDefault="00866243">
      <w:pPr>
        <w:wordWrap/>
      </w:pPr>
      <w:r>
        <w:br w:type="page"/>
      </w:r>
    </w:p>
    <w:p w14:paraId="615EC284" w14:textId="512D218E" w:rsidR="00805088" w:rsidRDefault="00805088" w:rsidP="00805088">
      <w:r>
        <w:rPr>
          <w:rFonts w:hint="eastAsia"/>
        </w:rPr>
        <w:lastRenderedPageBreak/>
        <w:t>各設定項目については以下の通りです。</w:t>
      </w:r>
    </w:p>
    <w:tbl>
      <w:tblPr>
        <w:tblStyle w:val="af1"/>
        <w:tblW w:w="10490" w:type="dxa"/>
        <w:tblInd w:w="-5" w:type="dxa"/>
        <w:tblLook w:val="04A0" w:firstRow="1" w:lastRow="0" w:firstColumn="1" w:lastColumn="0" w:noHBand="0" w:noVBand="1"/>
      </w:tblPr>
      <w:tblGrid>
        <w:gridCol w:w="2835"/>
        <w:gridCol w:w="7655"/>
      </w:tblGrid>
      <w:tr w:rsidR="00805088" w14:paraId="1C1FDA2C" w14:textId="77777777" w:rsidTr="00910369">
        <w:trPr>
          <w:tblHeader/>
        </w:trPr>
        <w:tc>
          <w:tcPr>
            <w:tcW w:w="2835" w:type="dxa"/>
            <w:shd w:val="clear" w:color="auto" w:fill="DAEEF3" w:themeFill="accent5" w:themeFillTint="33"/>
          </w:tcPr>
          <w:p w14:paraId="0B592157" w14:textId="77777777" w:rsidR="00805088" w:rsidRDefault="00805088" w:rsidP="00C55B69">
            <w:r>
              <w:rPr>
                <w:rFonts w:hint="eastAsia"/>
              </w:rPr>
              <w:t>項目名</w:t>
            </w:r>
          </w:p>
        </w:tc>
        <w:tc>
          <w:tcPr>
            <w:tcW w:w="7655" w:type="dxa"/>
            <w:shd w:val="clear" w:color="auto" w:fill="DAEEF3" w:themeFill="accent5" w:themeFillTint="33"/>
          </w:tcPr>
          <w:p w14:paraId="7560C2D8" w14:textId="77777777" w:rsidR="00805088" w:rsidRDefault="00805088" w:rsidP="00C55B69">
            <w:r>
              <w:rPr>
                <w:rFonts w:hint="eastAsia"/>
              </w:rPr>
              <w:t>説明</w:t>
            </w:r>
          </w:p>
        </w:tc>
      </w:tr>
      <w:tr w:rsidR="00805088" w14:paraId="1A1384E8" w14:textId="77777777" w:rsidTr="00910369">
        <w:tc>
          <w:tcPr>
            <w:tcW w:w="2835" w:type="dxa"/>
          </w:tcPr>
          <w:p w14:paraId="0D018DA6" w14:textId="77777777" w:rsidR="00805088" w:rsidRDefault="00805088" w:rsidP="00C55B69">
            <w:r>
              <w:rPr>
                <w:rFonts w:hint="eastAsia"/>
              </w:rPr>
              <w:t>受取フォルダ指定</w:t>
            </w:r>
            <w:r w:rsidRPr="003327EC">
              <w:rPr>
                <w:rFonts w:hint="eastAsia"/>
              </w:rPr>
              <w:t>後に公開用アドレスをメール送信する</w:t>
            </w:r>
            <w:r>
              <w:rPr>
                <w:rFonts w:hint="eastAsia"/>
              </w:rPr>
              <w:t>(※1)</w:t>
            </w:r>
          </w:p>
        </w:tc>
        <w:tc>
          <w:tcPr>
            <w:tcW w:w="7655" w:type="dxa"/>
          </w:tcPr>
          <w:p w14:paraId="0FA3CD9C" w14:textId="18852EF8" w:rsidR="00F15632" w:rsidRDefault="00F15632" w:rsidP="00C55B69">
            <w:r w:rsidRPr="0003033D">
              <w:t>チェックを入れ</w:t>
            </w:r>
            <w:r>
              <w:rPr>
                <w:rFonts w:hint="eastAsia"/>
              </w:rPr>
              <w:t>ると受取フォルダ作成</w:t>
            </w:r>
            <w:r w:rsidRPr="0003033D">
              <w:t>後にメール送信画面</w:t>
            </w:r>
            <w:r>
              <w:rPr>
                <w:rFonts w:hint="eastAsia"/>
              </w:rPr>
              <w:t>に</w:t>
            </w:r>
            <w:r w:rsidRPr="0003033D">
              <w:t>遷移します</w:t>
            </w:r>
            <w:r>
              <w:rPr>
                <w:rFonts w:hint="eastAsia"/>
              </w:rPr>
              <w:t>。メール送信の詳細については「</w:t>
            </w:r>
            <w:hyperlink w:anchor="_メール送信_1" w:history="1">
              <w:r w:rsidRPr="00761C19">
                <w:rPr>
                  <w:rStyle w:val="af0"/>
                </w:rPr>
                <w:t>8.3.メール送信</w:t>
              </w:r>
            </w:hyperlink>
            <w:r>
              <w:rPr>
                <w:rFonts w:hint="eastAsia"/>
              </w:rPr>
              <w:t>」をご参照ください。</w:t>
            </w:r>
          </w:p>
        </w:tc>
      </w:tr>
      <w:tr w:rsidR="00805088" w14:paraId="525C371D" w14:textId="77777777" w:rsidTr="00910369">
        <w:tc>
          <w:tcPr>
            <w:tcW w:w="2835" w:type="dxa"/>
          </w:tcPr>
          <w:p w14:paraId="79DE8AB3" w14:textId="77777777" w:rsidR="00805088" w:rsidRDefault="00805088" w:rsidP="00C55B69">
            <w:r>
              <w:rPr>
                <w:rFonts w:hint="eastAsia"/>
              </w:rPr>
              <w:t>メール認証を利用する(※1)</w:t>
            </w:r>
          </w:p>
        </w:tc>
        <w:tc>
          <w:tcPr>
            <w:tcW w:w="7655" w:type="dxa"/>
          </w:tcPr>
          <w:p w14:paraId="697BEDBC" w14:textId="0575DB9A" w:rsidR="00805088" w:rsidRDefault="00D71C06" w:rsidP="00C55B69">
            <w:r>
              <w:rPr>
                <w:rFonts w:hint="eastAsia"/>
              </w:rPr>
              <w:t>onにした場合、</w:t>
            </w:r>
            <w:r w:rsidRPr="00CE345F">
              <w:t>公開アドレスにアクセスする際</w:t>
            </w:r>
            <w:r>
              <w:rPr>
                <w:rFonts w:hint="eastAsia"/>
              </w:rPr>
              <w:t>に</w:t>
            </w:r>
            <w:r w:rsidRPr="00E90FC9">
              <w:t>ワンタイムパスワードによる認証を</w:t>
            </w:r>
            <w:r>
              <w:rPr>
                <w:rFonts w:hint="eastAsia"/>
              </w:rPr>
              <w:t>必要とすることができます。</w:t>
            </w:r>
          </w:p>
        </w:tc>
      </w:tr>
      <w:tr w:rsidR="00805088" w14:paraId="578A702B" w14:textId="77777777" w:rsidTr="00910369">
        <w:tc>
          <w:tcPr>
            <w:tcW w:w="2835" w:type="dxa"/>
          </w:tcPr>
          <w:p w14:paraId="36BB2A01" w14:textId="77777777" w:rsidR="00805088" w:rsidRDefault="00805088" w:rsidP="00C55B69">
            <w:r w:rsidRPr="003327EC">
              <w:rPr>
                <w:rFonts w:hint="eastAsia"/>
              </w:rPr>
              <w:t>公開先メールアドレスを制限する</w:t>
            </w:r>
            <w:r>
              <w:rPr>
                <w:rFonts w:hint="eastAsia"/>
              </w:rPr>
              <w:t>(※1)</w:t>
            </w:r>
          </w:p>
        </w:tc>
        <w:tc>
          <w:tcPr>
            <w:tcW w:w="7655" w:type="dxa"/>
          </w:tcPr>
          <w:p w14:paraId="4547335E" w14:textId="77777777" w:rsidR="00805088" w:rsidRDefault="00805088" w:rsidP="00C55B69">
            <w:r>
              <w:rPr>
                <w:rFonts w:hint="eastAsia"/>
              </w:rPr>
              <w:t>onにした場合、「公開先メールアドレス」に登録されているメールアドレスのみが</w:t>
            </w:r>
            <w:r w:rsidRPr="00E90FC9">
              <w:t>ワンタイムパスワード</w:t>
            </w:r>
            <w:r>
              <w:rPr>
                <w:rFonts w:hint="eastAsia"/>
              </w:rPr>
              <w:t>を取得できるようになります。</w:t>
            </w:r>
          </w:p>
        </w:tc>
      </w:tr>
      <w:tr w:rsidR="00805088" w14:paraId="7B3DB43D" w14:textId="77777777" w:rsidTr="00910369">
        <w:tc>
          <w:tcPr>
            <w:tcW w:w="2835" w:type="dxa"/>
          </w:tcPr>
          <w:p w14:paraId="74FE0559" w14:textId="77777777" w:rsidR="00805088" w:rsidRDefault="00805088" w:rsidP="00C55B69">
            <w:r>
              <w:rPr>
                <w:rFonts w:hint="eastAsia"/>
              </w:rPr>
              <w:t>公開先メールアドレス(※1)</w:t>
            </w:r>
          </w:p>
        </w:tc>
        <w:tc>
          <w:tcPr>
            <w:tcW w:w="7655" w:type="dxa"/>
          </w:tcPr>
          <w:p w14:paraId="50201E78" w14:textId="77777777" w:rsidR="00805088" w:rsidRDefault="00805088" w:rsidP="00C55B69">
            <w:r w:rsidRPr="00E90FC9">
              <w:t>ワンタイムパスワード</w:t>
            </w:r>
            <w:r>
              <w:rPr>
                <w:rFonts w:hint="eastAsia"/>
              </w:rPr>
              <w:t>を取得できるメールアドレスを追加/削除できます。</w:t>
            </w:r>
          </w:p>
        </w:tc>
      </w:tr>
      <w:tr w:rsidR="00805088" w14:paraId="6CB5490B" w14:textId="77777777" w:rsidTr="00910369">
        <w:tc>
          <w:tcPr>
            <w:tcW w:w="2835" w:type="dxa"/>
          </w:tcPr>
          <w:p w14:paraId="09386F6A" w14:textId="77777777" w:rsidR="00805088" w:rsidRDefault="00805088" w:rsidP="00C55B69">
            <w:r>
              <w:rPr>
                <w:rFonts w:hint="eastAsia"/>
              </w:rPr>
              <w:t>アップロード回数制限</w:t>
            </w:r>
          </w:p>
        </w:tc>
        <w:tc>
          <w:tcPr>
            <w:tcW w:w="7655" w:type="dxa"/>
          </w:tcPr>
          <w:p w14:paraId="5516F4AC" w14:textId="1672632E" w:rsidR="005307E2" w:rsidRDefault="005E02B6" w:rsidP="00C55B69">
            <w:r w:rsidRPr="005E02B6">
              <w:t>チェックを入れた場合、指定した回数公開アドレスにファイルがアップロードされると自動で受取フォルダが停止されます。</w:t>
            </w:r>
          </w:p>
        </w:tc>
      </w:tr>
      <w:tr w:rsidR="00805088" w14:paraId="174C05DF" w14:textId="77777777" w:rsidTr="00910369">
        <w:tc>
          <w:tcPr>
            <w:tcW w:w="2835" w:type="dxa"/>
          </w:tcPr>
          <w:p w14:paraId="01C00DAE" w14:textId="77777777" w:rsidR="00805088" w:rsidRDefault="00805088" w:rsidP="00C55B69">
            <w:r>
              <w:rPr>
                <w:rFonts w:hint="eastAsia"/>
              </w:rPr>
              <w:t>公開期限</w:t>
            </w:r>
          </w:p>
        </w:tc>
        <w:tc>
          <w:tcPr>
            <w:tcW w:w="7655" w:type="dxa"/>
          </w:tcPr>
          <w:p w14:paraId="3FD9883B" w14:textId="42C88048" w:rsidR="00805088" w:rsidRDefault="00805088" w:rsidP="00C55B69">
            <w:r>
              <w:rPr>
                <w:rFonts w:hint="eastAsia"/>
              </w:rPr>
              <w:t>チェックを入れた場合、指定の期限を超えると</w:t>
            </w:r>
            <w:r w:rsidR="001B3BD2" w:rsidRPr="005E02B6">
              <w:t>自動で受取フォルダが停止されます</w:t>
            </w:r>
            <w:r>
              <w:rPr>
                <w:rFonts w:hint="eastAsia"/>
              </w:rPr>
              <w:t>。</w:t>
            </w:r>
          </w:p>
        </w:tc>
      </w:tr>
      <w:tr w:rsidR="00805088" w14:paraId="435641E2" w14:textId="77777777" w:rsidTr="00910369">
        <w:tc>
          <w:tcPr>
            <w:tcW w:w="2835" w:type="dxa"/>
          </w:tcPr>
          <w:p w14:paraId="5A89FC99" w14:textId="77777777" w:rsidR="00805088" w:rsidRDefault="00805088" w:rsidP="00C55B69">
            <w:r>
              <w:rPr>
                <w:rFonts w:hint="eastAsia"/>
              </w:rPr>
              <w:t>公開パスワード(※1)</w:t>
            </w:r>
          </w:p>
        </w:tc>
        <w:tc>
          <w:tcPr>
            <w:tcW w:w="7655" w:type="dxa"/>
          </w:tcPr>
          <w:p w14:paraId="7AAC6972" w14:textId="6725922F" w:rsidR="00A9634B" w:rsidRDefault="00A9634B" w:rsidP="00C55B69">
            <w:r>
              <w:rPr>
                <w:rFonts w:hint="eastAsia"/>
              </w:rPr>
              <w:t>チェックを入れた場合、</w:t>
            </w:r>
            <w:r w:rsidRPr="00CE345F">
              <w:t>公開アドレスにアクセス</w:t>
            </w:r>
            <w:r>
              <w:rPr>
                <w:rFonts w:hint="eastAsia"/>
              </w:rPr>
              <w:t>する際に指定パスワードでのログインが必要となります。</w:t>
            </w:r>
            <w:r w:rsidRPr="00E22B60">
              <w:rPr>
                <w:rFonts w:hint="eastAsia"/>
              </w:rPr>
              <w:t>また、パスワードについては手動入力の他、「パスワード生成」ボタンクリックによるランダム文字列の自動入力が可能です</w:t>
            </w:r>
            <w:r>
              <w:rPr>
                <w:rFonts w:hint="eastAsia"/>
              </w:rPr>
              <w:t>。</w:t>
            </w:r>
          </w:p>
        </w:tc>
      </w:tr>
      <w:tr w:rsidR="00805088" w14:paraId="7CCC345A" w14:textId="77777777" w:rsidTr="00910369">
        <w:tc>
          <w:tcPr>
            <w:tcW w:w="2835" w:type="dxa"/>
          </w:tcPr>
          <w:p w14:paraId="5F2A6486" w14:textId="77777777" w:rsidR="00805088" w:rsidRDefault="00805088" w:rsidP="00C55B69">
            <w:r>
              <w:rPr>
                <w:rFonts w:hint="eastAsia"/>
              </w:rPr>
              <w:t>アップロードされたらメールで通知</w:t>
            </w:r>
          </w:p>
        </w:tc>
        <w:tc>
          <w:tcPr>
            <w:tcW w:w="7655" w:type="dxa"/>
          </w:tcPr>
          <w:p w14:paraId="785F5852" w14:textId="0B151A84" w:rsidR="008400C4" w:rsidRDefault="004202B3" w:rsidP="00C55B69">
            <w:r w:rsidRPr="004202B3">
              <w:t>チェックを入れた場合、公開アドレスにファイルがアップロードされると通知メールが送信されます。通知メールの送信先は受取フォルダを設定したユーザーのメールアドレスになります。</w:t>
            </w:r>
          </w:p>
        </w:tc>
      </w:tr>
      <w:tr w:rsidR="00805088" w14:paraId="3C1B3A6B" w14:textId="77777777" w:rsidTr="00910369">
        <w:tc>
          <w:tcPr>
            <w:tcW w:w="2835" w:type="dxa"/>
          </w:tcPr>
          <w:p w14:paraId="4101568F" w14:textId="77777777" w:rsidR="00805088" w:rsidRDefault="00805088" w:rsidP="00C55B69">
            <w:r w:rsidRPr="00530606">
              <w:rPr>
                <w:rFonts w:hint="eastAsia"/>
              </w:rPr>
              <w:t>アップロードファイル非表示</w:t>
            </w:r>
          </w:p>
        </w:tc>
        <w:tc>
          <w:tcPr>
            <w:tcW w:w="7655" w:type="dxa"/>
          </w:tcPr>
          <w:p w14:paraId="6B627B25" w14:textId="0A85B7ED" w:rsidR="00C12225" w:rsidRDefault="00C12225" w:rsidP="00C55B69">
            <w:r w:rsidRPr="00C12225">
              <w:t>チェックを入れた場合、公開アドレス上ではアップロード済みファイル、フォルダが表示されません。</w:t>
            </w:r>
          </w:p>
        </w:tc>
      </w:tr>
      <w:tr w:rsidR="00805088" w14:paraId="462276D2" w14:textId="77777777" w:rsidTr="00910369">
        <w:tc>
          <w:tcPr>
            <w:tcW w:w="2835" w:type="dxa"/>
          </w:tcPr>
          <w:p w14:paraId="7B9CFDFF" w14:textId="77777777" w:rsidR="00805088" w:rsidRPr="00530606" w:rsidRDefault="00805088" w:rsidP="00C55B69">
            <w:r>
              <w:rPr>
                <w:rFonts w:hint="eastAsia"/>
              </w:rPr>
              <w:t>ソート設定</w:t>
            </w:r>
          </w:p>
        </w:tc>
        <w:tc>
          <w:tcPr>
            <w:tcW w:w="7655" w:type="dxa"/>
          </w:tcPr>
          <w:p w14:paraId="50C92BC0" w14:textId="4FF9586C" w:rsidR="00805088" w:rsidRDefault="00FA65DA" w:rsidP="009E4EFE">
            <w:r w:rsidRPr="00FA65DA">
              <w:t>公開アドレス上に表示されるファイル、フォルダの並び順を以下から指定します。</w:t>
            </w:r>
          </w:p>
          <w:p w14:paraId="50A0585D" w14:textId="77777777" w:rsidR="00805088" w:rsidRDefault="00805088" w:rsidP="00C55B69">
            <w:r w:rsidRPr="00F9265E">
              <w:rPr>
                <w:rFonts w:hint="eastAsia"/>
              </w:rPr>
              <w:t>・項目</w:t>
            </w:r>
            <w:r>
              <w:rPr>
                <w:rFonts w:hint="eastAsia"/>
              </w:rPr>
              <w:t>：「名前」「サイズ」「更新日時」「アップロード日時」のいずれか</w:t>
            </w:r>
          </w:p>
          <w:p w14:paraId="326ACC0A" w14:textId="77777777" w:rsidR="00805088" w:rsidRDefault="00805088" w:rsidP="00C55B69">
            <w:r w:rsidRPr="00F9265E">
              <w:rPr>
                <w:rFonts w:hint="eastAsia"/>
              </w:rPr>
              <w:t>・順序</w:t>
            </w:r>
            <w:r>
              <w:rPr>
                <w:rFonts w:hint="eastAsia"/>
              </w:rPr>
              <w:t>：「昇順」「降順」のいずれか</w:t>
            </w:r>
          </w:p>
        </w:tc>
      </w:tr>
      <w:tr w:rsidR="00805088" w14:paraId="5AB8B29D" w14:textId="77777777" w:rsidTr="00910369">
        <w:tc>
          <w:tcPr>
            <w:tcW w:w="2835" w:type="dxa"/>
          </w:tcPr>
          <w:p w14:paraId="3335324D" w14:textId="77777777" w:rsidR="00805088" w:rsidRPr="00530606" w:rsidRDefault="00805088" w:rsidP="00C55B69">
            <w:r>
              <w:rPr>
                <w:rFonts w:hint="eastAsia"/>
              </w:rPr>
              <w:t>公開コメント</w:t>
            </w:r>
          </w:p>
        </w:tc>
        <w:tc>
          <w:tcPr>
            <w:tcW w:w="7655" w:type="dxa"/>
          </w:tcPr>
          <w:p w14:paraId="1AD78FEA" w14:textId="045D7BE8" w:rsidR="00E247DF" w:rsidRDefault="00123C09" w:rsidP="00C55B69">
            <w:r w:rsidRPr="00957C81">
              <w:t>公開アドレス上に表示されるコメントを指定します。</w:t>
            </w:r>
          </w:p>
        </w:tc>
      </w:tr>
    </w:tbl>
    <w:p w14:paraId="7AA90A1F" w14:textId="77777777" w:rsidR="00805088" w:rsidRDefault="00805088" w:rsidP="00805088">
      <w:r>
        <w:rPr>
          <w:rFonts w:hint="eastAsia"/>
        </w:rPr>
        <w:t>※1　管理者の設定によっては設定項目が表示されません。</w:t>
      </w:r>
    </w:p>
    <w:p w14:paraId="41F64657" w14:textId="77777777" w:rsidR="00805088" w:rsidRDefault="00805088" w:rsidP="00805088"/>
    <w:p w14:paraId="1FF553D8" w14:textId="77777777" w:rsidR="00805088" w:rsidRDefault="00805088" w:rsidP="00805088">
      <w:r>
        <w:rPr>
          <w:rFonts w:hint="eastAsia"/>
        </w:rPr>
        <w:t>受取フォルダが設定</w:t>
      </w:r>
      <w:r w:rsidRPr="00A468FD">
        <w:t>され</w:t>
      </w:r>
      <w:r>
        <w:rPr>
          <w:rFonts w:hint="eastAsia"/>
        </w:rPr>
        <w:t>たフォルダに受取フォルダアイコンが付与されます。</w:t>
      </w:r>
    </w:p>
    <w:p w14:paraId="219E4FF3" w14:textId="77777777" w:rsidR="00805088" w:rsidRDefault="00805088" w:rsidP="00805088">
      <w:pPr>
        <w:jc w:val="center"/>
      </w:pPr>
      <w:r>
        <w:rPr>
          <w:noProof/>
        </w:rPr>
        <mc:AlternateContent>
          <mc:Choice Requires="wps">
            <w:drawing>
              <wp:anchor distT="0" distB="0" distL="114300" distR="114300" simplePos="0" relativeHeight="252234752" behindDoc="0" locked="0" layoutInCell="1" allowOverlap="1" wp14:anchorId="353236A5" wp14:editId="6267154E">
                <wp:simplePos x="0" y="0"/>
                <wp:positionH relativeFrom="column">
                  <wp:posOffset>5429250</wp:posOffset>
                </wp:positionH>
                <wp:positionV relativeFrom="paragraph">
                  <wp:posOffset>952500</wp:posOffset>
                </wp:positionV>
                <wp:extent cx="161925" cy="161925"/>
                <wp:effectExtent l="0" t="0" r="28575" b="28575"/>
                <wp:wrapNone/>
                <wp:docPr id="1186274792"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5C6BFF5" id="正方形/長方形 1" o:spid="_x0000_s1026" style="position:absolute;margin-left:427.5pt;margin-top:75pt;width:12.75pt;height:12.7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" filled="f" strokecolor="#e00" strokeweight="2pt"/>
            </w:pict>
          </mc:Fallback>
        </mc:AlternateContent>
      </w:r>
      <w:r w:rsidRPr="00EE1748">
        <w:rPr>
          <w:noProof/>
        </w:rPr>
        <w:drawing>
          <wp:inline distT="0" distB="0" distL="0" distR="0" wp14:anchorId="27A94879" wp14:editId="244E1C75">
            <wp:extent cx="5400000" cy="1651577"/>
            <wp:effectExtent l="19050" t="19050" r="10795" b="25400"/>
            <wp:docPr id="1612284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8456" name=""/>
                    <pic:cNvPicPr/>
                  </pic:nvPicPr>
                  <pic:blipFill>
                    <a:blip r:embed="rId115">
                      <a:extLst>
                        <a:ext uri="{28A0092B-C50C-407E-A947-70E740481C1C}">
                          <a14:useLocalDpi xmlns:a14="http://schemas.microsoft.com/office/drawing/2010/main" val="0"/>
                        </a:ext>
                      </a:extLst>
                    </a:blip>
                    <a:stretch>
                      <a:fillRect/>
                    </a:stretch>
                  </pic:blipFill>
                  <pic:spPr>
                    <a:xfrm>
                      <a:off x="0" y="0"/>
                      <a:ext cx="5400000" cy="1651577"/>
                    </a:xfrm>
                    <a:prstGeom prst="rect">
                      <a:avLst/>
                    </a:prstGeom>
                    <a:ln>
                      <a:solidFill>
                        <a:schemeClr val="bg1">
                          <a:lumMod val="75000"/>
                        </a:schemeClr>
                      </a:solidFill>
                    </a:ln>
                  </pic:spPr>
                </pic:pic>
              </a:graphicData>
            </a:graphic>
          </wp:inline>
        </w:drawing>
      </w:r>
    </w:p>
    <w:p w14:paraId="516DE5E2" w14:textId="77777777" w:rsidR="00805088" w:rsidRDefault="00805088" w:rsidP="00805088">
      <w:pPr>
        <w:jc w:val="center"/>
        <w:rPr>
          <w:b/>
          <w:bCs/>
        </w:rPr>
      </w:pPr>
      <w:r w:rsidRPr="00EF52BE">
        <w:rPr>
          <w:rFonts w:hint="eastAsia"/>
          <w:b/>
          <w:bCs/>
        </w:rPr>
        <w:t>ファイル一覧</w:t>
      </w:r>
    </w:p>
    <w:p w14:paraId="373CCA97" w14:textId="55C4E857" w:rsidR="00E60D77" w:rsidRDefault="00E60D77">
      <w:pPr>
        <w:wordWrap/>
      </w:pPr>
    </w:p>
    <w:p w14:paraId="5A9D2202" w14:textId="6450A9B6" w:rsidR="0067079C" w:rsidRDefault="00E45206" w:rsidP="0067079C">
      <w:r>
        <w:rPr>
          <w:rFonts w:hint="eastAsia"/>
        </w:rPr>
        <w:lastRenderedPageBreak/>
        <w:t>受取フォルダ</w:t>
      </w:r>
      <w:r w:rsidR="0067079C" w:rsidRPr="00006322">
        <w:t>設定後</w:t>
      </w:r>
      <w:r w:rsidR="0067079C">
        <w:rPr>
          <w:rFonts w:hint="eastAsia"/>
        </w:rPr>
        <w:t>は控えておいた</w:t>
      </w:r>
      <w:r w:rsidR="0067079C" w:rsidRPr="00006322">
        <w:t>公開アドレス</w:t>
      </w:r>
      <w:r w:rsidR="0067079C">
        <w:rPr>
          <w:rFonts w:hint="eastAsia"/>
        </w:rPr>
        <w:t>、</w:t>
      </w:r>
      <w:r w:rsidR="0067079C" w:rsidRPr="00006322">
        <w:t>公開パスワード</w:t>
      </w:r>
      <w:r w:rsidR="0067079C">
        <w:rPr>
          <w:rFonts w:hint="eastAsia"/>
        </w:rPr>
        <w:t>(設定している場合)</w:t>
      </w:r>
      <w:r w:rsidR="0067079C" w:rsidRPr="00006322">
        <w:t>を相手に伝え</w:t>
      </w:r>
      <w:r w:rsidR="0067079C">
        <w:rPr>
          <w:rFonts w:hint="eastAsia"/>
        </w:rPr>
        <w:t>、</w:t>
      </w:r>
      <w:r w:rsidR="0067079C" w:rsidRPr="0003033D">
        <w:t>ファイル</w:t>
      </w:r>
      <w:r w:rsidR="0067079C">
        <w:rPr>
          <w:rFonts w:hint="eastAsia"/>
        </w:rPr>
        <w:t>の</w:t>
      </w:r>
      <w:r w:rsidR="005336D2">
        <w:rPr>
          <w:rFonts w:hint="eastAsia"/>
        </w:rPr>
        <w:t>アップロード</w:t>
      </w:r>
      <w:r w:rsidR="0067079C">
        <w:rPr>
          <w:rFonts w:hint="eastAsia"/>
        </w:rPr>
        <w:t>を依頼します。</w:t>
      </w:r>
    </w:p>
    <w:p w14:paraId="592E7E51" w14:textId="77777777" w:rsidR="0067079C" w:rsidRDefault="0067079C" w:rsidP="0067079C">
      <w:pPr>
        <w:pStyle w:val="af5"/>
        <w:numPr>
          <w:ilvl w:val="0"/>
          <w:numId w:val="11"/>
        </w:numPr>
        <w:ind w:leftChars="0"/>
      </w:pPr>
      <w:r w:rsidRPr="00A14DC9">
        <w:t>公開アドレス</w:t>
      </w:r>
      <w:r>
        <w:rPr>
          <w:rFonts w:hint="eastAsia"/>
        </w:rPr>
        <w:t>は</w:t>
      </w:r>
      <w:r w:rsidRPr="00A14DC9">
        <w:t>「</w:t>
      </w:r>
      <w:hyperlink w:anchor="_メール送信_1" w:history="1">
        <w:r w:rsidRPr="00A14DC9">
          <w:rPr>
            <w:rStyle w:val="af0"/>
          </w:rPr>
          <w:t>8.3.メール送信</w:t>
        </w:r>
      </w:hyperlink>
      <w:r w:rsidRPr="00A14DC9">
        <w:t>」で</w:t>
      </w:r>
      <w:r>
        <w:rPr>
          <w:rFonts w:hint="eastAsia"/>
        </w:rPr>
        <w:t>も相手に</w:t>
      </w:r>
      <w:r w:rsidRPr="00A14DC9">
        <w:t>伝えること</w:t>
      </w:r>
      <w:r>
        <w:rPr>
          <w:rFonts w:hint="eastAsia"/>
        </w:rPr>
        <w:t>が</w:t>
      </w:r>
      <w:r w:rsidRPr="00A14DC9">
        <w:t>でき</w:t>
      </w:r>
      <w:r>
        <w:rPr>
          <w:rFonts w:hint="eastAsia"/>
        </w:rPr>
        <w:t>ます。</w:t>
      </w:r>
    </w:p>
    <w:p w14:paraId="67B0D03A" w14:textId="77777777" w:rsidR="0067079C" w:rsidRDefault="0067079C" w:rsidP="0067079C"/>
    <w:p w14:paraId="6E79AB21" w14:textId="58D7540F" w:rsidR="00D06281" w:rsidRDefault="00D06281" w:rsidP="00D06281">
      <w:pPr>
        <w:pStyle w:val="af5"/>
        <w:numPr>
          <w:ilvl w:val="0"/>
          <w:numId w:val="11"/>
        </w:numPr>
        <w:ind w:leftChars="0"/>
      </w:pPr>
      <w:r>
        <w:rPr>
          <w:rFonts w:hint="eastAsia"/>
        </w:rPr>
        <w:t>受取フォルダは詳細画面の受取フォルダ</w:t>
      </w:r>
      <w:r w:rsidRPr="00D87AD7">
        <w:rPr>
          <w:rFonts w:hint="eastAsia"/>
        </w:rPr>
        <w:t>アイコンをクリック</w:t>
      </w:r>
      <w:r>
        <w:rPr>
          <w:rFonts w:hint="eastAsia"/>
        </w:rPr>
        <w:t>することでも設定可能です。</w:t>
      </w:r>
    </w:p>
    <w:p w14:paraId="42DDD181" w14:textId="77777777" w:rsidR="00BF1808" w:rsidRDefault="00BF1808" w:rsidP="00BF1808">
      <w:pPr>
        <w:jc w:val="center"/>
      </w:pPr>
      <w:r>
        <w:rPr>
          <w:noProof/>
        </w:rPr>
        <mc:AlternateContent>
          <mc:Choice Requires="wps">
            <w:drawing>
              <wp:anchor distT="0" distB="0" distL="114300" distR="114300" simplePos="0" relativeHeight="252522496" behindDoc="0" locked="0" layoutInCell="1" allowOverlap="1" wp14:anchorId="6CDB1450" wp14:editId="2BA73966">
                <wp:simplePos x="0" y="0"/>
                <wp:positionH relativeFrom="column">
                  <wp:posOffset>5743575</wp:posOffset>
                </wp:positionH>
                <wp:positionV relativeFrom="paragraph">
                  <wp:posOffset>1562100</wp:posOffset>
                </wp:positionV>
                <wp:extent cx="162000" cy="162000"/>
                <wp:effectExtent l="0" t="0" r="28575" b="28575"/>
                <wp:wrapNone/>
                <wp:docPr id="330237587"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6F70A" id="正方形/長方形 1" o:spid="_x0000_s1026" style="position:absolute;margin-left:452.25pt;margin-top:123pt;width:12.75pt;height:12.75pt;z-index:25252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" filled="f" strokecolor="#e00" strokeweight="2pt"/>
            </w:pict>
          </mc:Fallback>
        </mc:AlternateContent>
      </w:r>
      <w:r w:rsidRPr="00164665">
        <w:rPr>
          <w:noProof/>
        </w:rPr>
        <w:drawing>
          <wp:inline distT="0" distB="0" distL="0" distR="0" wp14:anchorId="4951CD1B" wp14:editId="6236507C">
            <wp:extent cx="5400000" cy="2087560"/>
            <wp:effectExtent l="19050" t="19050" r="10795" b="27305"/>
            <wp:docPr id="14093978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97885" name=""/>
                    <pic:cNvPicPr/>
                  </pic:nvPicPr>
                  <pic:blipFill>
                    <a:blip r:embed="rId116">
                      <a:extLst>
                        <a:ext uri="{28A0092B-C50C-407E-A947-70E740481C1C}">
                          <a14:useLocalDpi xmlns:a14="http://schemas.microsoft.com/office/drawing/2010/main" val="0"/>
                        </a:ext>
                      </a:extLst>
                    </a:blip>
                    <a:stretch>
                      <a:fillRect/>
                    </a:stretch>
                  </pic:blipFill>
                  <pic:spPr>
                    <a:xfrm>
                      <a:off x="0" y="0"/>
                      <a:ext cx="5400000" cy="2087560"/>
                    </a:xfrm>
                    <a:prstGeom prst="rect">
                      <a:avLst/>
                    </a:prstGeom>
                    <a:ln>
                      <a:solidFill>
                        <a:schemeClr val="bg1">
                          <a:lumMod val="75000"/>
                        </a:schemeClr>
                      </a:solidFill>
                    </a:ln>
                  </pic:spPr>
                </pic:pic>
              </a:graphicData>
            </a:graphic>
          </wp:inline>
        </w:drawing>
      </w:r>
    </w:p>
    <w:p w14:paraId="52BB0C7E" w14:textId="77777777" w:rsidR="00BF1808" w:rsidRDefault="00BF1808" w:rsidP="00BF1808">
      <w:pPr>
        <w:jc w:val="center"/>
      </w:pPr>
      <w:r>
        <w:rPr>
          <w:rFonts w:hint="eastAsia"/>
          <w:b/>
        </w:rPr>
        <w:t>詳細 - 受取フォルダの設定</w:t>
      </w:r>
    </w:p>
    <w:p w14:paraId="00B658CF" w14:textId="77777777" w:rsidR="00D06281" w:rsidRDefault="00D06281" w:rsidP="0067079C"/>
    <w:p w14:paraId="05312301" w14:textId="16A98E86" w:rsidR="0067079C" w:rsidRDefault="006A2E32" w:rsidP="0067079C">
      <w:r>
        <w:rPr>
          <w:rFonts w:hint="eastAsia"/>
        </w:rPr>
        <w:t>受取フォルダ</w:t>
      </w:r>
      <w:r w:rsidRPr="00006322">
        <w:t>設定後</w:t>
      </w:r>
      <w:r w:rsidR="0067079C" w:rsidRPr="00F4118F">
        <w:t>は「</w:t>
      </w:r>
      <w:hyperlink w:anchor="_詳細情報" w:history="1">
        <w:r w:rsidR="0067079C" w:rsidRPr="00F4118F">
          <w:rPr>
            <w:rStyle w:val="af0"/>
          </w:rPr>
          <w:t>4.6.詳細情報</w:t>
        </w:r>
      </w:hyperlink>
      <w:r w:rsidR="0067079C" w:rsidRPr="00F4118F">
        <w:t>」</w:t>
      </w:r>
      <w:r w:rsidR="0067079C">
        <w:rPr>
          <w:rFonts w:hint="eastAsia"/>
        </w:rPr>
        <w:t>で</w:t>
      </w:r>
      <w:r w:rsidR="0067079C" w:rsidRPr="00CA7EA9">
        <w:t>公開アドレス</w:t>
      </w:r>
      <w:r w:rsidR="0067079C">
        <w:rPr>
          <w:rFonts w:hint="eastAsia"/>
        </w:rPr>
        <w:t>等の情報を</w:t>
      </w:r>
      <w:r w:rsidR="0067079C" w:rsidRPr="00CA7EA9">
        <w:t>確認</w:t>
      </w:r>
      <w:r w:rsidR="0067079C">
        <w:rPr>
          <w:rFonts w:hint="eastAsia"/>
        </w:rPr>
        <w:t>すること</w:t>
      </w:r>
      <w:r w:rsidR="0067079C" w:rsidRPr="00CA7EA9">
        <w:t>ができ</w:t>
      </w:r>
      <w:r w:rsidR="0067079C">
        <w:rPr>
          <w:rFonts w:hint="eastAsia"/>
        </w:rPr>
        <w:t>、受取フォルダ</w:t>
      </w:r>
      <w:r w:rsidR="0067079C" w:rsidRPr="00F4118F">
        <w:t>アイコン</w:t>
      </w:r>
      <w:r w:rsidR="0067079C">
        <w:rPr>
          <w:rFonts w:hint="eastAsia"/>
        </w:rPr>
        <w:t>を</w:t>
      </w:r>
      <w:r w:rsidR="0067079C" w:rsidRPr="00F4118F">
        <w:t>クリックすることで設定内容の変更ができ</w:t>
      </w:r>
      <w:r w:rsidR="0067079C">
        <w:rPr>
          <w:rFonts w:hint="eastAsia"/>
        </w:rPr>
        <w:t>ます。</w:t>
      </w:r>
    </w:p>
    <w:p w14:paraId="46E43EA8" w14:textId="03EB9902" w:rsidR="00A93F68" w:rsidRDefault="00A93F68" w:rsidP="00A93F68">
      <w:pPr>
        <w:jc w:val="center"/>
      </w:pPr>
      <w:r>
        <w:rPr>
          <w:noProof/>
        </w:rPr>
        <mc:AlternateContent>
          <mc:Choice Requires="wps">
            <w:drawing>
              <wp:anchor distT="0" distB="0" distL="114300" distR="114300" simplePos="0" relativeHeight="252487680" behindDoc="0" locked="0" layoutInCell="1" allowOverlap="1" wp14:anchorId="422D5E0F" wp14:editId="00599282">
                <wp:simplePos x="0" y="0"/>
                <wp:positionH relativeFrom="column">
                  <wp:posOffset>5581650</wp:posOffset>
                </wp:positionH>
                <wp:positionV relativeFrom="paragraph">
                  <wp:posOffset>990600</wp:posOffset>
                </wp:positionV>
                <wp:extent cx="161925" cy="161925"/>
                <wp:effectExtent l="0" t="0" r="28575" b="28575"/>
                <wp:wrapNone/>
                <wp:docPr id="260709782"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BDB74" id="正方形/長方形 1" o:spid="_x0000_s1026" style="position:absolute;margin-left:439.5pt;margin-top:78pt;width:12.75pt;height:12.75pt;z-index:2524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" filled="f" strokecolor="#e00" strokeweight="2pt"/>
            </w:pict>
          </mc:Fallback>
        </mc:AlternateContent>
      </w:r>
      <w:r>
        <w:rPr>
          <w:noProof/>
        </w:rPr>
        <w:drawing>
          <wp:inline distT="0" distB="0" distL="0" distR="0" wp14:anchorId="40B3E98F" wp14:editId="5113E957">
            <wp:extent cx="5400000" cy="2533346"/>
            <wp:effectExtent l="19050" t="19050" r="10795" b="19685"/>
            <wp:docPr id="10298754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75470" name=""/>
                    <pic:cNvPicPr/>
                  </pic:nvPicPr>
                  <pic:blipFill>
                    <a:blip r:embed="rId117">
                      <a:extLst>
                        <a:ext uri="{28A0092B-C50C-407E-A947-70E740481C1C}">
                          <a14:useLocalDpi xmlns:a14="http://schemas.microsoft.com/office/drawing/2010/main" val="0"/>
                        </a:ext>
                      </a:extLst>
                    </a:blip>
                    <a:stretch>
                      <a:fillRect/>
                    </a:stretch>
                  </pic:blipFill>
                  <pic:spPr>
                    <a:xfrm>
                      <a:off x="0" y="0"/>
                      <a:ext cx="5400000" cy="2533346"/>
                    </a:xfrm>
                    <a:prstGeom prst="rect">
                      <a:avLst/>
                    </a:prstGeom>
                    <a:ln>
                      <a:solidFill>
                        <a:schemeClr val="bg1">
                          <a:lumMod val="75000"/>
                        </a:schemeClr>
                      </a:solidFill>
                    </a:ln>
                  </pic:spPr>
                </pic:pic>
              </a:graphicData>
            </a:graphic>
          </wp:inline>
        </w:drawing>
      </w:r>
    </w:p>
    <w:p w14:paraId="3D4484C7" w14:textId="77777777" w:rsidR="00A93F68" w:rsidRDefault="00A93F68" w:rsidP="00A93F68">
      <w:pPr>
        <w:jc w:val="center"/>
      </w:pPr>
      <w:r>
        <w:rPr>
          <w:rFonts w:hint="eastAsia"/>
          <w:b/>
          <w:bCs/>
        </w:rPr>
        <w:t>ファイル</w:t>
      </w:r>
      <w:r w:rsidRPr="00BF4ED6">
        <w:rPr>
          <w:rFonts w:hint="eastAsia"/>
          <w:b/>
          <w:bCs/>
        </w:rPr>
        <w:t>詳細</w:t>
      </w:r>
    </w:p>
    <w:p w14:paraId="68FFBCD6" w14:textId="77777777" w:rsidR="00007DD6" w:rsidRDefault="00007DD6" w:rsidP="00805088"/>
    <w:p w14:paraId="0C32CFD6" w14:textId="52A8B8AF" w:rsidR="00805088" w:rsidRDefault="00060151" w:rsidP="00805088">
      <w:r>
        <w:rPr>
          <w:rFonts w:hint="eastAsia"/>
        </w:rPr>
        <w:t>公開アドレスへのアクセス</w:t>
      </w:r>
      <w:r w:rsidR="00805088">
        <w:rPr>
          <w:rFonts w:hint="eastAsia"/>
        </w:rPr>
        <w:t>については</w:t>
      </w:r>
      <w:r w:rsidR="004B62BE">
        <w:rPr>
          <w:rFonts w:hint="eastAsia"/>
        </w:rPr>
        <w:t>「</w:t>
      </w:r>
      <w:hyperlink w:anchor="_公開アドレスへのアクセス_1" w:history="1">
        <w:r w:rsidR="004B62BE" w:rsidRPr="00632E5F">
          <w:rPr>
            <w:rStyle w:val="af0"/>
          </w:rPr>
          <w:t>8.4.公開アドレスへのアクセス</w:t>
        </w:r>
      </w:hyperlink>
      <w:r w:rsidR="004B62BE">
        <w:rPr>
          <w:rFonts w:hint="eastAsia"/>
        </w:rPr>
        <w:t>」</w:t>
      </w:r>
      <w:r w:rsidR="00805088">
        <w:rPr>
          <w:rFonts w:hint="eastAsia"/>
        </w:rPr>
        <w:t>をご参照ください。</w:t>
      </w:r>
    </w:p>
    <w:p w14:paraId="1B85F12B" w14:textId="77777777" w:rsidR="00E80192" w:rsidRDefault="00E80192" w:rsidP="000131E6"/>
    <w:p w14:paraId="725B9DC5" w14:textId="3FC0804F" w:rsidR="00D261FF" w:rsidRDefault="00D261FF">
      <w:pPr>
        <w:wordWrap/>
      </w:pPr>
      <w:r>
        <w:br w:type="page"/>
      </w:r>
    </w:p>
    <w:p w14:paraId="72A42FF1" w14:textId="3DF6A024" w:rsidR="000131E6" w:rsidRPr="000131E6" w:rsidRDefault="000131E6" w:rsidP="000131E6">
      <w:pPr>
        <w:pStyle w:val="3"/>
        <w:spacing w:after="120"/>
      </w:pPr>
      <w:bookmarkStart w:id="83" w:name="_受取フォルダの停止"/>
      <w:bookmarkStart w:id="84" w:name="_Toc242188400"/>
      <w:bookmarkEnd w:id="83"/>
      <w:r w:rsidRPr="000131E6">
        <w:lastRenderedPageBreak/>
        <w:t>受取フォルダの停止</w:t>
      </w:r>
      <w:bookmarkEnd w:id="84"/>
    </w:p>
    <w:p w14:paraId="5DFB3585" w14:textId="77777777" w:rsidR="00C14A1B" w:rsidRDefault="006113FB" w:rsidP="00370183">
      <w:r>
        <w:rPr>
          <w:rFonts w:hint="eastAsia"/>
        </w:rPr>
        <w:t>受取の必要がなくなったフォルダの受取フォルダを停止します。</w:t>
      </w:r>
    </w:p>
    <w:p w14:paraId="0873DACE" w14:textId="77777777" w:rsidR="006113FB" w:rsidRDefault="006113FB" w:rsidP="006113FB"/>
    <w:p w14:paraId="02F297FF" w14:textId="51997EA0" w:rsidR="00877097" w:rsidRDefault="00877097" w:rsidP="00877097">
      <w:r>
        <w:rPr>
          <w:rFonts w:hint="eastAsia"/>
        </w:rPr>
        <w:t>受取フォルダを</w:t>
      </w:r>
      <w:r w:rsidRPr="00F4118F">
        <w:t>設定</w:t>
      </w:r>
      <w:r>
        <w:rPr>
          <w:rFonts w:hint="eastAsia"/>
        </w:rPr>
        <w:t>したファイル、フォルダの</w:t>
      </w:r>
      <w:r w:rsidRPr="00F4118F">
        <w:t>「</w:t>
      </w:r>
      <w:hyperlink w:anchor="_詳細情報" w:history="1">
        <w:r w:rsidRPr="00F4118F">
          <w:rPr>
            <w:rStyle w:val="af0"/>
          </w:rPr>
          <w:t>4.6.詳細情報</w:t>
        </w:r>
      </w:hyperlink>
      <w:r w:rsidRPr="00F4118F">
        <w:t>」</w:t>
      </w:r>
      <w:r>
        <w:rPr>
          <w:rFonts w:hint="eastAsia"/>
        </w:rPr>
        <w:t>で「Web公開」</w:t>
      </w:r>
      <w:r w:rsidRPr="00D87AD7">
        <w:rPr>
          <w:rFonts w:hint="eastAsia"/>
        </w:rPr>
        <w:t>横</w:t>
      </w:r>
      <w:r>
        <w:rPr>
          <w:rFonts w:hint="eastAsia"/>
        </w:rPr>
        <w:t>にある赤色の</w:t>
      </w:r>
      <w:r w:rsidRPr="00D87AD7">
        <w:rPr>
          <w:rFonts w:hint="eastAsia"/>
        </w:rPr>
        <w:t>アイコンをクリック</w:t>
      </w:r>
      <w:r>
        <w:rPr>
          <w:rFonts w:hint="eastAsia"/>
        </w:rPr>
        <w:t>します。</w:t>
      </w:r>
    </w:p>
    <w:p w14:paraId="662AE4E7" w14:textId="7ADA6E64" w:rsidR="003964A0" w:rsidRDefault="003964A0" w:rsidP="003964A0">
      <w:pPr>
        <w:jc w:val="center"/>
      </w:pPr>
      <w:r>
        <w:rPr>
          <w:noProof/>
        </w:rPr>
        <mc:AlternateContent>
          <mc:Choice Requires="wps">
            <w:drawing>
              <wp:anchor distT="0" distB="0" distL="114300" distR="114300" simplePos="0" relativeHeight="252489728" behindDoc="0" locked="0" layoutInCell="1" allowOverlap="1" wp14:anchorId="28C9F7C7" wp14:editId="3BE90506">
                <wp:simplePos x="0" y="0"/>
                <wp:positionH relativeFrom="column">
                  <wp:posOffset>5743575</wp:posOffset>
                </wp:positionH>
                <wp:positionV relativeFrom="paragraph">
                  <wp:posOffset>711200</wp:posOffset>
                </wp:positionV>
                <wp:extent cx="162000" cy="162000"/>
                <wp:effectExtent l="0" t="0" r="28575" b="28575"/>
                <wp:wrapNone/>
                <wp:docPr id="1535024029"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D49FBF" id="正方形/長方形 1" o:spid="_x0000_s1026" style="position:absolute;margin-left:452.25pt;margin-top:56pt;width:12.75pt;height:12.75pt;z-index:2524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" filled="f" strokecolor="#e00" strokeweight="2pt"/>
            </w:pict>
          </mc:Fallback>
        </mc:AlternateContent>
      </w:r>
      <w:r>
        <w:rPr>
          <w:noProof/>
        </w:rPr>
        <w:drawing>
          <wp:inline distT="0" distB="0" distL="0" distR="0" wp14:anchorId="39F22967" wp14:editId="52CF8A9E">
            <wp:extent cx="5400000" cy="2243379"/>
            <wp:effectExtent l="19050" t="19050" r="10795" b="24130"/>
            <wp:docPr id="13553241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324185" name=""/>
                    <pic:cNvPicPr/>
                  </pic:nvPicPr>
                  <pic:blipFill>
                    <a:blip r:embed="rId118">
                      <a:extLst>
                        <a:ext uri="{28A0092B-C50C-407E-A947-70E740481C1C}">
                          <a14:useLocalDpi xmlns:a14="http://schemas.microsoft.com/office/drawing/2010/main" val="0"/>
                        </a:ext>
                      </a:extLst>
                    </a:blip>
                    <a:stretch>
                      <a:fillRect/>
                    </a:stretch>
                  </pic:blipFill>
                  <pic:spPr>
                    <a:xfrm>
                      <a:off x="0" y="0"/>
                      <a:ext cx="5400000" cy="2243379"/>
                    </a:xfrm>
                    <a:prstGeom prst="rect">
                      <a:avLst/>
                    </a:prstGeom>
                    <a:ln>
                      <a:solidFill>
                        <a:schemeClr val="bg1">
                          <a:lumMod val="75000"/>
                        </a:schemeClr>
                      </a:solidFill>
                    </a:ln>
                  </pic:spPr>
                </pic:pic>
              </a:graphicData>
            </a:graphic>
          </wp:inline>
        </w:drawing>
      </w:r>
    </w:p>
    <w:p w14:paraId="6E377B73" w14:textId="77777777" w:rsidR="003964A0" w:rsidRPr="004910A6" w:rsidRDefault="003964A0" w:rsidP="003964A0">
      <w:pPr>
        <w:jc w:val="center"/>
        <w:rPr>
          <w:b/>
        </w:rPr>
      </w:pPr>
      <w:r>
        <w:rPr>
          <w:rFonts w:hint="eastAsia"/>
          <w:b/>
        </w:rPr>
        <w:t>詳細 - 公開停止</w:t>
      </w:r>
    </w:p>
    <w:p w14:paraId="4A1E2EB4" w14:textId="77777777" w:rsidR="00877097" w:rsidRPr="00877097" w:rsidRDefault="00877097" w:rsidP="006113FB"/>
    <w:p w14:paraId="33419325" w14:textId="77777777" w:rsidR="00767AA3" w:rsidRPr="00FE7705" w:rsidRDefault="00767AA3" w:rsidP="00767AA3">
      <w:r>
        <w:t>公開停止</w:t>
      </w:r>
      <w:r>
        <w:rPr>
          <w:rFonts w:hint="eastAsia"/>
        </w:rPr>
        <w:t>の確認画面が表示されますので、「停止」をクリックします。</w:t>
      </w:r>
    </w:p>
    <w:p w14:paraId="6A5A89E1" w14:textId="19A5FB21" w:rsidR="00877097" w:rsidRDefault="00002435" w:rsidP="00B4409F">
      <w:pPr>
        <w:jc w:val="center"/>
      </w:pPr>
      <w:r>
        <w:rPr>
          <w:noProof/>
        </w:rPr>
        <mc:AlternateContent>
          <mc:Choice Requires="wps">
            <w:drawing>
              <wp:anchor distT="0" distB="0" distL="114300" distR="114300" simplePos="0" relativeHeight="252491776" behindDoc="0" locked="0" layoutInCell="1" allowOverlap="1" wp14:anchorId="0F9FEC72" wp14:editId="3D9D91C5">
                <wp:simplePos x="0" y="0"/>
                <wp:positionH relativeFrom="column">
                  <wp:posOffset>3000375</wp:posOffset>
                </wp:positionH>
                <wp:positionV relativeFrom="paragraph">
                  <wp:posOffset>2178050</wp:posOffset>
                </wp:positionV>
                <wp:extent cx="648000" cy="144000"/>
                <wp:effectExtent l="0" t="0" r="19050" b="27940"/>
                <wp:wrapNone/>
                <wp:docPr id="1924128466"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C5EC3" id="正方形/長方形 1" o:spid="_x0000_s1026" style="position:absolute;margin-left:236.25pt;margin-top:171.5pt;width:51pt;height:11.35pt;z-index:2524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" filled="f" strokecolor="#e00" strokeweight="2pt"/>
            </w:pict>
          </mc:Fallback>
        </mc:AlternateContent>
      </w:r>
      <w:r w:rsidR="00B4409F">
        <w:rPr>
          <w:noProof/>
        </w:rPr>
        <w:drawing>
          <wp:inline distT="0" distB="0" distL="0" distR="0" wp14:anchorId="37FAF5DB" wp14:editId="37A497AC">
            <wp:extent cx="5400000" cy="2420352"/>
            <wp:effectExtent l="19050" t="19050" r="10795" b="18415"/>
            <wp:docPr id="13658155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15506" name=""/>
                    <pic:cNvPicPr/>
                  </pic:nvPicPr>
                  <pic:blipFill>
                    <a:blip r:embed="rId119">
                      <a:extLst>
                        <a:ext uri="{28A0092B-C50C-407E-A947-70E740481C1C}">
                          <a14:useLocalDpi xmlns:a14="http://schemas.microsoft.com/office/drawing/2010/main" val="0"/>
                        </a:ext>
                      </a:extLst>
                    </a:blip>
                    <a:stretch>
                      <a:fillRect/>
                    </a:stretch>
                  </pic:blipFill>
                  <pic:spPr>
                    <a:xfrm>
                      <a:off x="0" y="0"/>
                      <a:ext cx="5400000" cy="2420352"/>
                    </a:xfrm>
                    <a:prstGeom prst="rect">
                      <a:avLst/>
                    </a:prstGeom>
                    <a:ln>
                      <a:solidFill>
                        <a:schemeClr val="bg1">
                          <a:lumMod val="75000"/>
                        </a:schemeClr>
                      </a:solidFill>
                    </a:ln>
                  </pic:spPr>
                </pic:pic>
              </a:graphicData>
            </a:graphic>
          </wp:inline>
        </w:drawing>
      </w:r>
    </w:p>
    <w:p w14:paraId="01E16B29" w14:textId="7F936A52" w:rsidR="00767AA3" w:rsidRDefault="00B4409F" w:rsidP="00B4409F">
      <w:pPr>
        <w:jc w:val="center"/>
      </w:pPr>
      <w:r w:rsidRPr="00C866AE">
        <w:rPr>
          <w:rFonts w:hint="eastAsia"/>
          <w:b/>
          <w:bCs/>
        </w:rPr>
        <w:t>公開停止</w:t>
      </w:r>
    </w:p>
    <w:p w14:paraId="793D7ED7" w14:textId="77777777" w:rsidR="00877097" w:rsidRDefault="00877097" w:rsidP="006113FB"/>
    <w:p w14:paraId="67779594" w14:textId="33CA81F1" w:rsidR="00164665" w:rsidRDefault="00164665" w:rsidP="00164665">
      <w:r>
        <w:rPr>
          <w:rFonts w:hint="eastAsia"/>
        </w:rPr>
        <w:t>公開停止処理が完了すると、</w:t>
      </w:r>
      <w:r w:rsidRPr="00F01ACF">
        <w:t>ファイル一覧の付加情報</w:t>
      </w:r>
      <w:r>
        <w:rPr>
          <w:rFonts w:hint="eastAsia"/>
        </w:rPr>
        <w:t>より受取フォルダ</w:t>
      </w:r>
      <w:r w:rsidRPr="00F01ACF">
        <w:t>アイコンの表示が消えて</w:t>
      </w:r>
      <w:r>
        <w:rPr>
          <w:rFonts w:hint="eastAsia"/>
        </w:rPr>
        <w:t>いることを確認できます。</w:t>
      </w:r>
    </w:p>
    <w:p w14:paraId="5D5411B9" w14:textId="1577D179" w:rsidR="00B4409F" w:rsidRPr="00164665" w:rsidRDefault="00164665" w:rsidP="00164665">
      <w:pPr>
        <w:jc w:val="center"/>
      </w:pPr>
      <w:r>
        <w:rPr>
          <w:noProof/>
        </w:rPr>
        <mc:AlternateContent>
          <mc:Choice Requires="wps">
            <w:drawing>
              <wp:anchor distT="0" distB="0" distL="114300" distR="114300" simplePos="0" relativeHeight="252493824" behindDoc="0" locked="0" layoutInCell="1" allowOverlap="1" wp14:anchorId="30ABD1F2" wp14:editId="74CCA0F4">
                <wp:simplePos x="0" y="0"/>
                <wp:positionH relativeFrom="column">
                  <wp:posOffset>5524500</wp:posOffset>
                </wp:positionH>
                <wp:positionV relativeFrom="paragraph">
                  <wp:posOffset>768350</wp:posOffset>
                </wp:positionV>
                <wp:extent cx="161925" cy="161925"/>
                <wp:effectExtent l="0" t="0" r="28575" b="28575"/>
                <wp:wrapNone/>
                <wp:docPr id="738565067"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20420" id="正方形/長方形 1" o:spid="_x0000_s1026" style="position:absolute;margin-left:435pt;margin-top:60.5pt;width:12.75pt;height:12.75pt;z-index:2524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" filled="f" strokecolor="#e00" strokeweight="2pt"/>
            </w:pict>
          </mc:Fallback>
        </mc:AlternateContent>
      </w:r>
      <w:r w:rsidRPr="00164665">
        <w:rPr>
          <w:noProof/>
        </w:rPr>
        <w:drawing>
          <wp:inline distT="0" distB="0" distL="0" distR="0" wp14:anchorId="6FF5FB58" wp14:editId="2B4F1A9B">
            <wp:extent cx="5400000" cy="1532907"/>
            <wp:effectExtent l="19050" t="19050" r="10795" b="10160"/>
            <wp:docPr id="3113622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62278" name=""/>
                    <pic:cNvPicPr/>
                  </pic:nvPicPr>
                  <pic:blipFill>
                    <a:blip r:embed="rId120">
                      <a:extLst>
                        <a:ext uri="{28A0092B-C50C-407E-A947-70E740481C1C}">
                          <a14:useLocalDpi xmlns:a14="http://schemas.microsoft.com/office/drawing/2010/main" val="0"/>
                        </a:ext>
                      </a:extLst>
                    </a:blip>
                    <a:stretch>
                      <a:fillRect/>
                    </a:stretch>
                  </pic:blipFill>
                  <pic:spPr>
                    <a:xfrm>
                      <a:off x="0" y="0"/>
                      <a:ext cx="5400000" cy="1532907"/>
                    </a:xfrm>
                    <a:prstGeom prst="rect">
                      <a:avLst/>
                    </a:prstGeom>
                    <a:ln>
                      <a:solidFill>
                        <a:schemeClr val="bg1">
                          <a:lumMod val="75000"/>
                        </a:schemeClr>
                      </a:solidFill>
                    </a:ln>
                  </pic:spPr>
                </pic:pic>
              </a:graphicData>
            </a:graphic>
          </wp:inline>
        </w:drawing>
      </w:r>
    </w:p>
    <w:p w14:paraId="499D6801" w14:textId="3DE936F0" w:rsidR="00B4409F" w:rsidRDefault="00C759A7" w:rsidP="00C759A7">
      <w:pPr>
        <w:jc w:val="center"/>
      </w:pPr>
      <w:r w:rsidRPr="00EF52BE">
        <w:rPr>
          <w:rFonts w:hint="eastAsia"/>
          <w:b/>
          <w:bCs/>
        </w:rPr>
        <w:t>ファイル一覧</w:t>
      </w:r>
    </w:p>
    <w:p w14:paraId="1F81C14C" w14:textId="523F5B4C" w:rsidR="00FE653F" w:rsidRPr="00887617" w:rsidRDefault="00FE653F" w:rsidP="00FE653F">
      <w:pPr>
        <w:pStyle w:val="af5"/>
        <w:numPr>
          <w:ilvl w:val="0"/>
          <w:numId w:val="19"/>
        </w:numPr>
        <w:ind w:leftChars="0"/>
      </w:pPr>
      <w:r>
        <w:rPr>
          <w:rFonts w:hint="eastAsia"/>
        </w:rPr>
        <w:lastRenderedPageBreak/>
        <w:t>「</w:t>
      </w:r>
      <w:hyperlink w:anchor="_受取フォルダ情報の確認" w:history="1">
        <w:r w:rsidRPr="00FE653F">
          <w:rPr>
            <w:rStyle w:val="af0"/>
          </w:rPr>
          <w:t>8.2.3.受取フォルダ情報の確認</w:t>
        </w:r>
      </w:hyperlink>
      <w:r>
        <w:rPr>
          <w:rFonts w:hint="eastAsia"/>
        </w:rPr>
        <w:t>」で</w:t>
      </w:r>
      <w:r w:rsidRPr="00B344D3">
        <w:t>対象の</w:t>
      </w:r>
      <w:r>
        <w:rPr>
          <w:rFonts w:hint="eastAsia"/>
        </w:rPr>
        <w:t>受取フォルダ</w:t>
      </w:r>
      <w:r w:rsidRPr="00B344D3">
        <w:t>にチェックを入れ</w:t>
      </w:r>
      <w:r>
        <w:rPr>
          <w:rFonts w:hint="eastAsia"/>
        </w:rPr>
        <w:t>、</w:t>
      </w:r>
      <w:r w:rsidRPr="00B344D3">
        <w:t>上部メニュー</w:t>
      </w:r>
      <w:r>
        <w:rPr>
          <w:rFonts w:hint="eastAsia"/>
        </w:rPr>
        <w:t>より「公開停止」をクリックすることでもWeb公開を停止できます。</w:t>
      </w:r>
    </w:p>
    <w:p w14:paraId="19A4CD3F" w14:textId="77777777" w:rsidR="00B32FBD" w:rsidRDefault="00B32FBD" w:rsidP="00B32FBD">
      <w:pPr>
        <w:jc w:val="center"/>
      </w:pPr>
      <w:r>
        <w:rPr>
          <w:noProof/>
        </w:rPr>
        <mc:AlternateContent>
          <mc:Choice Requires="wps">
            <w:drawing>
              <wp:anchor distT="0" distB="0" distL="114300" distR="114300" simplePos="0" relativeHeight="252499968" behindDoc="0" locked="0" layoutInCell="1" allowOverlap="1" wp14:anchorId="00B996BB" wp14:editId="6AD83828">
                <wp:simplePos x="0" y="0"/>
                <wp:positionH relativeFrom="column">
                  <wp:posOffset>628650</wp:posOffset>
                </wp:positionH>
                <wp:positionV relativeFrom="paragraph">
                  <wp:posOffset>1323975</wp:posOffset>
                </wp:positionV>
                <wp:extent cx="720000" cy="161925"/>
                <wp:effectExtent l="0" t="0" r="23495" b="28575"/>
                <wp:wrapNone/>
                <wp:docPr id="1031566051"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09DBE" id="正方形/長方形 1" o:spid="_x0000_s1026" style="position:absolute;margin-left:49.5pt;margin-top:104.25pt;width:56.7pt;height:12.75pt;z-index:2524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2498944" behindDoc="0" locked="0" layoutInCell="1" allowOverlap="1" wp14:anchorId="03EF4787" wp14:editId="0D97C1C4">
                <wp:simplePos x="0" y="0"/>
                <wp:positionH relativeFrom="column">
                  <wp:posOffset>2181225</wp:posOffset>
                </wp:positionH>
                <wp:positionV relativeFrom="paragraph">
                  <wp:posOffset>270510</wp:posOffset>
                </wp:positionV>
                <wp:extent cx="432000" cy="161925"/>
                <wp:effectExtent l="0" t="0" r="25400" b="28575"/>
                <wp:wrapNone/>
                <wp:docPr id="518275314" name="正方形/長方形 1"/>
                <wp:cNvGraphicFramePr/>
                <a:graphic xmlns:a="http://schemas.openxmlformats.org/drawingml/2006/main">
                  <a:graphicData uri="http://schemas.microsoft.com/office/word/2010/wordprocessingShape">
                    <wps:wsp>
                      <wps:cNvSpPr/>
                      <wps:spPr>
                        <a:xfrm>
                          <a:off x="0" y="0"/>
                          <a:ext cx="43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F2310" id="正方形/長方形 1" o:spid="_x0000_s1026" style="position:absolute;margin-left:171.75pt;margin-top:21.3pt;width:34pt;height:12.7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" filled="f" strokecolor="#e00" strokeweight="2pt"/>
            </w:pict>
          </mc:Fallback>
        </mc:AlternateContent>
      </w:r>
      <w:r>
        <w:rPr>
          <w:noProof/>
        </w:rPr>
        <mc:AlternateContent>
          <mc:Choice Requires="wps">
            <w:drawing>
              <wp:anchor distT="0" distB="0" distL="114300" distR="114300" simplePos="0" relativeHeight="252497920" behindDoc="0" locked="0" layoutInCell="1" allowOverlap="1" wp14:anchorId="11F126C4" wp14:editId="6B68E745">
                <wp:simplePos x="0" y="0"/>
                <wp:positionH relativeFrom="column">
                  <wp:posOffset>1381125</wp:posOffset>
                </wp:positionH>
                <wp:positionV relativeFrom="paragraph">
                  <wp:posOffset>632460</wp:posOffset>
                </wp:positionV>
                <wp:extent cx="161925" cy="161925"/>
                <wp:effectExtent l="0" t="0" r="28575" b="28575"/>
                <wp:wrapNone/>
                <wp:docPr id="1796945267"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A37E4" id="正方形/長方形 1" o:spid="_x0000_s1026" style="position:absolute;margin-left:108.75pt;margin-top:49.8pt;width:12.75pt;height:12.7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" filled="f" strokecolor="#e00" strokeweight="2pt"/>
            </w:pict>
          </mc:Fallback>
        </mc:AlternateContent>
      </w:r>
      <w:r w:rsidRPr="002D3268">
        <w:rPr>
          <w:noProof/>
        </w:rPr>
        <w:drawing>
          <wp:inline distT="0" distB="0" distL="0" distR="0" wp14:anchorId="327D3981" wp14:editId="0913D206">
            <wp:extent cx="5400000" cy="1510204"/>
            <wp:effectExtent l="19050" t="19050" r="10795" b="13970"/>
            <wp:docPr id="7576304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30485" name=""/>
                    <pic:cNvPicPr/>
                  </pic:nvPicPr>
                  <pic:blipFill>
                    <a:blip r:embed="rId121">
                      <a:extLst>
                        <a:ext uri="{28A0092B-C50C-407E-A947-70E740481C1C}">
                          <a14:useLocalDpi xmlns:a14="http://schemas.microsoft.com/office/drawing/2010/main" val="0"/>
                        </a:ext>
                      </a:extLst>
                    </a:blip>
                    <a:stretch>
                      <a:fillRect/>
                    </a:stretch>
                  </pic:blipFill>
                  <pic:spPr>
                    <a:xfrm>
                      <a:off x="0" y="0"/>
                      <a:ext cx="5400000" cy="1510204"/>
                    </a:xfrm>
                    <a:prstGeom prst="rect">
                      <a:avLst/>
                    </a:prstGeom>
                    <a:ln>
                      <a:solidFill>
                        <a:schemeClr val="bg1">
                          <a:lumMod val="75000"/>
                        </a:schemeClr>
                      </a:solidFill>
                    </a:ln>
                  </pic:spPr>
                </pic:pic>
              </a:graphicData>
            </a:graphic>
          </wp:inline>
        </w:drawing>
      </w:r>
    </w:p>
    <w:p w14:paraId="6262BB55" w14:textId="77777777" w:rsidR="00B32FBD" w:rsidRDefault="00B32FBD" w:rsidP="00B32FBD">
      <w:pPr>
        <w:pStyle w:val="a3"/>
      </w:pPr>
      <w:r>
        <w:rPr>
          <w:rFonts w:hint="eastAsia"/>
        </w:rPr>
        <w:t>受取フォルダ一覧</w:t>
      </w:r>
    </w:p>
    <w:p w14:paraId="02B80F52" w14:textId="77777777" w:rsidR="00B32FBD" w:rsidRDefault="00B32FBD" w:rsidP="00217AFC"/>
    <w:p w14:paraId="426EBC08" w14:textId="000481B0" w:rsidR="000131E6" w:rsidRDefault="000131E6" w:rsidP="000131E6">
      <w:pPr>
        <w:pStyle w:val="3"/>
        <w:spacing w:after="120"/>
      </w:pPr>
      <w:bookmarkStart w:id="85" w:name="_受取フォルダ情報の確認"/>
      <w:bookmarkStart w:id="86" w:name="_Toc242188401"/>
      <w:bookmarkEnd w:id="85"/>
      <w:r w:rsidRPr="000131E6">
        <w:t>受取フォルダ情報の確認</w:t>
      </w:r>
      <w:bookmarkEnd w:id="86"/>
    </w:p>
    <w:p w14:paraId="27FC8E6C" w14:textId="77777777" w:rsidR="00F67661" w:rsidRDefault="00EE1C3E" w:rsidP="00EE1C3E">
      <w:r>
        <w:rPr>
          <w:rFonts w:hint="eastAsia"/>
        </w:rPr>
        <w:t>設定中の受取フォルダに関する情報を確認することができます。</w:t>
      </w:r>
    </w:p>
    <w:p w14:paraId="01D0626B" w14:textId="77777777" w:rsidR="00EE1C3E" w:rsidRDefault="00EE1C3E" w:rsidP="002B2047"/>
    <w:p w14:paraId="0349D0B5" w14:textId="4F022680" w:rsidR="00883420" w:rsidRDefault="00883420" w:rsidP="00983A39">
      <w:r>
        <w:rPr>
          <w:rFonts w:hint="eastAsia"/>
        </w:rPr>
        <w:t>左メニューより「受取フォルダ</w:t>
      </w:r>
      <w:r w:rsidRPr="00F30AD5">
        <w:rPr>
          <w:rFonts w:hint="eastAsia"/>
        </w:rPr>
        <w:t>管理</w:t>
      </w:r>
      <w:r>
        <w:rPr>
          <w:rFonts w:hint="eastAsia"/>
        </w:rPr>
        <w:t>」をクリックすると</w:t>
      </w:r>
      <w:r w:rsidR="00504F91" w:rsidRPr="00504F91">
        <w:t>受取フォルダ</w:t>
      </w:r>
      <w:r>
        <w:rPr>
          <w:rFonts w:hint="eastAsia"/>
        </w:rPr>
        <w:t>一覧画面が表示され、設定中の受取フォルダに関する各種情報を確認することができます。</w:t>
      </w:r>
    </w:p>
    <w:p w14:paraId="07CE5C94" w14:textId="77777777" w:rsidR="001F4BF1" w:rsidRDefault="001F4BF1" w:rsidP="001F4BF1">
      <w:pPr>
        <w:pStyle w:val="af5"/>
        <w:numPr>
          <w:ilvl w:val="0"/>
          <w:numId w:val="11"/>
        </w:numPr>
        <w:ind w:leftChars="0"/>
      </w:pPr>
      <w:r>
        <w:rPr>
          <w:rFonts w:hint="eastAsia"/>
        </w:rPr>
        <w:t>画面内のURLをクリックすると公開アドレスにアクセスすることができます。</w:t>
      </w:r>
    </w:p>
    <w:p w14:paraId="242D5163" w14:textId="00C4B053" w:rsidR="00983A39" w:rsidRDefault="003F3F85" w:rsidP="006B3694">
      <w:pPr>
        <w:jc w:val="center"/>
      </w:pPr>
      <w:r>
        <w:rPr>
          <w:noProof/>
        </w:rPr>
        <mc:AlternateContent>
          <mc:Choice Requires="wps">
            <w:drawing>
              <wp:anchor distT="0" distB="0" distL="114300" distR="114300" simplePos="0" relativeHeight="252265472" behindDoc="0" locked="0" layoutInCell="1" allowOverlap="1" wp14:anchorId="14AD0B2A" wp14:editId="20998266">
                <wp:simplePos x="0" y="0"/>
                <wp:positionH relativeFrom="column">
                  <wp:posOffset>628650</wp:posOffset>
                </wp:positionH>
                <wp:positionV relativeFrom="paragraph">
                  <wp:posOffset>1276350</wp:posOffset>
                </wp:positionV>
                <wp:extent cx="720000" cy="161925"/>
                <wp:effectExtent l="0" t="0" r="23495" b="28575"/>
                <wp:wrapNone/>
                <wp:docPr id="1912756958"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0FBA44" id="正方形/長方形 1" o:spid="_x0000_s1026" style="position:absolute;margin-left:49.5pt;margin-top:100.5pt;width:56.7pt;height:12.7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" filled="f" strokecolor="#e00" strokeweight="2pt"/>
            </w:pict>
          </mc:Fallback>
        </mc:AlternateContent>
      </w:r>
      <w:r w:rsidR="006B3694">
        <w:rPr>
          <w:noProof/>
        </w:rPr>
        <w:drawing>
          <wp:inline distT="0" distB="0" distL="0" distR="0" wp14:anchorId="59F5BECA" wp14:editId="4222CF19">
            <wp:extent cx="5400000" cy="1757348"/>
            <wp:effectExtent l="19050" t="19050" r="10795" b="14605"/>
            <wp:docPr id="12875161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16110" name=""/>
                    <pic:cNvPicPr/>
                  </pic:nvPicPr>
                  <pic:blipFill>
                    <a:blip r:embed="rId122">
                      <a:extLst>
                        <a:ext uri="{28A0092B-C50C-407E-A947-70E740481C1C}">
                          <a14:useLocalDpi xmlns:a14="http://schemas.microsoft.com/office/drawing/2010/main" val="0"/>
                        </a:ext>
                      </a:extLst>
                    </a:blip>
                    <a:stretch>
                      <a:fillRect/>
                    </a:stretch>
                  </pic:blipFill>
                  <pic:spPr>
                    <a:xfrm>
                      <a:off x="0" y="0"/>
                      <a:ext cx="5400000" cy="1757348"/>
                    </a:xfrm>
                    <a:prstGeom prst="rect">
                      <a:avLst/>
                    </a:prstGeom>
                    <a:ln>
                      <a:solidFill>
                        <a:schemeClr val="bg1">
                          <a:lumMod val="75000"/>
                        </a:schemeClr>
                      </a:solidFill>
                    </a:ln>
                  </pic:spPr>
                </pic:pic>
              </a:graphicData>
            </a:graphic>
          </wp:inline>
        </w:drawing>
      </w:r>
    </w:p>
    <w:p w14:paraId="77C6B037" w14:textId="415AB274" w:rsidR="006B3694" w:rsidRDefault="003F3F85" w:rsidP="006B3694">
      <w:pPr>
        <w:jc w:val="center"/>
      </w:pPr>
      <w:r>
        <w:rPr>
          <w:rFonts w:hint="eastAsia"/>
          <w:b/>
          <w:bCs/>
        </w:rPr>
        <w:t>受取フォルダ</w:t>
      </w:r>
      <w:r w:rsidRPr="003D71D1">
        <w:rPr>
          <w:rFonts w:hint="eastAsia"/>
          <w:b/>
          <w:bCs/>
        </w:rPr>
        <w:t>一覧</w:t>
      </w:r>
    </w:p>
    <w:p w14:paraId="67DBD50F" w14:textId="6AC68819" w:rsidR="00F71481" w:rsidRDefault="00F71481">
      <w:pPr>
        <w:wordWrap/>
      </w:pPr>
    </w:p>
    <w:p w14:paraId="24A98413" w14:textId="47F3FF0D" w:rsidR="00EA7A00" w:rsidRDefault="00EA7A00" w:rsidP="00EA7A00">
      <w:r w:rsidRPr="00BE1655">
        <w:t>対象の</w:t>
      </w:r>
      <w:r w:rsidR="009422CC" w:rsidRPr="00504F91">
        <w:t>受取フォルダ</w:t>
      </w:r>
      <w:r w:rsidRPr="00BE1655">
        <w:t>にチェックを入れると上部にメニューが表示されます。</w:t>
      </w:r>
    </w:p>
    <w:p w14:paraId="26AFF11E" w14:textId="77777777" w:rsidR="006A4453" w:rsidRDefault="00EA7A00" w:rsidP="000E718F">
      <w:r>
        <w:rPr>
          <w:rFonts w:hint="eastAsia"/>
        </w:rPr>
        <w:t>メニューより受取フォルダの編集、メール送信、公開停止</w:t>
      </w:r>
      <w:r w:rsidR="007D0796">
        <w:rPr>
          <w:rFonts w:hint="eastAsia"/>
        </w:rPr>
        <w:t>、一括ダウンロード</w:t>
      </w:r>
      <w:r>
        <w:rPr>
          <w:rFonts w:hint="eastAsia"/>
        </w:rPr>
        <w:t>の各</w:t>
      </w:r>
      <w:r w:rsidRPr="007C76BD">
        <w:t>操作</w:t>
      </w:r>
      <w:r>
        <w:rPr>
          <w:rFonts w:hint="eastAsia"/>
        </w:rPr>
        <w:t>を行うことができます。</w:t>
      </w:r>
    </w:p>
    <w:p w14:paraId="3853F1C1" w14:textId="1CD9F85E" w:rsidR="0051340F" w:rsidRDefault="00035F65" w:rsidP="000E718F">
      <w:r>
        <w:rPr>
          <w:rFonts w:hint="eastAsia"/>
        </w:rPr>
        <w:t>受取フォルダの編集、メール送信、公開停止の</w:t>
      </w:r>
      <w:r w:rsidR="00EA7A00">
        <w:rPr>
          <w:rFonts w:hint="eastAsia"/>
        </w:rPr>
        <w:t>各操作の詳細については「</w:t>
      </w:r>
      <w:hyperlink w:anchor="_受取フォルダの開始" w:history="1">
        <w:r w:rsidR="00EA7A00" w:rsidRPr="005411BB">
          <w:rPr>
            <w:rStyle w:val="af0"/>
          </w:rPr>
          <w:t>8.</w:t>
        </w:r>
        <w:r w:rsidR="005411BB" w:rsidRPr="005411BB">
          <w:rPr>
            <w:rStyle w:val="af0"/>
          </w:rPr>
          <w:t>2</w:t>
        </w:r>
        <w:r w:rsidR="00EA7A00" w:rsidRPr="005411BB">
          <w:rPr>
            <w:rStyle w:val="af0"/>
          </w:rPr>
          <w:t>.1.</w:t>
        </w:r>
        <w:r w:rsidR="005411BB" w:rsidRPr="005411BB">
          <w:rPr>
            <w:rStyle w:val="af0"/>
          </w:rPr>
          <w:t>受取フォルダ</w:t>
        </w:r>
        <w:r w:rsidR="00EA7A00" w:rsidRPr="005411BB">
          <w:rPr>
            <w:rStyle w:val="af0"/>
          </w:rPr>
          <w:t>の開始</w:t>
        </w:r>
      </w:hyperlink>
      <w:r w:rsidR="00EA7A00">
        <w:rPr>
          <w:rFonts w:hint="eastAsia"/>
        </w:rPr>
        <w:t>」「</w:t>
      </w:r>
      <w:hyperlink w:anchor="_受取フォルダの停止" w:history="1">
        <w:r w:rsidR="00EA7A00" w:rsidRPr="00D43E98">
          <w:rPr>
            <w:rStyle w:val="af0"/>
          </w:rPr>
          <w:t>8.</w:t>
        </w:r>
        <w:r w:rsidR="00433049" w:rsidRPr="00D43E98">
          <w:rPr>
            <w:rStyle w:val="af0"/>
          </w:rPr>
          <w:t>2</w:t>
        </w:r>
        <w:r w:rsidR="00EA7A00" w:rsidRPr="00D43E98">
          <w:rPr>
            <w:rStyle w:val="af0"/>
          </w:rPr>
          <w:t>.2.</w:t>
        </w:r>
        <w:r w:rsidR="00433049" w:rsidRPr="00D43E98">
          <w:rPr>
            <w:rStyle w:val="af0"/>
          </w:rPr>
          <w:t>受取フォルダ</w:t>
        </w:r>
        <w:r w:rsidR="00EA7A00" w:rsidRPr="00D43E98">
          <w:rPr>
            <w:rStyle w:val="af0"/>
          </w:rPr>
          <w:t>の停止</w:t>
        </w:r>
      </w:hyperlink>
      <w:r w:rsidR="00EA7A00">
        <w:rPr>
          <w:rFonts w:hint="eastAsia"/>
        </w:rPr>
        <w:t>」</w:t>
      </w:r>
      <w:r w:rsidR="00C16ACF">
        <w:rPr>
          <w:rFonts w:hint="eastAsia"/>
        </w:rPr>
        <w:t>「</w:t>
      </w:r>
      <w:hyperlink w:anchor="_メール送信_1" w:history="1">
        <w:r w:rsidR="00C16ACF" w:rsidRPr="00915291">
          <w:rPr>
            <w:rStyle w:val="af0"/>
          </w:rPr>
          <w:t>8.3.メール送信</w:t>
        </w:r>
      </w:hyperlink>
      <w:r w:rsidR="00C16ACF">
        <w:rPr>
          <w:rFonts w:hint="eastAsia"/>
        </w:rPr>
        <w:t>」</w:t>
      </w:r>
      <w:r w:rsidR="00EA7A00">
        <w:rPr>
          <w:rFonts w:hint="eastAsia"/>
        </w:rPr>
        <w:t>をご参照ください。</w:t>
      </w:r>
      <w:r w:rsidR="00D47914">
        <w:rPr>
          <w:rFonts w:hint="eastAsia"/>
        </w:rPr>
        <w:t>「</w:t>
      </w:r>
      <w:r w:rsidR="0051340F">
        <w:rPr>
          <w:rFonts w:hint="eastAsia"/>
        </w:rPr>
        <w:t>一括ダウンロード</w:t>
      </w:r>
      <w:r w:rsidR="00D47914">
        <w:rPr>
          <w:rFonts w:hint="eastAsia"/>
        </w:rPr>
        <w:t>」</w:t>
      </w:r>
      <w:r w:rsidR="0051340F">
        <w:rPr>
          <w:rFonts w:hint="eastAsia"/>
        </w:rPr>
        <w:t>をクリックした場合は、相手が受取フォルダにアップロードした</w:t>
      </w:r>
      <w:r w:rsidR="0051340F" w:rsidRPr="006A1726">
        <w:t>ファイルやフォルダをZIP形式で一括ダウンロードすることができます。</w:t>
      </w:r>
    </w:p>
    <w:p w14:paraId="790E381D" w14:textId="11DB635F" w:rsidR="00566F78" w:rsidRPr="000E718F" w:rsidRDefault="00566F78" w:rsidP="00EF363A">
      <w:pPr>
        <w:jc w:val="center"/>
      </w:pPr>
      <w:r>
        <w:rPr>
          <w:noProof/>
        </w:rPr>
        <mc:AlternateContent>
          <mc:Choice Requires="wps">
            <w:drawing>
              <wp:anchor distT="0" distB="0" distL="114300" distR="114300" simplePos="0" relativeHeight="252504064" behindDoc="0" locked="0" layoutInCell="1" allowOverlap="1" wp14:anchorId="0FE08CD4" wp14:editId="7D886797">
                <wp:simplePos x="0" y="0"/>
                <wp:positionH relativeFrom="column">
                  <wp:posOffset>1371600</wp:posOffset>
                </wp:positionH>
                <wp:positionV relativeFrom="paragraph">
                  <wp:posOffset>619125</wp:posOffset>
                </wp:positionV>
                <wp:extent cx="161925" cy="161925"/>
                <wp:effectExtent l="0" t="0" r="28575" b="28575"/>
                <wp:wrapNone/>
                <wp:docPr id="1770209932"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53ECD" id="正方形/長方形 1" o:spid="_x0000_s1026" style="position:absolute;margin-left:108pt;margin-top:48.75pt;width:12.75pt;height:12.75pt;z-index:25250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" filled="f" strokecolor="#e00" strokeweight="2pt"/>
            </w:pict>
          </mc:Fallback>
        </mc:AlternateContent>
      </w:r>
      <w:r>
        <w:rPr>
          <w:noProof/>
        </w:rPr>
        <mc:AlternateContent>
          <mc:Choice Requires="wps">
            <w:drawing>
              <wp:anchor distT="0" distB="0" distL="114300" distR="114300" simplePos="0" relativeHeight="252502016" behindDoc="0" locked="0" layoutInCell="1" allowOverlap="1" wp14:anchorId="3A0DC8B7" wp14:editId="6FE89256">
                <wp:simplePos x="0" y="0"/>
                <wp:positionH relativeFrom="column">
                  <wp:posOffset>1352550</wp:posOffset>
                </wp:positionH>
                <wp:positionV relativeFrom="paragraph">
                  <wp:posOffset>266700</wp:posOffset>
                </wp:positionV>
                <wp:extent cx="1908000" cy="161925"/>
                <wp:effectExtent l="0" t="0" r="16510" b="28575"/>
                <wp:wrapNone/>
                <wp:docPr id="880577996" name="正方形/長方形 1"/>
                <wp:cNvGraphicFramePr/>
                <a:graphic xmlns:a="http://schemas.openxmlformats.org/drawingml/2006/main">
                  <a:graphicData uri="http://schemas.microsoft.com/office/word/2010/wordprocessingShape">
                    <wps:wsp>
                      <wps:cNvSpPr/>
                      <wps:spPr>
                        <a:xfrm>
                          <a:off x="0" y="0"/>
                          <a:ext cx="1908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80C63" id="正方形/長方形 1" o:spid="_x0000_s1026" style="position:absolute;margin-left:106.5pt;margin-top:21pt;width:150.25pt;height:12.75pt;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" filled="f" strokecolor="#e00" strokeweight="2pt"/>
            </w:pict>
          </mc:Fallback>
        </mc:AlternateContent>
      </w:r>
      <w:r w:rsidRPr="00566F78">
        <w:rPr>
          <w:noProof/>
        </w:rPr>
        <w:drawing>
          <wp:inline distT="0" distB="0" distL="0" distR="0" wp14:anchorId="2F9A3100" wp14:editId="0BB10CFF">
            <wp:extent cx="5400000" cy="1676858"/>
            <wp:effectExtent l="19050" t="19050" r="10795" b="19050"/>
            <wp:docPr id="17388627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62776" name=""/>
                    <pic:cNvPicPr/>
                  </pic:nvPicPr>
                  <pic:blipFill>
                    <a:blip r:embed="rId123">
                      <a:extLst>
                        <a:ext uri="{28A0092B-C50C-407E-A947-70E740481C1C}">
                          <a14:useLocalDpi xmlns:a14="http://schemas.microsoft.com/office/drawing/2010/main" val="0"/>
                        </a:ext>
                      </a:extLst>
                    </a:blip>
                    <a:stretch>
                      <a:fillRect/>
                    </a:stretch>
                  </pic:blipFill>
                  <pic:spPr>
                    <a:xfrm>
                      <a:off x="0" y="0"/>
                      <a:ext cx="5400000" cy="1676858"/>
                    </a:xfrm>
                    <a:prstGeom prst="rect">
                      <a:avLst/>
                    </a:prstGeom>
                    <a:ln>
                      <a:solidFill>
                        <a:schemeClr val="bg1">
                          <a:lumMod val="75000"/>
                        </a:schemeClr>
                      </a:solidFill>
                    </a:ln>
                  </pic:spPr>
                </pic:pic>
              </a:graphicData>
            </a:graphic>
          </wp:inline>
        </w:drawing>
      </w:r>
    </w:p>
    <w:p w14:paraId="4074F944" w14:textId="77777777" w:rsidR="004F7843" w:rsidRDefault="004F7843" w:rsidP="004F7843">
      <w:pPr>
        <w:jc w:val="center"/>
      </w:pPr>
      <w:r>
        <w:rPr>
          <w:rFonts w:hint="eastAsia"/>
          <w:b/>
          <w:bCs/>
        </w:rPr>
        <w:t>受取フォルダ</w:t>
      </w:r>
      <w:r w:rsidRPr="003D71D1">
        <w:rPr>
          <w:rFonts w:hint="eastAsia"/>
          <w:b/>
          <w:bCs/>
        </w:rPr>
        <w:t>一覧</w:t>
      </w:r>
    </w:p>
    <w:p w14:paraId="4278BC11" w14:textId="453AE990" w:rsidR="000131E6" w:rsidRPr="000131E6" w:rsidRDefault="00CF6F83" w:rsidP="00CF6F83">
      <w:pPr>
        <w:pStyle w:val="2"/>
        <w:spacing w:after="120"/>
      </w:pPr>
      <w:bookmarkStart w:id="87" w:name="_公開用アドレスへのアクセス"/>
      <w:bookmarkStart w:id="88" w:name="_メール送信_1"/>
      <w:bookmarkStart w:id="89" w:name="_Toc242188402"/>
      <w:bookmarkEnd w:id="87"/>
      <w:bookmarkEnd w:id="88"/>
      <w:r w:rsidRPr="00CF6F83">
        <w:lastRenderedPageBreak/>
        <w:t>メール送信</w:t>
      </w:r>
      <w:bookmarkEnd w:id="89"/>
    </w:p>
    <w:p w14:paraId="5AA294A1" w14:textId="013CF61D" w:rsidR="00F8092E" w:rsidRDefault="00E50CA6" w:rsidP="00F8092E">
      <w:r w:rsidRPr="00D956D4">
        <w:t>Web公開、受取フォルダによって生成された公開アドレス</w:t>
      </w:r>
      <w:r w:rsidR="00F8092E">
        <w:rPr>
          <w:rFonts w:hint="eastAsia"/>
        </w:rPr>
        <w:t>を</w:t>
      </w:r>
      <w:r w:rsidR="00A40FE8">
        <w:rPr>
          <w:rFonts w:hint="eastAsia"/>
        </w:rPr>
        <w:t>相手にメールで</w:t>
      </w:r>
      <w:r w:rsidR="00A40FE8" w:rsidRPr="00A14DC9">
        <w:t>伝える</w:t>
      </w:r>
      <w:r w:rsidR="00F8092E">
        <w:rPr>
          <w:rFonts w:hint="eastAsia"/>
        </w:rPr>
        <w:t>ことができます。</w:t>
      </w:r>
    </w:p>
    <w:p w14:paraId="1D3A353A" w14:textId="77777777" w:rsidR="00F8092E" w:rsidRDefault="00F8092E" w:rsidP="00F8092E"/>
    <w:p w14:paraId="4240C020" w14:textId="5F7318BC" w:rsidR="008B1F86" w:rsidRPr="00DC22DB" w:rsidRDefault="008B1F86" w:rsidP="008B1F86">
      <w:r>
        <w:rPr>
          <w:rFonts w:hint="eastAsia"/>
        </w:rPr>
        <w:t>ファイル一覧からWeb公開</w:t>
      </w:r>
      <w:r w:rsidR="00DF4865">
        <w:rPr>
          <w:rFonts w:hint="eastAsia"/>
        </w:rPr>
        <w:t>、受取フォルダを</w:t>
      </w:r>
      <w:r>
        <w:rPr>
          <w:rFonts w:hint="eastAsia"/>
        </w:rPr>
        <w:t>設定したファイル、フォルダを選択後、</w:t>
      </w:r>
      <w:r w:rsidRPr="00967DAE">
        <w:t>右クリックまたは上部メニュー</w:t>
      </w:r>
      <w:r>
        <w:rPr>
          <w:rFonts w:hint="eastAsia"/>
        </w:rPr>
        <w:t>より「メール送信」を選択します。</w:t>
      </w:r>
    </w:p>
    <w:p w14:paraId="0A6D2BD9" w14:textId="7800D076" w:rsidR="00F8092E" w:rsidRDefault="00F8092E">
      <w:pPr>
        <w:pStyle w:val="af5"/>
        <w:numPr>
          <w:ilvl w:val="0"/>
          <w:numId w:val="6"/>
        </w:numPr>
        <w:wordWrap/>
        <w:adjustRightInd w:val="0"/>
        <w:snapToGrid w:val="0"/>
        <w:ind w:leftChars="0"/>
      </w:pPr>
      <w:r w:rsidRPr="002674DD">
        <w:rPr>
          <w:rFonts w:hint="eastAsia"/>
        </w:rPr>
        <w:t>管理者</w:t>
      </w:r>
      <w:r w:rsidR="008B1F86">
        <w:rPr>
          <w:rFonts w:hint="eastAsia"/>
        </w:rPr>
        <w:t>の設定によっては</w:t>
      </w:r>
      <w:r>
        <w:rPr>
          <w:rFonts w:hint="eastAsia"/>
        </w:rPr>
        <w:t>「</w:t>
      </w:r>
      <w:r w:rsidRPr="009D095E">
        <w:rPr>
          <w:rFonts w:hint="eastAsia"/>
        </w:rPr>
        <w:t>メール送信</w:t>
      </w:r>
      <w:r>
        <w:rPr>
          <w:rFonts w:hint="eastAsia"/>
        </w:rPr>
        <w:t>」</w:t>
      </w:r>
      <w:r w:rsidR="008B1F86">
        <w:rPr>
          <w:rFonts w:hint="eastAsia"/>
        </w:rPr>
        <w:t>が</w:t>
      </w:r>
      <w:r w:rsidRPr="009D095E">
        <w:rPr>
          <w:rFonts w:hint="eastAsia"/>
        </w:rPr>
        <w:t>表示され</w:t>
      </w:r>
      <w:r w:rsidR="00B51151">
        <w:rPr>
          <w:rFonts w:hint="eastAsia"/>
        </w:rPr>
        <w:t>ない場合があります</w:t>
      </w:r>
      <w:r>
        <w:rPr>
          <w:rFonts w:hint="eastAsia"/>
        </w:rPr>
        <w:t>。</w:t>
      </w:r>
    </w:p>
    <w:p w14:paraId="1937C8D9" w14:textId="77777777" w:rsidR="00F8092E" w:rsidRDefault="00F8092E" w:rsidP="00F8092E">
      <w:pPr>
        <w:jc w:val="center"/>
      </w:pPr>
      <w:r>
        <w:rPr>
          <w:noProof/>
        </w:rPr>
        <mc:AlternateContent>
          <mc:Choice Requires="wps">
            <w:drawing>
              <wp:anchor distT="0" distB="0" distL="114300" distR="114300" simplePos="0" relativeHeight="252209152" behindDoc="0" locked="0" layoutInCell="1" allowOverlap="1" wp14:anchorId="138D27AE" wp14:editId="2937F416">
                <wp:simplePos x="0" y="0"/>
                <wp:positionH relativeFrom="column">
                  <wp:posOffset>3076575</wp:posOffset>
                </wp:positionH>
                <wp:positionV relativeFrom="paragraph">
                  <wp:posOffset>266700</wp:posOffset>
                </wp:positionV>
                <wp:extent cx="540000" cy="161925"/>
                <wp:effectExtent l="0" t="0" r="12700" b="28575"/>
                <wp:wrapNone/>
                <wp:docPr id="1776782910" name="正方形/長方形 1"/>
                <wp:cNvGraphicFramePr/>
                <a:graphic xmlns:a="http://schemas.openxmlformats.org/drawingml/2006/main">
                  <a:graphicData uri="http://schemas.microsoft.com/office/word/2010/wordprocessingShape">
                    <wps:wsp>
                      <wps:cNvSpPr/>
                      <wps:spPr>
                        <a:xfrm>
                          <a:off x="0" y="0"/>
                          <a:ext cx="54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CF5B48" id="正方形/長方形 1" o:spid="_x0000_s1026" style="position:absolute;margin-left:242.25pt;margin-top:21pt;width:42.5pt;height:12.7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2208128" behindDoc="0" locked="0" layoutInCell="1" allowOverlap="1" wp14:anchorId="629BBA78" wp14:editId="0B4D7C91">
                <wp:simplePos x="0" y="0"/>
                <wp:positionH relativeFrom="column">
                  <wp:posOffset>1381125</wp:posOffset>
                </wp:positionH>
                <wp:positionV relativeFrom="paragraph">
                  <wp:posOffset>1114425</wp:posOffset>
                </wp:positionV>
                <wp:extent cx="161925" cy="161925"/>
                <wp:effectExtent l="0" t="0" r="28575" b="28575"/>
                <wp:wrapNone/>
                <wp:docPr id="475189878"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6162F7" id="正方形/長方形 1" o:spid="_x0000_s1026" style="position:absolute;margin-left:108.75pt;margin-top:87.75pt;width:12.75pt;height:12.7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" filled="f" strokecolor="#e00" strokeweight="2pt"/>
            </w:pict>
          </mc:Fallback>
        </mc:AlternateContent>
      </w:r>
      <w:r w:rsidRPr="00F2384E">
        <w:rPr>
          <w:noProof/>
        </w:rPr>
        <w:drawing>
          <wp:inline distT="0" distB="0" distL="0" distR="0" wp14:anchorId="36B07A87" wp14:editId="2B595B32">
            <wp:extent cx="5400000" cy="1547869"/>
            <wp:effectExtent l="19050" t="19050" r="10795" b="14605"/>
            <wp:docPr id="15854363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36393" name=""/>
                    <pic:cNvPicPr/>
                  </pic:nvPicPr>
                  <pic:blipFill>
                    <a:blip r:embed="rId124">
                      <a:extLst>
                        <a:ext uri="{28A0092B-C50C-407E-A947-70E740481C1C}">
                          <a14:useLocalDpi xmlns:a14="http://schemas.microsoft.com/office/drawing/2010/main" val="0"/>
                        </a:ext>
                      </a:extLst>
                    </a:blip>
                    <a:stretch>
                      <a:fillRect/>
                    </a:stretch>
                  </pic:blipFill>
                  <pic:spPr>
                    <a:xfrm>
                      <a:off x="0" y="0"/>
                      <a:ext cx="5400000" cy="1547869"/>
                    </a:xfrm>
                    <a:prstGeom prst="rect">
                      <a:avLst/>
                    </a:prstGeom>
                    <a:ln>
                      <a:solidFill>
                        <a:schemeClr val="bg1">
                          <a:lumMod val="75000"/>
                        </a:schemeClr>
                      </a:solidFill>
                    </a:ln>
                  </pic:spPr>
                </pic:pic>
              </a:graphicData>
            </a:graphic>
          </wp:inline>
        </w:drawing>
      </w:r>
    </w:p>
    <w:p w14:paraId="0C20FC56" w14:textId="77777777" w:rsidR="00F8092E" w:rsidRPr="00F2384E" w:rsidRDefault="00F8092E" w:rsidP="00F8092E">
      <w:pPr>
        <w:jc w:val="center"/>
        <w:rPr>
          <w:b/>
          <w:bCs/>
        </w:rPr>
      </w:pPr>
      <w:r w:rsidRPr="00F2384E">
        <w:rPr>
          <w:rFonts w:hint="eastAsia"/>
          <w:b/>
          <w:bCs/>
        </w:rPr>
        <w:t>ファイル一覧</w:t>
      </w:r>
    </w:p>
    <w:p w14:paraId="3D34251C" w14:textId="77777777" w:rsidR="00362342" w:rsidRDefault="00362342" w:rsidP="00F8092E"/>
    <w:p w14:paraId="220EB103" w14:textId="28C1A9B3" w:rsidR="00F8092E" w:rsidRDefault="00F8092E" w:rsidP="00F8092E">
      <w:r>
        <w:rPr>
          <w:rFonts w:hint="eastAsia"/>
        </w:rPr>
        <w:t>メール送信ダイアログが表示されますので、</w:t>
      </w:r>
      <w:r w:rsidR="00F301B4" w:rsidRPr="00F301B4">
        <w:t>宛先、件名、本文を入力後に「送信」をクリックします。</w:t>
      </w:r>
    </w:p>
    <w:p w14:paraId="28A980FB" w14:textId="1565279E" w:rsidR="00F8092E" w:rsidRDefault="00F8092E">
      <w:pPr>
        <w:pStyle w:val="af5"/>
        <w:numPr>
          <w:ilvl w:val="0"/>
          <w:numId w:val="6"/>
        </w:numPr>
        <w:wordWrap/>
        <w:adjustRightInd w:val="0"/>
        <w:snapToGrid w:val="0"/>
        <w:ind w:leftChars="0"/>
      </w:pPr>
      <w:r w:rsidRPr="00812630">
        <w:rPr>
          <w:rFonts w:hint="eastAsia"/>
        </w:rPr>
        <w:t>「送信」クリック時にエラー「ユー</w:t>
      </w:r>
      <w:r>
        <w:rPr>
          <w:rFonts w:hint="eastAsia"/>
        </w:rPr>
        <w:t>ザー設定でメールアドレスが設定されていません。」が発生することがあります。これはユーザーにメールアドレスが設定されていないことが原因であるため</w:t>
      </w:r>
      <w:r w:rsidRPr="00812630">
        <w:rPr>
          <w:rFonts w:hint="eastAsia"/>
        </w:rPr>
        <w:t>「</w:t>
      </w:r>
      <w:hyperlink w:anchor="_メールアドレスやログインフォルダを変更したい" w:history="1">
        <w:r w:rsidRPr="00AB5D39">
          <w:rPr>
            <w:rStyle w:val="af0"/>
          </w:rPr>
          <w:t>2.2.</w:t>
        </w:r>
        <w:r w:rsidR="00AB5D39" w:rsidRPr="00AB5D39">
          <w:rPr>
            <w:rStyle w:val="af0"/>
          </w:rPr>
          <w:t>ユーザー設定</w:t>
        </w:r>
      </w:hyperlink>
      <w:r w:rsidRPr="00812630">
        <w:t>」よりメールアドレスを設定してください。</w:t>
      </w:r>
    </w:p>
    <w:p w14:paraId="09C5DC34" w14:textId="77777777" w:rsidR="00F8092E" w:rsidRDefault="00F8092E" w:rsidP="00F8092E">
      <w:pPr>
        <w:jc w:val="center"/>
      </w:pPr>
      <w:r>
        <w:rPr>
          <w:noProof/>
        </w:rPr>
        <mc:AlternateContent>
          <mc:Choice Requires="wps">
            <w:drawing>
              <wp:anchor distT="0" distB="0" distL="114300" distR="114300" simplePos="0" relativeHeight="252210176" behindDoc="0" locked="0" layoutInCell="1" allowOverlap="1" wp14:anchorId="1E0C51F3" wp14:editId="59B0A760">
                <wp:simplePos x="0" y="0"/>
                <wp:positionH relativeFrom="margin">
                  <wp:posOffset>2914650</wp:posOffset>
                </wp:positionH>
                <wp:positionV relativeFrom="paragraph">
                  <wp:posOffset>2190750</wp:posOffset>
                </wp:positionV>
                <wp:extent cx="792000" cy="162000"/>
                <wp:effectExtent l="0" t="0" r="27305" b="28575"/>
                <wp:wrapNone/>
                <wp:docPr id="1338883568" name="正方形/長方形 1338883568"/>
                <wp:cNvGraphicFramePr/>
                <a:graphic xmlns:a="http://schemas.openxmlformats.org/drawingml/2006/main">
                  <a:graphicData uri="http://schemas.microsoft.com/office/word/2010/wordprocessingShape">
                    <wps:wsp>
                      <wps:cNvSpPr/>
                      <wps:spPr>
                        <a:xfrm>
                          <a:off x="0" y="0"/>
                          <a:ext cx="792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630564" id="正方形/長方形 1338883568" o:spid="_x0000_s1026" style="position:absolute;margin-left:229.5pt;margin-top:172.5pt;width:62.35pt;height:12.75pt;z-index:25221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" filled="f" strokecolor="red" strokeweight="2pt">
                <w10:wrap anchorx="margin"/>
              </v:rect>
            </w:pict>
          </mc:Fallback>
        </mc:AlternateContent>
      </w:r>
      <w:r w:rsidRPr="00A66159">
        <w:rPr>
          <w:noProof/>
        </w:rPr>
        <w:drawing>
          <wp:inline distT="0" distB="0" distL="0" distR="0" wp14:anchorId="6911EE61" wp14:editId="6FF2FDA4">
            <wp:extent cx="2880000" cy="2400000"/>
            <wp:effectExtent l="19050" t="19050" r="15875" b="19685"/>
            <wp:docPr id="19420909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90948" name=""/>
                    <pic:cNvPicPr/>
                  </pic:nvPicPr>
                  <pic:blipFill>
                    <a:blip r:embed="rId125">
                      <a:extLst>
                        <a:ext uri="{28A0092B-C50C-407E-A947-70E740481C1C}">
                          <a14:useLocalDpi xmlns:a14="http://schemas.microsoft.com/office/drawing/2010/main" val="0"/>
                        </a:ext>
                      </a:extLst>
                    </a:blip>
                    <a:stretch>
                      <a:fillRect/>
                    </a:stretch>
                  </pic:blipFill>
                  <pic:spPr>
                    <a:xfrm>
                      <a:off x="0" y="0"/>
                      <a:ext cx="2880000" cy="2400000"/>
                    </a:xfrm>
                    <a:prstGeom prst="rect">
                      <a:avLst/>
                    </a:prstGeom>
                    <a:ln>
                      <a:solidFill>
                        <a:schemeClr val="bg1">
                          <a:lumMod val="75000"/>
                        </a:schemeClr>
                      </a:solidFill>
                    </a:ln>
                  </pic:spPr>
                </pic:pic>
              </a:graphicData>
            </a:graphic>
          </wp:inline>
        </w:drawing>
      </w:r>
    </w:p>
    <w:p w14:paraId="069D6127" w14:textId="77777777" w:rsidR="00F8092E" w:rsidRPr="00DE655D" w:rsidRDefault="00F8092E" w:rsidP="00F8092E">
      <w:pPr>
        <w:jc w:val="center"/>
        <w:rPr>
          <w:b/>
        </w:rPr>
      </w:pPr>
      <w:r w:rsidRPr="00DE655D">
        <w:rPr>
          <w:rFonts w:hint="eastAsia"/>
          <w:b/>
        </w:rPr>
        <w:t>メール送信</w:t>
      </w:r>
    </w:p>
    <w:p w14:paraId="2445E95B" w14:textId="77777777" w:rsidR="00255ED3" w:rsidRDefault="00255ED3" w:rsidP="00F8092E"/>
    <w:p w14:paraId="75419620" w14:textId="133646C7" w:rsidR="00F8092E" w:rsidRDefault="00F8092E" w:rsidP="00F8092E">
      <w:r>
        <w:rPr>
          <w:rFonts w:hint="eastAsia"/>
        </w:rPr>
        <w:t>各設定項目については以下の通りです。</w:t>
      </w:r>
    </w:p>
    <w:tbl>
      <w:tblPr>
        <w:tblStyle w:val="af1"/>
        <w:tblW w:w="10490" w:type="dxa"/>
        <w:tblInd w:w="-5" w:type="dxa"/>
        <w:tblLook w:val="04A0" w:firstRow="1" w:lastRow="0" w:firstColumn="1" w:lastColumn="0" w:noHBand="0" w:noVBand="1"/>
      </w:tblPr>
      <w:tblGrid>
        <w:gridCol w:w="2694"/>
        <w:gridCol w:w="7796"/>
      </w:tblGrid>
      <w:tr w:rsidR="00F8092E" w14:paraId="77F9307A" w14:textId="77777777" w:rsidTr="00C55B69">
        <w:trPr>
          <w:tblHeader/>
        </w:trPr>
        <w:tc>
          <w:tcPr>
            <w:tcW w:w="2694" w:type="dxa"/>
            <w:shd w:val="clear" w:color="auto" w:fill="DAEEF3" w:themeFill="accent5" w:themeFillTint="33"/>
          </w:tcPr>
          <w:p w14:paraId="7029367E" w14:textId="77777777" w:rsidR="00F8092E" w:rsidRDefault="00F8092E" w:rsidP="00C55B69">
            <w:r>
              <w:rPr>
                <w:rFonts w:hint="eastAsia"/>
              </w:rPr>
              <w:t>項目名</w:t>
            </w:r>
          </w:p>
        </w:tc>
        <w:tc>
          <w:tcPr>
            <w:tcW w:w="7796" w:type="dxa"/>
            <w:shd w:val="clear" w:color="auto" w:fill="DAEEF3" w:themeFill="accent5" w:themeFillTint="33"/>
          </w:tcPr>
          <w:p w14:paraId="781C7D20" w14:textId="77777777" w:rsidR="00F8092E" w:rsidRDefault="00F8092E" w:rsidP="00C55B69">
            <w:r>
              <w:rPr>
                <w:rFonts w:hint="eastAsia"/>
              </w:rPr>
              <w:t>説明</w:t>
            </w:r>
          </w:p>
        </w:tc>
      </w:tr>
      <w:tr w:rsidR="00F8092E" w14:paraId="090C01BF" w14:textId="77777777" w:rsidTr="00C55B69">
        <w:tc>
          <w:tcPr>
            <w:tcW w:w="2694" w:type="dxa"/>
          </w:tcPr>
          <w:p w14:paraId="2DC5C244" w14:textId="77777777" w:rsidR="00F8092E" w:rsidRDefault="00F8092E" w:rsidP="00C55B69">
            <w:r>
              <w:rPr>
                <w:rFonts w:hint="eastAsia"/>
              </w:rPr>
              <w:t>個別に送信する</w:t>
            </w:r>
          </w:p>
        </w:tc>
        <w:tc>
          <w:tcPr>
            <w:tcW w:w="7796" w:type="dxa"/>
          </w:tcPr>
          <w:p w14:paraId="4C468CB1" w14:textId="77777777" w:rsidR="008159DF" w:rsidRDefault="00F8092E" w:rsidP="00C55B69">
            <w:r>
              <w:rPr>
                <w:rFonts w:hint="eastAsia"/>
              </w:rPr>
              <w:t>チェックを入れると、宛先に指定したアドレス（TO）に設定したアドレス分、個別に送信されます。</w:t>
            </w:r>
          </w:p>
          <w:p w14:paraId="16BA6D9E" w14:textId="4FDAEC4C" w:rsidR="00F8092E" w:rsidRDefault="008159DF" w:rsidP="008159DF">
            <w:pPr>
              <w:pStyle w:val="af5"/>
              <w:numPr>
                <w:ilvl w:val="0"/>
                <w:numId w:val="19"/>
              </w:numPr>
              <w:ind w:leftChars="0"/>
            </w:pPr>
            <w:r w:rsidRPr="008159DF">
              <w:t>チェック</w:t>
            </w:r>
            <w:r>
              <w:rPr>
                <w:rFonts w:hint="eastAsia"/>
              </w:rPr>
              <w:t>を</w:t>
            </w:r>
            <w:r w:rsidRPr="008159DF">
              <w:t>入れるとCC、BCCを指定することができなくな</w:t>
            </w:r>
            <w:r>
              <w:rPr>
                <w:rFonts w:hint="eastAsia"/>
              </w:rPr>
              <w:t>ります。</w:t>
            </w:r>
          </w:p>
        </w:tc>
      </w:tr>
      <w:tr w:rsidR="00F8092E" w14:paraId="2C8D0244" w14:textId="77777777" w:rsidTr="00C55B69">
        <w:tc>
          <w:tcPr>
            <w:tcW w:w="2694" w:type="dxa"/>
          </w:tcPr>
          <w:p w14:paraId="2CABAA78" w14:textId="77777777" w:rsidR="00F8092E" w:rsidRDefault="00F8092E" w:rsidP="00C55B69">
            <w:r w:rsidRPr="008E6EED">
              <w:rPr>
                <w:rFonts w:hint="eastAsia"/>
              </w:rPr>
              <w:t>送信控えメールを受け取る</w:t>
            </w:r>
          </w:p>
        </w:tc>
        <w:tc>
          <w:tcPr>
            <w:tcW w:w="7796" w:type="dxa"/>
          </w:tcPr>
          <w:p w14:paraId="50B78C45" w14:textId="77777777" w:rsidR="00F8092E" w:rsidRDefault="00F8092E" w:rsidP="00C55B69">
            <w:r>
              <w:rPr>
                <w:rFonts w:hint="eastAsia"/>
              </w:rPr>
              <w:t>チェックを入れると、自分のメールアドレスにメールの控えが送信されます。</w:t>
            </w:r>
          </w:p>
        </w:tc>
      </w:tr>
      <w:tr w:rsidR="00F8092E" w14:paraId="15E73F57" w14:textId="77777777" w:rsidTr="00C55B69">
        <w:tc>
          <w:tcPr>
            <w:tcW w:w="2694" w:type="dxa"/>
          </w:tcPr>
          <w:p w14:paraId="389CC451" w14:textId="4FDC034E" w:rsidR="00F8092E" w:rsidRPr="008E6EED" w:rsidRDefault="003C7954" w:rsidP="00C55B69">
            <w:r w:rsidRPr="003C7954">
              <w:t>宛先(TO/CC/BCC)</w:t>
            </w:r>
          </w:p>
        </w:tc>
        <w:tc>
          <w:tcPr>
            <w:tcW w:w="7796" w:type="dxa"/>
          </w:tcPr>
          <w:p w14:paraId="71243A8E" w14:textId="303CBD35" w:rsidR="00F8092E" w:rsidRDefault="003C7954" w:rsidP="00C55B69">
            <w:r w:rsidRPr="003C7954">
              <w:t>宛先のメールアドレスを入力します。</w:t>
            </w:r>
          </w:p>
        </w:tc>
      </w:tr>
      <w:tr w:rsidR="00F8092E" w14:paraId="4BA808C0" w14:textId="77777777" w:rsidTr="00C55B69">
        <w:tc>
          <w:tcPr>
            <w:tcW w:w="2694" w:type="dxa"/>
          </w:tcPr>
          <w:p w14:paraId="6375B9DB" w14:textId="77777777" w:rsidR="00F8092E" w:rsidRDefault="00F8092E" w:rsidP="00C55B69">
            <w:r>
              <w:rPr>
                <w:rFonts w:hint="eastAsia"/>
              </w:rPr>
              <w:t>件名</w:t>
            </w:r>
          </w:p>
        </w:tc>
        <w:tc>
          <w:tcPr>
            <w:tcW w:w="7796" w:type="dxa"/>
          </w:tcPr>
          <w:p w14:paraId="3667EAD0" w14:textId="1CEDD30A" w:rsidR="00F8092E" w:rsidRDefault="003B1C57" w:rsidP="00C55B69">
            <w:r w:rsidRPr="003B1C57">
              <w:t>件名を入力します。</w:t>
            </w:r>
          </w:p>
        </w:tc>
      </w:tr>
      <w:tr w:rsidR="00F8092E" w14:paraId="3F2BEF6E" w14:textId="77777777" w:rsidTr="00C55B69">
        <w:tc>
          <w:tcPr>
            <w:tcW w:w="2694" w:type="dxa"/>
          </w:tcPr>
          <w:p w14:paraId="086489C4" w14:textId="77777777" w:rsidR="00F8092E" w:rsidRDefault="00F8092E" w:rsidP="00C55B69">
            <w:r>
              <w:rPr>
                <w:rFonts w:hint="eastAsia"/>
              </w:rPr>
              <w:lastRenderedPageBreak/>
              <w:t>本文</w:t>
            </w:r>
          </w:p>
        </w:tc>
        <w:tc>
          <w:tcPr>
            <w:tcW w:w="7796" w:type="dxa"/>
          </w:tcPr>
          <w:p w14:paraId="1405D9C8" w14:textId="77777777" w:rsidR="00F8092E" w:rsidRDefault="00F8092E" w:rsidP="00C55B69">
            <w:r>
              <w:rPr>
                <w:rFonts w:hint="eastAsia"/>
              </w:rPr>
              <w:t>メッセージを入力します。</w:t>
            </w:r>
          </w:p>
          <w:p w14:paraId="42B7C399" w14:textId="77777777" w:rsidR="00895B27" w:rsidRPr="008555CA" w:rsidRDefault="00E267D3">
            <w:pPr>
              <w:pStyle w:val="af5"/>
              <w:numPr>
                <w:ilvl w:val="0"/>
                <w:numId w:val="15"/>
              </w:numPr>
              <w:ind w:leftChars="0"/>
            </w:pPr>
            <w:r w:rsidRPr="00E267D3">
              <w:rPr>
                <w:color w:val="EE0000"/>
              </w:rPr>
              <w:t>本文に表示されている${publicaddress}は公開アドレスに置き換えられた状態で相手に届く</w:t>
            </w:r>
            <w:r>
              <w:rPr>
                <w:rFonts w:hint="eastAsia"/>
                <w:color w:val="EE0000"/>
              </w:rPr>
              <w:t>ため、</w:t>
            </w:r>
            <w:r w:rsidRPr="00E267D3">
              <w:rPr>
                <w:color w:val="EE0000"/>
              </w:rPr>
              <w:t>本文中から削除しないよう</w:t>
            </w:r>
            <w:r>
              <w:rPr>
                <w:rFonts w:hint="eastAsia"/>
                <w:color w:val="EE0000"/>
              </w:rPr>
              <w:t>ご注意ください。</w:t>
            </w:r>
          </w:p>
          <w:p w14:paraId="0B091A28" w14:textId="3A30E502" w:rsidR="008555CA" w:rsidRDefault="008555CA" w:rsidP="008555CA">
            <w:r>
              <w:rPr>
                <w:noProof/>
              </w:rPr>
              <mc:AlternateContent>
                <mc:Choice Requires="wpc">
                  <w:drawing>
                    <wp:inline distT="0" distB="0" distL="0" distR="0" wp14:anchorId="00CE46C9" wp14:editId="352CACE1">
                      <wp:extent cx="4715949" cy="3126105"/>
                      <wp:effectExtent l="19050" t="0" r="8890" b="17145"/>
                      <wp:docPr id="558702110" name="キャンバス 23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137509604" name="図 2137509604"/>
                                <pic:cNvPicPr>
                                  <a:picLocks noChangeAspect="1"/>
                                </pic:cNvPicPr>
                              </pic:nvPicPr>
                              <pic:blipFill>
                                <a:blip r:embed="rId126">
                                  <a:extLst>
                                    <a:ext uri="{28A0092B-C50C-407E-A947-70E740481C1C}">
                                      <a14:useLocalDpi xmlns:a14="http://schemas.microsoft.com/office/drawing/2010/main" val="0"/>
                                    </a:ext>
                                  </a:extLst>
                                </a:blip>
                                <a:stretch>
                                  <a:fillRect/>
                                </a:stretch>
                              </pic:blipFill>
                              <pic:spPr>
                                <a:xfrm>
                                  <a:off x="1304925" y="27600"/>
                                  <a:ext cx="2159635" cy="1799590"/>
                                </a:xfrm>
                                <a:prstGeom prst="rect">
                                  <a:avLst/>
                                </a:prstGeom>
                                <a:ln>
                                  <a:solidFill>
                                    <a:schemeClr val="bg1">
                                      <a:lumMod val="75000"/>
                                    </a:schemeClr>
                                  </a:solidFill>
                                </a:ln>
                              </pic:spPr>
                            </pic:pic>
                            <pic:pic xmlns:pic="http://schemas.openxmlformats.org/drawingml/2006/picture">
                              <pic:nvPicPr>
                                <pic:cNvPr id="843220857" name="図 843220857"/>
                                <pic:cNvPicPr>
                                  <a:picLocks noChangeAspect="1"/>
                                </pic:cNvPicPr>
                              </pic:nvPicPr>
                              <pic:blipFill>
                                <a:blip r:embed="rId127">
                                  <a:extLst>
                                    <a:ext uri="{28A0092B-C50C-407E-A947-70E740481C1C}">
                                      <a14:useLocalDpi xmlns:a14="http://schemas.microsoft.com/office/drawing/2010/main" val="0"/>
                                    </a:ext>
                                  </a:extLst>
                                </a:blip>
                                <a:stretch>
                                  <a:fillRect/>
                                </a:stretch>
                              </pic:blipFill>
                              <pic:spPr>
                                <a:xfrm>
                                  <a:off x="0" y="1894500"/>
                                  <a:ext cx="4679950" cy="1223645"/>
                                </a:xfrm>
                                <a:prstGeom prst="rect">
                                  <a:avLst/>
                                </a:prstGeom>
                                <a:ln>
                                  <a:solidFill>
                                    <a:schemeClr val="bg1">
                                      <a:lumMod val="75000"/>
                                    </a:schemeClr>
                                  </a:solidFill>
                                </a:ln>
                              </pic:spPr>
                            </pic:pic>
                          </wpc:wpc>
                        </a:graphicData>
                      </a:graphic>
                    </wp:inline>
                  </w:drawing>
                </mc:Choice>
                <mc:Fallback>
                  <w:pict>
                    <v:group w14:anchorId="0B176522" id="キャンバス 236" o:spid="_x0000_s1026" editas="canvas" style="width:371.35pt;height:246.15pt;mso-position-horizontal-relative:char;mso-position-vertical-relative:line" coordsize="47155,31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155;height:31261;visibility:visible;mso-wrap-style:square" filled="t">
                        <v:fill o:detectmouseclick="t"/>
                        <v:path o:connecttype="none"/>
                      </v:shape>
                      <v:shape id="図 2137509604" o:spid="_x0000_s1028" type="#_x0000_t75" style="position:absolute;left:13049;top:276;width:21596;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" stroked="t" strokecolor="#bfbfbf [2412]">
                        <v:imagedata r:id="rId133" o:title=""/>
                        <v:path arrowok="t"/>
                      </v:shape>
                      <v:shape id="図 843220857" o:spid="_x0000_s1029" type="#_x0000_t75" style="position:absolute;top:18945;width:46799;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" stroked="t" strokecolor="#bfbfbf [2412]">
                        <v:imagedata r:id="rId134" o:title=""/>
                        <v:path arrowok="t"/>
                      </v:shape>
                      <w10:anchorlock/>
                    </v:group>
                  </w:pict>
                </mc:Fallback>
              </mc:AlternateContent>
            </w:r>
          </w:p>
          <w:p w14:paraId="3F807C43" w14:textId="0EA1552E" w:rsidR="008555CA" w:rsidRPr="008555CA" w:rsidRDefault="008555CA" w:rsidP="008555CA">
            <w:pPr>
              <w:jc w:val="center"/>
              <w:rPr>
                <w:b/>
                <w:bCs/>
              </w:rPr>
            </w:pPr>
            <w:r w:rsidRPr="008555CA">
              <w:rPr>
                <w:rFonts w:hint="eastAsia"/>
                <w:b/>
                <w:bCs/>
              </w:rPr>
              <w:t>メール送信画面</w:t>
            </w:r>
            <w:r w:rsidR="00FA5C76">
              <w:rPr>
                <w:rFonts w:hint="eastAsia"/>
                <w:b/>
                <w:bCs/>
              </w:rPr>
              <w:t>(上)と</w:t>
            </w:r>
            <w:r w:rsidRPr="008555CA">
              <w:rPr>
                <w:rFonts w:hint="eastAsia"/>
                <w:b/>
                <w:bCs/>
              </w:rPr>
              <w:t>送信メール内容</w:t>
            </w:r>
            <w:r w:rsidR="00FA5C76">
              <w:rPr>
                <w:rFonts w:hint="eastAsia"/>
                <w:b/>
                <w:bCs/>
              </w:rPr>
              <w:t>(下)の</w:t>
            </w:r>
            <w:r w:rsidRPr="008555CA">
              <w:rPr>
                <w:rFonts w:hint="eastAsia"/>
                <w:b/>
                <w:bCs/>
              </w:rPr>
              <w:t>例</w:t>
            </w:r>
          </w:p>
        </w:tc>
      </w:tr>
    </w:tbl>
    <w:p w14:paraId="2EB74FAC" w14:textId="77777777" w:rsidR="003F64EB" w:rsidRDefault="003F64EB" w:rsidP="00EF7772">
      <w:bookmarkStart w:id="90" w:name="_公開用アドレスへのアクセス_1"/>
      <w:bookmarkStart w:id="91" w:name="_公開アドレスへのアクセス"/>
      <w:bookmarkEnd w:id="90"/>
      <w:bookmarkEnd w:id="91"/>
    </w:p>
    <w:p w14:paraId="24F16B52" w14:textId="53F6CB08" w:rsidR="00EF7772" w:rsidRDefault="00EF7772" w:rsidP="00857353">
      <w:pPr>
        <w:pStyle w:val="af5"/>
        <w:numPr>
          <w:ilvl w:val="0"/>
          <w:numId w:val="11"/>
        </w:numPr>
        <w:ind w:leftChars="0"/>
      </w:pPr>
      <w:r w:rsidRPr="001057C0">
        <w:t>Web公開</w:t>
      </w:r>
      <w:r>
        <w:rPr>
          <w:rFonts w:hint="eastAsia"/>
        </w:rPr>
        <w:t>一覧</w:t>
      </w:r>
      <w:r w:rsidRPr="001057C0">
        <w:t>、受取フォルダ一覧からもメール送信が可能</w:t>
      </w:r>
      <w:r>
        <w:rPr>
          <w:rFonts w:hint="eastAsia"/>
        </w:rPr>
        <w:t>です。「</w:t>
      </w:r>
      <w:hyperlink w:anchor="_Web公開情報の確認" w:history="1">
        <w:r w:rsidRPr="003F4D62">
          <w:rPr>
            <w:rStyle w:val="af0"/>
          </w:rPr>
          <w:t>8.1.3.Web公開情報の確認</w:t>
        </w:r>
      </w:hyperlink>
      <w:r>
        <w:rPr>
          <w:rFonts w:hint="eastAsia"/>
        </w:rPr>
        <w:t>」「</w:t>
      </w:r>
      <w:hyperlink w:anchor="_受取フォルダ情報の確認" w:history="1">
        <w:r w:rsidRPr="003F4D62">
          <w:rPr>
            <w:rStyle w:val="af0"/>
          </w:rPr>
          <w:t>8.2.3.受取フォルダ情報の確認</w:t>
        </w:r>
      </w:hyperlink>
      <w:r>
        <w:rPr>
          <w:rFonts w:hint="eastAsia"/>
        </w:rPr>
        <w:t>」で</w:t>
      </w:r>
      <w:r w:rsidR="004B7273">
        <w:rPr>
          <w:rFonts w:hint="eastAsia"/>
        </w:rPr>
        <w:t>公開アドレスを選択後、上部メニューより「メール送信」をクリックします。</w:t>
      </w:r>
    </w:p>
    <w:p w14:paraId="5CAEF763" w14:textId="77777777" w:rsidR="00EF7772" w:rsidRDefault="00EF7772" w:rsidP="00EF7772">
      <w:pPr>
        <w:jc w:val="center"/>
      </w:pPr>
      <w:r>
        <w:rPr>
          <w:noProof/>
        </w:rPr>
        <mc:AlternateContent>
          <mc:Choice Requires="wps">
            <w:drawing>
              <wp:anchor distT="0" distB="0" distL="114300" distR="114300" simplePos="0" relativeHeight="252438528" behindDoc="0" locked="0" layoutInCell="1" allowOverlap="1" wp14:anchorId="6FD26C16" wp14:editId="296FC326">
                <wp:simplePos x="0" y="0"/>
                <wp:positionH relativeFrom="column">
                  <wp:posOffset>1724025</wp:posOffset>
                </wp:positionH>
                <wp:positionV relativeFrom="paragraph">
                  <wp:posOffset>282575</wp:posOffset>
                </wp:positionV>
                <wp:extent cx="504000" cy="161925"/>
                <wp:effectExtent l="0" t="0" r="10795" b="28575"/>
                <wp:wrapNone/>
                <wp:docPr id="943104605" name="正方形/長方形 1"/>
                <wp:cNvGraphicFramePr/>
                <a:graphic xmlns:a="http://schemas.openxmlformats.org/drawingml/2006/main">
                  <a:graphicData uri="http://schemas.microsoft.com/office/word/2010/wordprocessingShape">
                    <wps:wsp>
                      <wps:cNvSpPr/>
                      <wps:spPr>
                        <a:xfrm>
                          <a:off x="0" y="0"/>
                          <a:ext cx="504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89ED1" id="正方形/長方形 1" o:spid="_x0000_s1026" style="position:absolute;margin-left:135.75pt;margin-top:22.25pt;width:39.7pt;height:12.75pt;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2437504" behindDoc="0" locked="0" layoutInCell="1" allowOverlap="1" wp14:anchorId="146BC13A" wp14:editId="04E07DF4">
                <wp:simplePos x="0" y="0"/>
                <wp:positionH relativeFrom="column">
                  <wp:posOffset>1400175</wp:posOffset>
                </wp:positionH>
                <wp:positionV relativeFrom="paragraph">
                  <wp:posOffset>654050</wp:posOffset>
                </wp:positionV>
                <wp:extent cx="161925" cy="161925"/>
                <wp:effectExtent l="0" t="0" r="28575" b="28575"/>
                <wp:wrapNone/>
                <wp:docPr id="866954214"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86CC8" id="正方形/長方形 1" o:spid="_x0000_s1026" style="position:absolute;margin-left:110.25pt;margin-top:51.5pt;width:12.75pt;height:12.75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" filled="f" strokecolor="#e00" strokeweight="2pt"/>
            </w:pict>
          </mc:Fallback>
        </mc:AlternateContent>
      </w:r>
      <w:r>
        <w:rPr>
          <w:noProof/>
        </w:rPr>
        <w:drawing>
          <wp:inline distT="0" distB="0" distL="0" distR="0" wp14:anchorId="334CAFBD" wp14:editId="1FFEC50C">
            <wp:extent cx="5400000" cy="1774374"/>
            <wp:effectExtent l="19050" t="19050" r="10795" b="16510"/>
            <wp:docPr id="11074568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3487" name=""/>
                    <pic:cNvPicPr/>
                  </pic:nvPicPr>
                  <pic:blipFill>
                    <a:blip r:embed="rId112">
                      <a:extLst>
                        <a:ext uri="{28A0092B-C50C-407E-A947-70E740481C1C}">
                          <a14:useLocalDpi xmlns:a14="http://schemas.microsoft.com/office/drawing/2010/main" val="0"/>
                        </a:ext>
                      </a:extLst>
                    </a:blip>
                    <a:stretch>
                      <a:fillRect/>
                    </a:stretch>
                  </pic:blipFill>
                  <pic:spPr>
                    <a:xfrm>
                      <a:off x="0" y="0"/>
                      <a:ext cx="5400000" cy="1774374"/>
                    </a:xfrm>
                    <a:prstGeom prst="rect">
                      <a:avLst/>
                    </a:prstGeom>
                    <a:ln>
                      <a:solidFill>
                        <a:schemeClr val="bg1">
                          <a:lumMod val="75000"/>
                        </a:schemeClr>
                      </a:solidFill>
                    </a:ln>
                  </pic:spPr>
                </pic:pic>
              </a:graphicData>
            </a:graphic>
          </wp:inline>
        </w:drawing>
      </w:r>
    </w:p>
    <w:p w14:paraId="3F557F8F" w14:textId="77777777" w:rsidR="00EF7772" w:rsidRDefault="00EF7772" w:rsidP="00EF7772">
      <w:pPr>
        <w:jc w:val="center"/>
        <w:rPr>
          <w:b/>
          <w:bCs/>
        </w:rPr>
      </w:pPr>
      <w:r w:rsidRPr="003D71D1">
        <w:rPr>
          <w:rFonts w:hint="eastAsia"/>
          <w:b/>
          <w:bCs/>
        </w:rPr>
        <w:t>Web公開一覧</w:t>
      </w:r>
    </w:p>
    <w:p w14:paraId="1733A40C" w14:textId="77777777" w:rsidR="00132155" w:rsidRDefault="00132155" w:rsidP="00132155"/>
    <w:p w14:paraId="27A21255" w14:textId="77777777" w:rsidR="00EF7772" w:rsidRPr="000E718F" w:rsidRDefault="00EF7772" w:rsidP="00EF7772">
      <w:pPr>
        <w:jc w:val="center"/>
      </w:pPr>
      <w:r>
        <w:rPr>
          <w:noProof/>
        </w:rPr>
        <mc:AlternateContent>
          <mc:Choice Requires="wps">
            <w:drawing>
              <wp:anchor distT="0" distB="0" distL="114300" distR="114300" simplePos="0" relativeHeight="252440576" behindDoc="0" locked="0" layoutInCell="1" allowOverlap="1" wp14:anchorId="0BDA199B" wp14:editId="2A010682">
                <wp:simplePos x="0" y="0"/>
                <wp:positionH relativeFrom="column">
                  <wp:posOffset>1733550</wp:posOffset>
                </wp:positionH>
                <wp:positionV relativeFrom="paragraph">
                  <wp:posOffset>285750</wp:posOffset>
                </wp:positionV>
                <wp:extent cx="504000" cy="161925"/>
                <wp:effectExtent l="0" t="0" r="10795" b="28575"/>
                <wp:wrapNone/>
                <wp:docPr id="1385276793" name="正方形/長方形 1"/>
                <wp:cNvGraphicFramePr/>
                <a:graphic xmlns:a="http://schemas.openxmlformats.org/drawingml/2006/main">
                  <a:graphicData uri="http://schemas.microsoft.com/office/word/2010/wordprocessingShape">
                    <wps:wsp>
                      <wps:cNvSpPr/>
                      <wps:spPr>
                        <a:xfrm>
                          <a:off x="0" y="0"/>
                          <a:ext cx="504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343D7" id="正方形/長方形 1" o:spid="_x0000_s1026" style="position:absolute;margin-left:136.5pt;margin-top:22.5pt;width:39.7pt;height:12.75pt;z-index:2524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" filled="f" strokecolor="#e00" strokeweight="2pt"/>
            </w:pict>
          </mc:Fallback>
        </mc:AlternateContent>
      </w:r>
      <w:r>
        <w:rPr>
          <w:noProof/>
        </w:rPr>
        <mc:AlternateContent>
          <mc:Choice Requires="wps">
            <w:drawing>
              <wp:anchor distT="0" distB="0" distL="114300" distR="114300" simplePos="0" relativeHeight="252439552" behindDoc="0" locked="0" layoutInCell="1" allowOverlap="1" wp14:anchorId="4652281B" wp14:editId="58D96781">
                <wp:simplePos x="0" y="0"/>
                <wp:positionH relativeFrom="column">
                  <wp:posOffset>1395730</wp:posOffset>
                </wp:positionH>
                <wp:positionV relativeFrom="paragraph">
                  <wp:posOffset>647700</wp:posOffset>
                </wp:positionV>
                <wp:extent cx="161925" cy="161925"/>
                <wp:effectExtent l="0" t="0" r="28575" b="28575"/>
                <wp:wrapNone/>
                <wp:docPr id="1513774578"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90375" id="正方形/長方形 1" o:spid="_x0000_s1026" style="position:absolute;margin-left:109.9pt;margin-top:51pt;width:12.75pt;height:12.75pt;z-index:2524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" filled="f" strokecolor="#e00" strokeweight="2pt"/>
            </w:pict>
          </mc:Fallback>
        </mc:AlternateContent>
      </w:r>
      <w:r>
        <w:rPr>
          <w:noProof/>
        </w:rPr>
        <w:drawing>
          <wp:inline distT="0" distB="0" distL="0" distR="0" wp14:anchorId="27649595" wp14:editId="58CB472D">
            <wp:extent cx="5400000" cy="1765603"/>
            <wp:effectExtent l="19050" t="19050" r="10795" b="25400"/>
            <wp:docPr id="4005247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845473" name=""/>
                    <pic:cNvPicPr/>
                  </pic:nvPicPr>
                  <pic:blipFill>
                    <a:blip r:embed="rId135">
                      <a:extLst>
                        <a:ext uri="{28A0092B-C50C-407E-A947-70E740481C1C}">
                          <a14:useLocalDpi xmlns:a14="http://schemas.microsoft.com/office/drawing/2010/main" val="0"/>
                        </a:ext>
                      </a:extLst>
                    </a:blip>
                    <a:stretch>
                      <a:fillRect/>
                    </a:stretch>
                  </pic:blipFill>
                  <pic:spPr>
                    <a:xfrm>
                      <a:off x="0" y="0"/>
                      <a:ext cx="5400000" cy="1765603"/>
                    </a:xfrm>
                    <a:prstGeom prst="rect">
                      <a:avLst/>
                    </a:prstGeom>
                    <a:ln>
                      <a:solidFill>
                        <a:schemeClr val="bg1">
                          <a:lumMod val="75000"/>
                        </a:schemeClr>
                      </a:solidFill>
                    </a:ln>
                  </pic:spPr>
                </pic:pic>
              </a:graphicData>
            </a:graphic>
          </wp:inline>
        </w:drawing>
      </w:r>
    </w:p>
    <w:p w14:paraId="76768DE9" w14:textId="29615836" w:rsidR="00EF7772" w:rsidRDefault="00EF7772" w:rsidP="00490107">
      <w:pPr>
        <w:jc w:val="center"/>
      </w:pPr>
      <w:r>
        <w:rPr>
          <w:rFonts w:hint="eastAsia"/>
          <w:b/>
          <w:bCs/>
        </w:rPr>
        <w:t>受取フォルダ</w:t>
      </w:r>
      <w:r w:rsidRPr="003D71D1">
        <w:rPr>
          <w:rFonts w:hint="eastAsia"/>
          <w:b/>
          <w:bCs/>
        </w:rPr>
        <w:t>一覧</w:t>
      </w:r>
    </w:p>
    <w:p w14:paraId="3BAC98C7" w14:textId="4F9D1226" w:rsidR="00124AAF" w:rsidRDefault="00124AAF" w:rsidP="00124AAF">
      <w:pPr>
        <w:pStyle w:val="2"/>
        <w:spacing w:after="120"/>
        <w:rPr>
          <w:lang w:eastAsia="ja-JP"/>
        </w:rPr>
      </w:pPr>
      <w:bookmarkStart w:id="92" w:name="_公開アドレスへのアクセス_1"/>
      <w:bookmarkStart w:id="93" w:name="_Toc242188403"/>
      <w:bookmarkEnd w:id="92"/>
      <w:r>
        <w:rPr>
          <w:rFonts w:hint="eastAsia"/>
          <w:lang w:eastAsia="ja-JP"/>
        </w:rPr>
        <w:lastRenderedPageBreak/>
        <w:t>公開アドレス</w:t>
      </w:r>
      <w:r w:rsidR="00E06F2E">
        <w:rPr>
          <w:rFonts w:hint="eastAsia"/>
          <w:lang w:eastAsia="ja-JP"/>
        </w:rPr>
        <w:t>へのアクセス</w:t>
      </w:r>
      <w:bookmarkEnd w:id="93"/>
    </w:p>
    <w:p w14:paraId="10D24911" w14:textId="55818978" w:rsidR="0045203B" w:rsidRDefault="00D956D4" w:rsidP="0045203B">
      <w:r w:rsidRPr="00D956D4">
        <w:t>Web公開、受取フォルダによって生成された公開アドレス</w:t>
      </w:r>
      <w:r w:rsidR="00F91160">
        <w:rPr>
          <w:rFonts w:hint="eastAsia"/>
        </w:rPr>
        <w:t>にブラウザでアクセスすることで、相手側はファイルのダウンロード/アップロードを行うことができます。</w:t>
      </w:r>
    </w:p>
    <w:p w14:paraId="20AD44BF" w14:textId="77777777" w:rsidR="00F91160" w:rsidRPr="00957D98" w:rsidRDefault="00F91160" w:rsidP="0045203B"/>
    <w:p w14:paraId="24353A57" w14:textId="1946668C" w:rsidR="008E3FBD" w:rsidRDefault="008E3FBD" w:rsidP="008E3FBD">
      <w:bookmarkStart w:id="94" w:name="_公開アドレスからのダウンロード"/>
      <w:bookmarkEnd w:id="94"/>
      <w:r>
        <w:rPr>
          <w:rFonts w:hint="eastAsia"/>
        </w:rPr>
        <w:t>「</w:t>
      </w:r>
      <w:hyperlink w:anchor="_Web公開の開始" w:history="1">
        <w:r w:rsidRPr="00A54282">
          <w:rPr>
            <w:rStyle w:val="af0"/>
          </w:rPr>
          <w:t>8.1.1.Web公開の開始</w:t>
        </w:r>
      </w:hyperlink>
      <w:r>
        <w:rPr>
          <w:rFonts w:hint="eastAsia"/>
        </w:rPr>
        <w:t>」で</w:t>
      </w:r>
      <w:r w:rsidR="00446701">
        <w:rPr>
          <w:rFonts w:hint="eastAsia"/>
        </w:rPr>
        <w:t>生成</w:t>
      </w:r>
      <w:r>
        <w:rPr>
          <w:rFonts w:hint="eastAsia"/>
        </w:rPr>
        <w:t>された公開</w:t>
      </w:r>
      <w:r w:rsidR="00DC637A">
        <w:rPr>
          <w:rFonts w:hint="eastAsia"/>
        </w:rPr>
        <w:t>アドレス</w:t>
      </w:r>
      <w:r>
        <w:t>にアクセスすると以下のような</w:t>
      </w:r>
      <w:r>
        <w:rPr>
          <w:rFonts w:hint="eastAsia"/>
        </w:rPr>
        <w:t>Web公開</w:t>
      </w:r>
      <w:r>
        <w:t>画面が表示され</w:t>
      </w:r>
      <w:r>
        <w:rPr>
          <w:rFonts w:hint="eastAsia"/>
        </w:rPr>
        <w:t>、ファイルのダウンロードを行うことができます</w:t>
      </w:r>
      <w:r>
        <w:t>。</w:t>
      </w:r>
    </w:p>
    <w:p w14:paraId="290BEC01" w14:textId="77777777" w:rsidR="008E3FBD" w:rsidRDefault="008E3FBD" w:rsidP="008E3FBD">
      <w:pPr>
        <w:jc w:val="center"/>
      </w:pPr>
      <w:r>
        <w:rPr>
          <w:noProof/>
        </w:rPr>
        <w:drawing>
          <wp:inline distT="0" distB="0" distL="0" distR="0" wp14:anchorId="222EABD4" wp14:editId="7382A0EE">
            <wp:extent cx="5400000" cy="1405981"/>
            <wp:effectExtent l="19050" t="19050" r="10795" b="22860"/>
            <wp:docPr id="3973320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332022" name=""/>
                    <pic:cNvPicPr/>
                  </pic:nvPicPr>
                  <pic:blipFill>
                    <a:blip r:embed="rId136">
                      <a:extLst>
                        <a:ext uri="{28A0092B-C50C-407E-A947-70E740481C1C}">
                          <a14:useLocalDpi xmlns:a14="http://schemas.microsoft.com/office/drawing/2010/main" val="0"/>
                        </a:ext>
                      </a:extLst>
                    </a:blip>
                    <a:stretch>
                      <a:fillRect/>
                    </a:stretch>
                  </pic:blipFill>
                  <pic:spPr>
                    <a:xfrm>
                      <a:off x="0" y="0"/>
                      <a:ext cx="5400000" cy="1405981"/>
                    </a:xfrm>
                    <a:prstGeom prst="rect">
                      <a:avLst/>
                    </a:prstGeom>
                    <a:ln>
                      <a:solidFill>
                        <a:schemeClr val="bg1">
                          <a:lumMod val="75000"/>
                        </a:schemeClr>
                      </a:solidFill>
                    </a:ln>
                  </pic:spPr>
                </pic:pic>
              </a:graphicData>
            </a:graphic>
          </wp:inline>
        </w:drawing>
      </w:r>
    </w:p>
    <w:p w14:paraId="4969B861" w14:textId="77777777" w:rsidR="008E3FBD" w:rsidRPr="001708EE" w:rsidRDefault="008E3FBD" w:rsidP="008E3FBD">
      <w:pPr>
        <w:jc w:val="center"/>
        <w:rPr>
          <w:b/>
          <w:bCs/>
        </w:rPr>
      </w:pPr>
      <w:r w:rsidRPr="001708EE">
        <w:rPr>
          <w:rFonts w:hint="eastAsia"/>
          <w:b/>
          <w:bCs/>
        </w:rPr>
        <w:t>Web公開</w:t>
      </w:r>
    </w:p>
    <w:p w14:paraId="42EFCD9D" w14:textId="22C278D4" w:rsidR="00F97589" w:rsidRDefault="00F97589">
      <w:pPr>
        <w:wordWrap/>
      </w:pPr>
    </w:p>
    <w:p w14:paraId="601483BD" w14:textId="5AFF812C" w:rsidR="00C96587" w:rsidRDefault="00C96587" w:rsidP="00605B42">
      <w:r>
        <w:rPr>
          <w:rFonts w:hint="eastAsia"/>
        </w:rPr>
        <w:t>「</w:t>
      </w:r>
      <w:hyperlink w:anchor="_受取フォルダの開始" w:history="1">
        <w:r w:rsidRPr="000F521E">
          <w:rPr>
            <w:rStyle w:val="af0"/>
          </w:rPr>
          <w:t>8.2.1.受取フォルダの開始</w:t>
        </w:r>
      </w:hyperlink>
      <w:r>
        <w:rPr>
          <w:rFonts w:hint="eastAsia"/>
        </w:rPr>
        <w:t>」で</w:t>
      </w:r>
      <w:r w:rsidR="00446701">
        <w:rPr>
          <w:rFonts w:hint="eastAsia"/>
        </w:rPr>
        <w:t>生成</w:t>
      </w:r>
      <w:r>
        <w:rPr>
          <w:rFonts w:hint="eastAsia"/>
        </w:rPr>
        <w:t>された公開アドレス</w:t>
      </w:r>
      <w:r>
        <w:t>にアクセスすると以下のような</w:t>
      </w:r>
      <w:r>
        <w:rPr>
          <w:rFonts w:hint="eastAsia"/>
        </w:rPr>
        <w:t>受取フォルダ</w:t>
      </w:r>
      <w:r>
        <w:t>画面が表示され</w:t>
      </w:r>
      <w:r w:rsidR="00605B42">
        <w:rPr>
          <w:rFonts w:hint="eastAsia"/>
        </w:rPr>
        <w:t>ますので、画面内の「アップロード」をクリックします。</w:t>
      </w:r>
    </w:p>
    <w:p w14:paraId="6D034C0B" w14:textId="6ECB1CC8" w:rsidR="009745D2" w:rsidRDefault="00605B42" w:rsidP="009745D2">
      <w:pPr>
        <w:jc w:val="center"/>
      </w:pPr>
      <w:r>
        <w:rPr>
          <w:noProof/>
        </w:rPr>
        <mc:AlternateContent>
          <mc:Choice Requires="wps">
            <w:drawing>
              <wp:anchor distT="0" distB="0" distL="114300" distR="114300" simplePos="0" relativeHeight="252520448" behindDoc="0" locked="0" layoutInCell="1" allowOverlap="1" wp14:anchorId="011C0BC3" wp14:editId="7D532550">
                <wp:simplePos x="0" y="0"/>
                <wp:positionH relativeFrom="column">
                  <wp:posOffset>657225</wp:posOffset>
                </wp:positionH>
                <wp:positionV relativeFrom="paragraph">
                  <wp:posOffset>714375</wp:posOffset>
                </wp:positionV>
                <wp:extent cx="540000" cy="161925"/>
                <wp:effectExtent l="0" t="0" r="12700" b="28575"/>
                <wp:wrapNone/>
                <wp:docPr id="1528310346" name="正方形/長方形 1"/>
                <wp:cNvGraphicFramePr/>
                <a:graphic xmlns:a="http://schemas.openxmlformats.org/drawingml/2006/main">
                  <a:graphicData uri="http://schemas.microsoft.com/office/word/2010/wordprocessingShape">
                    <wps:wsp>
                      <wps:cNvSpPr/>
                      <wps:spPr>
                        <a:xfrm>
                          <a:off x="0" y="0"/>
                          <a:ext cx="54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70BC4" id="正方形/長方形 1" o:spid="_x0000_s1026" style="position:absolute;margin-left:51.75pt;margin-top:56.25pt;width:42.5pt;height:12.75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" filled="f" strokecolor="#e00" strokeweight="2pt"/>
            </w:pict>
          </mc:Fallback>
        </mc:AlternateContent>
      </w:r>
      <w:r w:rsidR="009745D2">
        <w:rPr>
          <w:noProof/>
        </w:rPr>
        <w:drawing>
          <wp:inline distT="0" distB="0" distL="0" distR="0" wp14:anchorId="5741AA53" wp14:editId="0D3014C3">
            <wp:extent cx="5400000" cy="2186107"/>
            <wp:effectExtent l="19050" t="19050" r="10795" b="24130"/>
            <wp:docPr id="7321135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13531" name=""/>
                    <pic:cNvPicPr/>
                  </pic:nvPicPr>
                  <pic:blipFill>
                    <a:blip r:embed="rId137">
                      <a:extLst>
                        <a:ext uri="{28A0092B-C50C-407E-A947-70E740481C1C}">
                          <a14:useLocalDpi xmlns:a14="http://schemas.microsoft.com/office/drawing/2010/main" val="0"/>
                        </a:ext>
                      </a:extLst>
                    </a:blip>
                    <a:stretch>
                      <a:fillRect/>
                    </a:stretch>
                  </pic:blipFill>
                  <pic:spPr>
                    <a:xfrm>
                      <a:off x="0" y="0"/>
                      <a:ext cx="5400000" cy="2186107"/>
                    </a:xfrm>
                    <a:prstGeom prst="rect">
                      <a:avLst/>
                    </a:prstGeom>
                    <a:ln>
                      <a:solidFill>
                        <a:schemeClr val="bg1">
                          <a:lumMod val="75000"/>
                        </a:schemeClr>
                      </a:solidFill>
                    </a:ln>
                  </pic:spPr>
                </pic:pic>
              </a:graphicData>
            </a:graphic>
          </wp:inline>
        </w:drawing>
      </w:r>
    </w:p>
    <w:p w14:paraId="328945A5" w14:textId="2995071B" w:rsidR="009745D2" w:rsidRPr="00F45678" w:rsidRDefault="009745D2" w:rsidP="009745D2">
      <w:pPr>
        <w:jc w:val="center"/>
        <w:rPr>
          <w:b/>
          <w:bCs/>
        </w:rPr>
      </w:pPr>
      <w:r w:rsidRPr="00F45678">
        <w:rPr>
          <w:rFonts w:hint="eastAsia"/>
          <w:b/>
          <w:bCs/>
        </w:rPr>
        <w:t>受取フォルダ</w:t>
      </w:r>
    </w:p>
    <w:p w14:paraId="31F37CD6" w14:textId="3E733775" w:rsidR="00053CA6" w:rsidRDefault="00053CA6">
      <w:pPr>
        <w:wordWrap/>
      </w:pPr>
    </w:p>
    <w:p w14:paraId="24A1FCD4" w14:textId="4061D6EC" w:rsidR="00605B42" w:rsidRDefault="00605B42">
      <w:pPr>
        <w:wordWrap/>
      </w:pPr>
      <w:r>
        <w:rPr>
          <w:rFonts w:hint="eastAsia"/>
        </w:rPr>
        <w:t>アップロード画面よりファイルのアップロードを行うことができます</w:t>
      </w:r>
      <w:r>
        <w:t>。</w:t>
      </w:r>
    </w:p>
    <w:p w14:paraId="2A1B2FFB" w14:textId="5FD6D305" w:rsidR="002B16BD" w:rsidRDefault="002B16BD" w:rsidP="002B16BD">
      <w:pPr>
        <w:wordWrap/>
        <w:jc w:val="center"/>
      </w:pPr>
      <w:r>
        <w:rPr>
          <w:noProof/>
        </w:rPr>
        <w:drawing>
          <wp:inline distT="0" distB="0" distL="0" distR="0" wp14:anchorId="4F6A5BB4" wp14:editId="5DF47FEA">
            <wp:extent cx="5399405" cy="2200275"/>
            <wp:effectExtent l="19050" t="19050" r="10795" b="28575"/>
            <wp:docPr id="13020347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34764" name=""/>
                    <pic:cNvPicPr/>
                  </pic:nvPicPr>
                  <pic:blipFill rotWithShape="1">
                    <a:blip r:embed="rId138">
                      <a:extLst>
                        <a:ext uri="{28A0092B-C50C-407E-A947-70E740481C1C}">
                          <a14:useLocalDpi xmlns:a14="http://schemas.microsoft.com/office/drawing/2010/main" val="0"/>
                        </a:ext>
                      </a:extLst>
                    </a:blip>
                    <a:srcRect/>
                    <a:stretch>
                      <a:fillRect/>
                    </a:stretch>
                  </pic:blipFill>
                  <pic:spPr bwMode="auto">
                    <a:xfrm>
                      <a:off x="0" y="0"/>
                      <a:ext cx="5400000" cy="2200517"/>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0B02A8A" w14:textId="7D56F9C1" w:rsidR="002B16BD" w:rsidRDefault="002B16BD" w:rsidP="002B16BD">
      <w:pPr>
        <w:wordWrap/>
        <w:jc w:val="center"/>
      </w:pPr>
      <w:r w:rsidRPr="00F45678">
        <w:rPr>
          <w:rFonts w:hint="eastAsia"/>
          <w:b/>
          <w:bCs/>
        </w:rPr>
        <w:t>受取フォルダ</w:t>
      </w:r>
      <w:r>
        <w:rPr>
          <w:rFonts w:hint="eastAsia"/>
          <w:b/>
          <w:bCs/>
        </w:rPr>
        <w:t xml:space="preserve"> - アップロード</w:t>
      </w:r>
    </w:p>
    <w:p w14:paraId="05F5AE95" w14:textId="65052E06" w:rsidR="002B16BD" w:rsidRDefault="002B16BD" w:rsidP="00EE6FC9">
      <w:pPr>
        <w:pStyle w:val="af5"/>
        <w:numPr>
          <w:ilvl w:val="0"/>
          <w:numId w:val="19"/>
        </w:numPr>
        <w:wordWrap/>
        <w:ind w:leftChars="0"/>
      </w:pPr>
      <w:r>
        <w:rPr>
          <w:rFonts w:hint="eastAsia"/>
        </w:rPr>
        <w:lastRenderedPageBreak/>
        <w:t>「</w:t>
      </w:r>
      <w:hyperlink w:anchor="_受取フォルダの開始" w:history="1">
        <w:r w:rsidRPr="00866243">
          <w:rPr>
            <w:rStyle w:val="af0"/>
          </w:rPr>
          <w:t>8.2.1.受取フォルダの開始</w:t>
        </w:r>
      </w:hyperlink>
      <w:r>
        <w:rPr>
          <w:rFonts w:hint="eastAsia"/>
        </w:rPr>
        <w:t>」で</w:t>
      </w:r>
      <w:r w:rsidRPr="002B16BD">
        <w:t>「アップロードファイル非表示」のon</w:t>
      </w:r>
      <w:r>
        <w:rPr>
          <w:rFonts w:hint="eastAsia"/>
        </w:rPr>
        <w:t>とした</w:t>
      </w:r>
      <w:r w:rsidRPr="002B16BD">
        <w:t>場合は</w:t>
      </w:r>
      <w:r w:rsidR="00F4520D" w:rsidRPr="009D23DF">
        <w:t>受取フォルダ画面は表示され</w:t>
      </w:r>
      <w:r w:rsidR="00F4520D">
        <w:rPr>
          <w:rFonts w:hint="eastAsia"/>
        </w:rPr>
        <w:t>ず、</w:t>
      </w:r>
      <w:r>
        <w:rPr>
          <w:rFonts w:hint="eastAsia"/>
        </w:rPr>
        <w:t>以下のように</w:t>
      </w:r>
      <w:r w:rsidRPr="002B16BD">
        <w:t>アップロード画面のみ表示され</w:t>
      </w:r>
      <w:r>
        <w:rPr>
          <w:rFonts w:hint="eastAsia"/>
        </w:rPr>
        <w:t>ます。</w:t>
      </w:r>
    </w:p>
    <w:p w14:paraId="232BBBF5" w14:textId="77777777" w:rsidR="002B16BD" w:rsidRDefault="002B16BD" w:rsidP="002B16BD">
      <w:pPr>
        <w:jc w:val="center"/>
      </w:pPr>
      <w:r>
        <w:rPr>
          <w:noProof/>
        </w:rPr>
        <w:drawing>
          <wp:inline distT="0" distB="0" distL="0" distR="0" wp14:anchorId="3DF9EC6F" wp14:editId="37F027E8">
            <wp:extent cx="5400000" cy="2196427"/>
            <wp:effectExtent l="19050" t="19050" r="10795" b="13970"/>
            <wp:docPr id="18013330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36639" name=""/>
                    <pic:cNvPicPr/>
                  </pic:nvPicPr>
                  <pic:blipFill>
                    <a:blip r:embed="rId139">
                      <a:extLst>
                        <a:ext uri="{28A0092B-C50C-407E-A947-70E740481C1C}">
                          <a14:useLocalDpi xmlns:a14="http://schemas.microsoft.com/office/drawing/2010/main" val="0"/>
                        </a:ext>
                      </a:extLst>
                    </a:blip>
                    <a:stretch>
                      <a:fillRect/>
                    </a:stretch>
                  </pic:blipFill>
                  <pic:spPr>
                    <a:xfrm>
                      <a:off x="0" y="0"/>
                      <a:ext cx="5400000" cy="2196427"/>
                    </a:xfrm>
                    <a:prstGeom prst="rect">
                      <a:avLst/>
                    </a:prstGeom>
                    <a:ln>
                      <a:solidFill>
                        <a:schemeClr val="bg1">
                          <a:lumMod val="75000"/>
                        </a:schemeClr>
                      </a:solidFill>
                    </a:ln>
                  </pic:spPr>
                </pic:pic>
              </a:graphicData>
            </a:graphic>
          </wp:inline>
        </w:drawing>
      </w:r>
    </w:p>
    <w:p w14:paraId="5FD65EA6" w14:textId="5CAF928B" w:rsidR="002B16BD" w:rsidRPr="001708EE" w:rsidRDefault="002B16BD" w:rsidP="002B16BD">
      <w:pPr>
        <w:jc w:val="center"/>
        <w:rPr>
          <w:b/>
          <w:bCs/>
        </w:rPr>
      </w:pPr>
      <w:r w:rsidRPr="00F45678">
        <w:rPr>
          <w:rFonts w:hint="eastAsia"/>
          <w:b/>
          <w:bCs/>
        </w:rPr>
        <w:t>受取フォルダ</w:t>
      </w:r>
      <w:r>
        <w:rPr>
          <w:rFonts w:hint="eastAsia"/>
          <w:b/>
          <w:bCs/>
        </w:rPr>
        <w:t xml:space="preserve"> - アップロード</w:t>
      </w:r>
    </w:p>
    <w:p w14:paraId="0324E066" w14:textId="77777777" w:rsidR="002B16BD" w:rsidRPr="002B16BD" w:rsidRDefault="002B16BD">
      <w:pPr>
        <w:wordWrap/>
      </w:pPr>
    </w:p>
    <w:p w14:paraId="13C83025" w14:textId="0BCBB857" w:rsidR="00C96587" w:rsidRDefault="00EB4910" w:rsidP="00C96587">
      <w:r>
        <w:rPr>
          <w:rFonts w:hint="eastAsia"/>
        </w:rPr>
        <w:t>なお、</w:t>
      </w:r>
      <w:r w:rsidR="00871490">
        <w:rPr>
          <w:rFonts w:hint="eastAsia"/>
        </w:rPr>
        <w:t>「</w:t>
      </w:r>
      <w:hyperlink w:anchor="_Web公開の開始" w:history="1">
        <w:r w:rsidR="00871490" w:rsidRPr="00A54282">
          <w:rPr>
            <w:rStyle w:val="af0"/>
          </w:rPr>
          <w:t>8.1.1.Web公開の開始</w:t>
        </w:r>
      </w:hyperlink>
      <w:r w:rsidR="00871490">
        <w:rPr>
          <w:rFonts w:hint="eastAsia"/>
        </w:rPr>
        <w:t>」「</w:t>
      </w:r>
      <w:hyperlink w:anchor="_受取フォルダの開始" w:history="1">
        <w:r w:rsidR="00871490" w:rsidRPr="000F521E">
          <w:rPr>
            <w:rStyle w:val="af0"/>
          </w:rPr>
          <w:t>8.2.1.受取フォルダの開始</w:t>
        </w:r>
      </w:hyperlink>
      <w:r w:rsidR="00871490">
        <w:rPr>
          <w:rFonts w:hint="eastAsia"/>
        </w:rPr>
        <w:t>」での設定</w:t>
      </w:r>
      <w:r w:rsidR="00C96587">
        <w:rPr>
          <w:rFonts w:hint="eastAsia"/>
        </w:rPr>
        <w:t>内容によっては</w:t>
      </w:r>
      <w:r w:rsidR="007749BF">
        <w:rPr>
          <w:rFonts w:hint="eastAsia"/>
        </w:rPr>
        <w:t>、</w:t>
      </w:r>
      <w:r w:rsidR="00C96587">
        <w:rPr>
          <w:rFonts w:hint="eastAsia"/>
        </w:rPr>
        <w:t>公開アドレス</w:t>
      </w:r>
      <w:r w:rsidR="00C96587">
        <w:t>にアクセス</w:t>
      </w:r>
      <w:r w:rsidR="00D77C79">
        <w:rPr>
          <w:rFonts w:hint="eastAsia"/>
        </w:rPr>
        <w:t>した際</w:t>
      </w:r>
      <w:r w:rsidR="00C96587">
        <w:rPr>
          <w:rFonts w:hint="eastAsia"/>
        </w:rPr>
        <w:t>に公開パスワードによるログイン、メール認証によるログインが必要となる場合があります。</w:t>
      </w:r>
    </w:p>
    <w:p w14:paraId="65713786" w14:textId="77777777" w:rsidR="00C96587" w:rsidRPr="00C96587" w:rsidRDefault="00C96587" w:rsidP="008E3FBD"/>
    <w:p w14:paraId="57B68FC1" w14:textId="2C3C1FB3" w:rsidR="00C96587" w:rsidRPr="00C96587" w:rsidRDefault="00C96587" w:rsidP="008E3FBD">
      <w:pPr>
        <w:rPr>
          <w:b/>
          <w:bCs/>
          <w:u w:val="single"/>
        </w:rPr>
      </w:pPr>
      <w:r w:rsidRPr="00C96587">
        <w:rPr>
          <w:rFonts w:hint="eastAsia"/>
          <w:b/>
          <w:bCs/>
          <w:u w:val="single"/>
        </w:rPr>
        <w:t>公開パスワードによるログイン</w:t>
      </w:r>
    </w:p>
    <w:p w14:paraId="7A42CE10" w14:textId="550EF40D" w:rsidR="008E3FBD" w:rsidRPr="0044482F" w:rsidRDefault="008E3FBD" w:rsidP="008E3FBD">
      <w:r>
        <w:rPr>
          <w:rFonts w:hint="eastAsia"/>
        </w:rPr>
        <w:t>Web公開</w:t>
      </w:r>
      <w:r w:rsidR="00C96587">
        <w:rPr>
          <w:rFonts w:hint="eastAsia"/>
        </w:rPr>
        <w:t>/受取フォルダ</w:t>
      </w:r>
      <w:r>
        <w:rPr>
          <w:rFonts w:hint="eastAsia"/>
        </w:rPr>
        <w:t>設定時に「公開パスワード」を設定した場合は、</w:t>
      </w:r>
      <w:r w:rsidR="00CC282F">
        <w:rPr>
          <w:rFonts w:hint="eastAsia"/>
        </w:rPr>
        <w:t>公開アドレス</w:t>
      </w:r>
      <w:r>
        <w:t>にアクセス</w:t>
      </w:r>
      <w:r>
        <w:rPr>
          <w:rFonts w:hint="eastAsia"/>
        </w:rPr>
        <w:t>時に以下のようなログイン画面が表示されますので、パスワードを入力後に「ログイン」をクリックします。</w:t>
      </w:r>
    </w:p>
    <w:p w14:paraId="6FE82E9A" w14:textId="77777777" w:rsidR="008E3FBD" w:rsidRDefault="008E3FBD" w:rsidP="008E3FBD">
      <w:pPr>
        <w:jc w:val="center"/>
      </w:pPr>
      <w:r w:rsidRPr="001708EE">
        <w:rPr>
          <w:noProof/>
        </w:rPr>
        <w:drawing>
          <wp:inline distT="0" distB="0" distL="0" distR="0" wp14:anchorId="7564BE26" wp14:editId="34DFA307">
            <wp:extent cx="5400000" cy="1517428"/>
            <wp:effectExtent l="19050" t="19050" r="10795" b="26035"/>
            <wp:docPr id="10918746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74603" name=""/>
                    <pic:cNvPicPr/>
                  </pic:nvPicPr>
                  <pic:blipFill>
                    <a:blip r:embed="rId140">
                      <a:extLst>
                        <a:ext uri="{28A0092B-C50C-407E-A947-70E740481C1C}">
                          <a14:useLocalDpi xmlns:a14="http://schemas.microsoft.com/office/drawing/2010/main" val="0"/>
                        </a:ext>
                      </a:extLst>
                    </a:blip>
                    <a:stretch>
                      <a:fillRect/>
                    </a:stretch>
                  </pic:blipFill>
                  <pic:spPr>
                    <a:xfrm>
                      <a:off x="0" y="0"/>
                      <a:ext cx="5400000" cy="1517428"/>
                    </a:xfrm>
                    <a:prstGeom prst="rect">
                      <a:avLst/>
                    </a:prstGeom>
                    <a:ln>
                      <a:solidFill>
                        <a:schemeClr val="bg1">
                          <a:lumMod val="75000"/>
                        </a:schemeClr>
                      </a:solidFill>
                    </a:ln>
                  </pic:spPr>
                </pic:pic>
              </a:graphicData>
            </a:graphic>
          </wp:inline>
        </w:drawing>
      </w:r>
    </w:p>
    <w:p w14:paraId="3950AE46" w14:textId="77777777" w:rsidR="008E3FBD" w:rsidRDefault="008E3FBD" w:rsidP="008E3FBD">
      <w:pPr>
        <w:jc w:val="center"/>
        <w:rPr>
          <w:b/>
          <w:bCs/>
        </w:rPr>
      </w:pPr>
      <w:r w:rsidRPr="0046553B">
        <w:rPr>
          <w:rFonts w:hint="eastAsia"/>
          <w:b/>
          <w:bCs/>
        </w:rPr>
        <w:t>Web公開ログイン</w:t>
      </w:r>
    </w:p>
    <w:p w14:paraId="5EE92F34" w14:textId="77777777" w:rsidR="0047656C" w:rsidRDefault="0047656C" w:rsidP="0047656C"/>
    <w:p w14:paraId="7E7EB74A" w14:textId="5E4A8C17" w:rsidR="00593890" w:rsidRDefault="00593890">
      <w:pPr>
        <w:wordWrap/>
      </w:pPr>
      <w:r>
        <w:br w:type="page"/>
      </w:r>
    </w:p>
    <w:p w14:paraId="17B051EE" w14:textId="062DA97B" w:rsidR="00C96587" w:rsidRPr="00C96587" w:rsidRDefault="00C96587" w:rsidP="008E3FBD">
      <w:pPr>
        <w:wordWrap/>
        <w:rPr>
          <w:b/>
          <w:bCs/>
          <w:u w:val="single"/>
        </w:rPr>
      </w:pPr>
      <w:r w:rsidRPr="00C96587">
        <w:rPr>
          <w:rFonts w:hint="eastAsia"/>
          <w:b/>
          <w:bCs/>
          <w:u w:val="single"/>
        </w:rPr>
        <w:lastRenderedPageBreak/>
        <w:t>メール認証によるログイン</w:t>
      </w:r>
    </w:p>
    <w:p w14:paraId="1B62BCCE" w14:textId="1D129227" w:rsidR="008E3FBD" w:rsidRDefault="008E3FBD" w:rsidP="008E3FBD">
      <w:r>
        <w:rPr>
          <w:rFonts w:hint="eastAsia"/>
        </w:rPr>
        <w:t>Web公開</w:t>
      </w:r>
      <w:r w:rsidR="00C96587">
        <w:rPr>
          <w:rFonts w:hint="eastAsia"/>
        </w:rPr>
        <w:t>/受取フォルダ</w:t>
      </w:r>
      <w:r>
        <w:rPr>
          <w:rFonts w:hint="eastAsia"/>
        </w:rPr>
        <w:t>設定時に「メール認証を利用する」をonで設定した場合は、</w:t>
      </w:r>
      <w:r w:rsidR="00053EA0">
        <w:rPr>
          <w:rFonts w:hint="eastAsia"/>
        </w:rPr>
        <w:t>公開アドレス</w:t>
      </w:r>
      <w:r>
        <w:t>にアクセス</w:t>
      </w:r>
      <w:r>
        <w:rPr>
          <w:rFonts w:hint="eastAsia"/>
        </w:rPr>
        <w:t>時に以下のようなメール認証ログイン画面が表示されます。この場合は「メールアドレス」に自身のメールアドレスを入力し、「パスワード取得」をクリックします。</w:t>
      </w:r>
    </w:p>
    <w:p w14:paraId="2A3E7CF7" w14:textId="5BD40925" w:rsidR="00C96587" w:rsidRDefault="00C96587" w:rsidP="00C96587">
      <w:pPr>
        <w:pStyle w:val="af5"/>
        <w:numPr>
          <w:ilvl w:val="0"/>
          <w:numId w:val="11"/>
        </w:numPr>
        <w:ind w:leftChars="0"/>
      </w:pPr>
      <w:r>
        <w:rPr>
          <w:rFonts w:hint="eastAsia"/>
        </w:rPr>
        <w:t>以下はWeb公開メール認証ログイン画面を例としています。</w:t>
      </w:r>
    </w:p>
    <w:p w14:paraId="05B7264A" w14:textId="78A879F5" w:rsidR="00335A77" w:rsidRDefault="00335A77" w:rsidP="008E3FBD">
      <w:pPr>
        <w:jc w:val="center"/>
      </w:pPr>
      <w:r>
        <w:rPr>
          <w:noProof/>
        </w:rPr>
        <mc:AlternateContent>
          <mc:Choice Requires="wps">
            <w:drawing>
              <wp:anchor distT="0" distB="0" distL="114300" distR="114300" simplePos="0" relativeHeight="252532736" behindDoc="0" locked="0" layoutInCell="1" allowOverlap="1" wp14:anchorId="11D89E1B" wp14:editId="4B275AB8">
                <wp:simplePos x="0" y="0"/>
                <wp:positionH relativeFrom="column">
                  <wp:posOffset>2238375</wp:posOffset>
                </wp:positionH>
                <wp:positionV relativeFrom="paragraph">
                  <wp:posOffset>1933575</wp:posOffset>
                </wp:positionV>
                <wp:extent cx="900000" cy="143510"/>
                <wp:effectExtent l="0" t="0" r="14605" b="27940"/>
                <wp:wrapNone/>
                <wp:docPr id="1452762665" name="正方形/長方形 1"/>
                <wp:cNvGraphicFramePr/>
                <a:graphic xmlns:a="http://schemas.openxmlformats.org/drawingml/2006/main">
                  <a:graphicData uri="http://schemas.microsoft.com/office/word/2010/wordprocessingShape">
                    <wps:wsp>
                      <wps:cNvSpPr/>
                      <wps:spPr>
                        <a:xfrm>
                          <a:off x="0" y="0"/>
                          <a:ext cx="900000" cy="14351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FA78F" id="正方形/長方形 1" o:spid="_x0000_s1026" style="position:absolute;margin-left:176.25pt;margin-top:152.25pt;width:70.85pt;height:11.3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2534784" behindDoc="0" locked="0" layoutInCell="1" allowOverlap="1" wp14:anchorId="6C3F5319" wp14:editId="725BAE27">
                <wp:simplePos x="0" y="0"/>
                <wp:positionH relativeFrom="column">
                  <wp:posOffset>3514725</wp:posOffset>
                </wp:positionH>
                <wp:positionV relativeFrom="paragraph">
                  <wp:posOffset>1914525</wp:posOffset>
                </wp:positionV>
                <wp:extent cx="864000" cy="144000"/>
                <wp:effectExtent l="0" t="0" r="12700" b="27940"/>
                <wp:wrapNone/>
                <wp:docPr id="170923323" name="正方形/長方形 1"/>
                <wp:cNvGraphicFramePr/>
                <a:graphic xmlns:a="http://schemas.openxmlformats.org/drawingml/2006/main">
                  <a:graphicData uri="http://schemas.microsoft.com/office/word/2010/wordprocessingShape">
                    <wps:wsp>
                      <wps:cNvSpPr/>
                      <wps:spPr>
                        <a:xfrm>
                          <a:off x="0" y="0"/>
                          <a:ext cx="864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8F3454" id="正方形/長方形 1" o:spid="_x0000_s1026" style="position:absolute;margin-left:276.75pt;margin-top:150.75pt;width:68.05pt;height:11.35pt;z-index:2525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" filled="f" strokecolor="#e00" strokeweight="2pt"/>
            </w:pict>
          </mc:Fallback>
        </mc:AlternateContent>
      </w:r>
      <w:r>
        <w:rPr>
          <w:noProof/>
        </w:rPr>
        <w:drawing>
          <wp:inline distT="0" distB="0" distL="0" distR="0" wp14:anchorId="61969925" wp14:editId="0B96197D">
            <wp:extent cx="5400000" cy="2531282"/>
            <wp:effectExtent l="19050" t="19050" r="10795" b="21590"/>
            <wp:docPr id="16994465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446551" name=""/>
                    <pic:cNvPicPr/>
                  </pic:nvPicPr>
                  <pic:blipFill>
                    <a:blip r:embed="rId141">
                      <a:extLst>
                        <a:ext uri="{28A0092B-C50C-407E-A947-70E740481C1C}">
                          <a14:useLocalDpi xmlns:a14="http://schemas.microsoft.com/office/drawing/2010/main" val="0"/>
                        </a:ext>
                      </a:extLst>
                    </a:blip>
                    <a:stretch>
                      <a:fillRect/>
                    </a:stretch>
                  </pic:blipFill>
                  <pic:spPr>
                    <a:xfrm>
                      <a:off x="0" y="0"/>
                      <a:ext cx="5400000" cy="2531282"/>
                    </a:xfrm>
                    <a:prstGeom prst="rect">
                      <a:avLst/>
                    </a:prstGeom>
                    <a:ln>
                      <a:solidFill>
                        <a:schemeClr val="bg1">
                          <a:lumMod val="75000"/>
                        </a:schemeClr>
                      </a:solidFill>
                    </a:ln>
                  </pic:spPr>
                </pic:pic>
              </a:graphicData>
            </a:graphic>
          </wp:inline>
        </w:drawing>
      </w:r>
    </w:p>
    <w:p w14:paraId="1F76A05C" w14:textId="77777777" w:rsidR="008E3FBD" w:rsidRPr="001D73C9" w:rsidRDefault="008E3FBD" w:rsidP="008E3FBD">
      <w:pPr>
        <w:jc w:val="center"/>
        <w:rPr>
          <w:b/>
          <w:bCs/>
        </w:rPr>
      </w:pPr>
      <w:r w:rsidRPr="001D73C9">
        <w:rPr>
          <w:rFonts w:hint="eastAsia"/>
          <w:b/>
          <w:bCs/>
        </w:rPr>
        <w:t>Web公開メール認証ログイン</w:t>
      </w:r>
    </w:p>
    <w:p w14:paraId="70B8ADF6" w14:textId="77777777" w:rsidR="00097DC6" w:rsidRDefault="00097DC6">
      <w:pPr>
        <w:wordWrap/>
      </w:pPr>
    </w:p>
    <w:p w14:paraId="07CE7C2A" w14:textId="20C9D385" w:rsidR="000259BE" w:rsidRDefault="000259BE">
      <w:pPr>
        <w:wordWrap/>
      </w:pPr>
      <w:r w:rsidRPr="000259BE">
        <w:t>パスワード入力画面に切り替わり、入力したメールアドレス宛にワンタイムパスワードが送信されます。</w:t>
      </w:r>
    </w:p>
    <w:p w14:paraId="45596B08" w14:textId="06E8987C" w:rsidR="000259BE" w:rsidRDefault="000259BE" w:rsidP="000259BE">
      <w:pPr>
        <w:jc w:val="center"/>
      </w:pPr>
      <w:r w:rsidRPr="008818D7">
        <w:rPr>
          <w:noProof/>
        </w:rPr>
        <w:drawing>
          <wp:inline distT="0" distB="0" distL="0" distR="0" wp14:anchorId="6EF7B065" wp14:editId="242E8B8A">
            <wp:extent cx="5421960" cy="2543648"/>
            <wp:effectExtent l="19050" t="19050" r="26670" b="28575"/>
            <wp:docPr id="8160742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74284" name=""/>
                    <pic:cNvPicPr/>
                  </pic:nvPicPr>
                  <pic:blipFill>
                    <a:blip r:embed="rId142">
                      <a:extLst>
                        <a:ext uri="{28A0092B-C50C-407E-A947-70E740481C1C}">
                          <a14:useLocalDpi xmlns:a14="http://schemas.microsoft.com/office/drawing/2010/main" val="0"/>
                        </a:ext>
                      </a:extLst>
                    </a:blip>
                    <a:stretch>
                      <a:fillRect/>
                    </a:stretch>
                  </pic:blipFill>
                  <pic:spPr>
                    <a:xfrm>
                      <a:off x="0" y="0"/>
                      <a:ext cx="5421960" cy="2543648"/>
                    </a:xfrm>
                    <a:prstGeom prst="rect">
                      <a:avLst/>
                    </a:prstGeom>
                    <a:ln>
                      <a:solidFill>
                        <a:schemeClr val="bg1">
                          <a:lumMod val="75000"/>
                        </a:schemeClr>
                      </a:solidFill>
                    </a:ln>
                  </pic:spPr>
                </pic:pic>
              </a:graphicData>
            </a:graphic>
          </wp:inline>
        </w:drawing>
      </w:r>
    </w:p>
    <w:p w14:paraId="126BF856" w14:textId="77777777" w:rsidR="000259BE" w:rsidRPr="001D73C9" w:rsidRDefault="000259BE" w:rsidP="000259BE">
      <w:pPr>
        <w:jc w:val="center"/>
        <w:rPr>
          <w:b/>
          <w:bCs/>
        </w:rPr>
      </w:pPr>
      <w:r w:rsidRPr="001D73C9">
        <w:rPr>
          <w:rFonts w:hint="eastAsia"/>
          <w:b/>
          <w:bCs/>
        </w:rPr>
        <w:t>Web公開メール認証ログイン</w:t>
      </w:r>
    </w:p>
    <w:p w14:paraId="4EAC71FD" w14:textId="77777777" w:rsidR="00C67324" w:rsidRDefault="00C67324" w:rsidP="006C0B93">
      <w:bookmarkStart w:id="95" w:name="_公開アドレスからのアップロード"/>
      <w:bookmarkEnd w:id="95"/>
    </w:p>
    <w:p w14:paraId="70918B02" w14:textId="533B35E0" w:rsidR="008742E3" w:rsidRDefault="00941DBF" w:rsidP="006C0B93">
      <w:pPr>
        <w:jc w:val="center"/>
      </w:pPr>
      <w:r>
        <w:rPr>
          <w:noProof/>
        </w:rPr>
        <mc:AlternateContent>
          <mc:Choice Requires="wps">
            <w:drawing>
              <wp:anchor distT="0" distB="0" distL="114300" distR="114300" simplePos="0" relativeHeight="252536832" behindDoc="0" locked="0" layoutInCell="1" allowOverlap="1" wp14:anchorId="218EC325" wp14:editId="347108B5">
                <wp:simplePos x="0" y="0"/>
                <wp:positionH relativeFrom="column">
                  <wp:posOffset>1000125</wp:posOffset>
                </wp:positionH>
                <wp:positionV relativeFrom="paragraph">
                  <wp:posOffset>400050</wp:posOffset>
                </wp:positionV>
                <wp:extent cx="972000" cy="143510"/>
                <wp:effectExtent l="0" t="0" r="19050" b="27940"/>
                <wp:wrapNone/>
                <wp:docPr id="1976517851" name="正方形/長方形 1"/>
                <wp:cNvGraphicFramePr/>
                <a:graphic xmlns:a="http://schemas.openxmlformats.org/drawingml/2006/main">
                  <a:graphicData uri="http://schemas.microsoft.com/office/word/2010/wordprocessingShape">
                    <wps:wsp>
                      <wps:cNvSpPr/>
                      <wps:spPr>
                        <a:xfrm>
                          <a:off x="0" y="0"/>
                          <a:ext cx="972000" cy="14351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F5B39C" id="正方形/長方形 1" o:spid="_x0000_s1026" style="position:absolute;margin-left:78.75pt;margin-top:31.5pt;width:76.55pt;height:11.3pt;z-index:2525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" filled="f" strokecolor="#e00" strokeweight="2pt"/>
            </w:pict>
          </mc:Fallback>
        </mc:AlternateContent>
      </w:r>
      <w:r w:rsidR="008742E3">
        <w:rPr>
          <w:noProof/>
        </w:rPr>
        <w:drawing>
          <wp:inline distT="0" distB="0" distL="0" distR="0" wp14:anchorId="5561244A" wp14:editId="316AE9C5">
            <wp:extent cx="5400000" cy="1398242"/>
            <wp:effectExtent l="19050" t="19050" r="10795" b="12065"/>
            <wp:docPr id="8089690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69048" name=""/>
                    <pic:cNvPicPr/>
                  </pic:nvPicPr>
                  <pic:blipFill>
                    <a:blip r:embed="rId143">
                      <a:extLst>
                        <a:ext uri="{28A0092B-C50C-407E-A947-70E740481C1C}">
                          <a14:useLocalDpi xmlns:a14="http://schemas.microsoft.com/office/drawing/2010/main" val="0"/>
                        </a:ext>
                      </a:extLst>
                    </a:blip>
                    <a:stretch>
                      <a:fillRect/>
                    </a:stretch>
                  </pic:blipFill>
                  <pic:spPr>
                    <a:xfrm>
                      <a:off x="0" y="0"/>
                      <a:ext cx="5400000" cy="1398242"/>
                    </a:xfrm>
                    <a:prstGeom prst="rect">
                      <a:avLst/>
                    </a:prstGeom>
                    <a:ln>
                      <a:solidFill>
                        <a:schemeClr val="bg1">
                          <a:lumMod val="75000"/>
                        </a:schemeClr>
                      </a:solidFill>
                    </a:ln>
                  </pic:spPr>
                </pic:pic>
              </a:graphicData>
            </a:graphic>
          </wp:inline>
        </w:drawing>
      </w:r>
    </w:p>
    <w:p w14:paraId="48691832" w14:textId="458F0B0F" w:rsidR="006C0B93" w:rsidRPr="006C0B93" w:rsidRDefault="006C0B93" w:rsidP="006C0B93">
      <w:pPr>
        <w:jc w:val="center"/>
        <w:rPr>
          <w:b/>
          <w:bCs/>
        </w:rPr>
      </w:pPr>
      <w:r w:rsidRPr="006C0B93">
        <w:rPr>
          <w:b/>
          <w:bCs/>
        </w:rPr>
        <w:t>ワンタイムパスワード</w:t>
      </w:r>
      <w:r>
        <w:rPr>
          <w:rFonts w:hint="eastAsia"/>
          <w:b/>
          <w:bCs/>
        </w:rPr>
        <w:t>通知</w:t>
      </w:r>
      <w:r w:rsidR="00D7247C">
        <w:rPr>
          <w:rFonts w:hint="eastAsia"/>
          <w:b/>
          <w:bCs/>
        </w:rPr>
        <w:t>メール</w:t>
      </w:r>
    </w:p>
    <w:p w14:paraId="18A4D87C" w14:textId="77777777" w:rsidR="00D7247C" w:rsidRDefault="00D7247C">
      <w:pPr>
        <w:wordWrap/>
        <w:rPr>
          <w:lang w:eastAsia="ar-SA"/>
        </w:rPr>
      </w:pPr>
      <w:r>
        <w:rPr>
          <w:lang w:eastAsia="ar-SA"/>
        </w:rPr>
        <w:br w:type="page"/>
      </w:r>
    </w:p>
    <w:p w14:paraId="43618CA1" w14:textId="03DC3D60" w:rsidR="000259BE" w:rsidRPr="00D7247C" w:rsidRDefault="00D7247C" w:rsidP="00217AFC">
      <w:r>
        <w:rPr>
          <w:rFonts w:hint="eastAsia"/>
          <w:lang w:eastAsia="ar-SA"/>
        </w:rPr>
        <w:lastRenderedPageBreak/>
        <w:t>パスワード入力画面</w:t>
      </w:r>
      <w:r>
        <w:rPr>
          <w:rFonts w:hint="eastAsia"/>
        </w:rPr>
        <w:t>の</w:t>
      </w:r>
      <w:r w:rsidRPr="008969B6">
        <w:rPr>
          <w:rFonts w:hint="eastAsia"/>
          <w:lang w:eastAsia="ar-SA"/>
        </w:rPr>
        <w:t>パスワード欄に</w:t>
      </w:r>
      <w:r w:rsidR="009A1589" w:rsidRPr="000259BE">
        <w:t>ワンタイムパスワード</w:t>
      </w:r>
      <w:r>
        <w:rPr>
          <w:rFonts w:hint="eastAsia"/>
        </w:rPr>
        <w:t>を</w:t>
      </w:r>
      <w:r w:rsidRPr="008969B6">
        <w:rPr>
          <w:rFonts w:hint="eastAsia"/>
          <w:lang w:eastAsia="ar-SA"/>
        </w:rPr>
        <w:t>入力</w:t>
      </w:r>
      <w:r>
        <w:rPr>
          <w:rFonts w:hint="eastAsia"/>
        </w:rPr>
        <w:t>後、</w:t>
      </w:r>
      <w:r w:rsidRPr="008969B6">
        <w:rPr>
          <w:rFonts w:hint="eastAsia"/>
          <w:lang w:eastAsia="ar-SA"/>
        </w:rPr>
        <w:t>「パスワード送信」をクリックします。</w:t>
      </w:r>
    </w:p>
    <w:p w14:paraId="31102E30" w14:textId="7FD90389" w:rsidR="000259BE" w:rsidRDefault="00041F62" w:rsidP="000259BE">
      <w:pPr>
        <w:jc w:val="center"/>
      </w:pPr>
      <w:r>
        <w:rPr>
          <w:noProof/>
        </w:rPr>
        <mc:AlternateContent>
          <mc:Choice Requires="wps">
            <w:drawing>
              <wp:anchor distT="0" distB="0" distL="114300" distR="114300" simplePos="0" relativeHeight="252530688" behindDoc="0" locked="0" layoutInCell="1" allowOverlap="1" wp14:anchorId="1F0ADB24" wp14:editId="3C5A7D5B">
                <wp:simplePos x="0" y="0"/>
                <wp:positionH relativeFrom="column">
                  <wp:posOffset>2219325</wp:posOffset>
                </wp:positionH>
                <wp:positionV relativeFrom="paragraph">
                  <wp:posOffset>1800225</wp:posOffset>
                </wp:positionV>
                <wp:extent cx="756000" cy="144000"/>
                <wp:effectExtent l="0" t="0" r="25400" b="27940"/>
                <wp:wrapNone/>
                <wp:docPr id="763165755" name="正方形/長方形 1"/>
                <wp:cNvGraphicFramePr/>
                <a:graphic xmlns:a="http://schemas.openxmlformats.org/drawingml/2006/main">
                  <a:graphicData uri="http://schemas.microsoft.com/office/word/2010/wordprocessingShape">
                    <wps:wsp>
                      <wps:cNvSpPr/>
                      <wps:spPr>
                        <a:xfrm>
                          <a:off x="0" y="0"/>
                          <a:ext cx="756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459187" id="正方形/長方形 1" o:spid="_x0000_s1026" style="position:absolute;margin-left:174.75pt;margin-top:141.75pt;width:59.55pt;height:11.35pt;z-index:2525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" filled="f" strokecolor="#e00" strokeweight="2pt"/>
            </w:pict>
          </mc:Fallback>
        </mc:AlternateContent>
      </w:r>
      <w:r w:rsidR="00D7247C">
        <w:rPr>
          <w:noProof/>
        </w:rPr>
        <mc:AlternateContent>
          <mc:Choice Requires="wps">
            <w:drawing>
              <wp:anchor distT="0" distB="0" distL="114300" distR="114300" simplePos="0" relativeHeight="252528640" behindDoc="0" locked="0" layoutInCell="1" allowOverlap="1" wp14:anchorId="67A33203" wp14:editId="352F5916">
                <wp:simplePos x="0" y="0"/>
                <wp:positionH relativeFrom="column">
                  <wp:posOffset>3514725</wp:posOffset>
                </wp:positionH>
                <wp:positionV relativeFrom="paragraph">
                  <wp:posOffset>1800225</wp:posOffset>
                </wp:positionV>
                <wp:extent cx="900000" cy="144000"/>
                <wp:effectExtent l="0" t="0" r="14605" b="27940"/>
                <wp:wrapNone/>
                <wp:docPr id="1593166389" name="正方形/長方形 1"/>
                <wp:cNvGraphicFramePr/>
                <a:graphic xmlns:a="http://schemas.openxmlformats.org/drawingml/2006/main">
                  <a:graphicData uri="http://schemas.microsoft.com/office/word/2010/wordprocessingShape">
                    <wps:wsp>
                      <wps:cNvSpPr/>
                      <wps:spPr>
                        <a:xfrm>
                          <a:off x="0" y="0"/>
                          <a:ext cx="90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A07C3" id="正方形/長方形 1" o:spid="_x0000_s1026" style="position:absolute;margin-left:276.75pt;margin-top:141.75pt;width:70.85pt;height:11.35pt;z-index:25252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" filled="f" strokecolor="#e00" strokeweight="2pt"/>
            </w:pict>
          </mc:Fallback>
        </mc:AlternateContent>
      </w:r>
      <w:r w:rsidR="000259BE" w:rsidRPr="000259BE">
        <w:rPr>
          <w:noProof/>
        </w:rPr>
        <w:drawing>
          <wp:inline distT="0" distB="0" distL="0" distR="0" wp14:anchorId="189E03E3" wp14:editId="4331D676">
            <wp:extent cx="5400000" cy="2539538"/>
            <wp:effectExtent l="19050" t="19050" r="10795" b="13335"/>
            <wp:docPr id="16291694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69422" name=""/>
                    <pic:cNvPicPr/>
                  </pic:nvPicPr>
                  <pic:blipFill>
                    <a:blip r:embed="rId144">
                      <a:extLst>
                        <a:ext uri="{28A0092B-C50C-407E-A947-70E740481C1C}">
                          <a14:useLocalDpi xmlns:a14="http://schemas.microsoft.com/office/drawing/2010/main" val="0"/>
                        </a:ext>
                      </a:extLst>
                    </a:blip>
                    <a:stretch>
                      <a:fillRect/>
                    </a:stretch>
                  </pic:blipFill>
                  <pic:spPr>
                    <a:xfrm>
                      <a:off x="0" y="0"/>
                      <a:ext cx="5400000" cy="2539538"/>
                    </a:xfrm>
                    <a:prstGeom prst="rect">
                      <a:avLst/>
                    </a:prstGeom>
                    <a:ln>
                      <a:solidFill>
                        <a:schemeClr val="bg1">
                          <a:lumMod val="75000"/>
                        </a:schemeClr>
                      </a:solidFill>
                    </a:ln>
                  </pic:spPr>
                </pic:pic>
              </a:graphicData>
            </a:graphic>
          </wp:inline>
        </w:drawing>
      </w:r>
    </w:p>
    <w:p w14:paraId="53739315" w14:textId="13DE6E0A" w:rsidR="00D7247C" w:rsidRDefault="00D7247C" w:rsidP="000259BE">
      <w:pPr>
        <w:jc w:val="center"/>
      </w:pPr>
      <w:r w:rsidRPr="001D73C9">
        <w:rPr>
          <w:rFonts w:hint="eastAsia"/>
          <w:b/>
          <w:bCs/>
        </w:rPr>
        <w:t>Web公開メール認証ログイン</w:t>
      </w:r>
    </w:p>
    <w:p w14:paraId="533875F7" w14:textId="77777777" w:rsidR="000259BE" w:rsidRPr="00F8092E" w:rsidRDefault="000259BE" w:rsidP="00217AFC"/>
    <w:p w14:paraId="7D681C18" w14:textId="1E0AAF32" w:rsidR="00217AFC" w:rsidRDefault="00217AFC">
      <w:pPr>
        <w:wordWrap/>
      </w:pPr>
      <w:r>
        <w:br w:type="page"/>
      </w:r>
    </w:p>
    <w:p w14:paraId="58FB7930" w14:textId="6244685F" w:rsidR="00217AFC" w:rsidRDefault="00217AFC" w:rsidP="00217AFC">
      <w:pPr>
        <w:pStyle w:val="1"/>
        <w:spacing w:after="120"/>
      </w:pPr>
      <w:bookmarkStart w:id="96" w:name="_ファイル送信、ファイル受信"/>
      <w:bookmarkStart w:id="97" w:name="_Toc242188404"/>
      <w:bookmarkEnd w:id="96"/>
      <w:r w:rsidRPr="00217AFC">
        <w:lastRenderedPageBreak/>
        <w:t>ファイル送信、ファイル受信</w:t>
      </w:r>
      <w:bookmarkEnd w:id="97"/>
    </w:p>
    <w:p w14:paraId="1197FC61" w14:textId="39FC12CC" w:rsidR="00217AFC" w:rsidRDefault="00E24E9D" w:rsidP="005D3399">
      <w:pPr>
        <w:pStyle w:val="2"/>
        <w:spacing w:after="120"/>
        <w:rPr>
          <w:lang w:eastAsia="ja-JP"/>
        </w:rPr>
      </w:pPr>
      <w:bookmarkStart w:id="98" w:name="_ファイル送信"/>
      <w:bookmarkStart w:id="99" w:name="_Toc242188405"/>
      <w:bookmarkEnd w:id="98"/>
      <w:r>
        <w:rPr>
          <w:rFonts w:hint="eastAsia"/>
          <w:lang w:eastAsia="ja-JP"/>
        </w:rPr>
        <w:t>ファイル送信</w:t>
      </w:r>
      <w:bookmarkEnd w:id="99"/>
    </w:p>
    <w:p w14:paraId="6701C481" w14:textId="6F354233" w:rsidR="0066016C" w:rsidRDefault="0066016C" w:rsidP="0066016C">
      <w:r>
        <w:rPr>
          <w:rFonts w:hint="eastAsia"/>
        </w:rPr>
        <w:t>Web公開機能同様、ファイル送信機能でもProselfのアカウントを持たない外部の人に対し</w:t>
      </w:r>
      <w:r w:rsidRPr="00924A90">
        <w:rPr>
          <w:rFonts w:hint="eastAsia"/>
        </w:rPr>
        <w:t>ファイル</w:t>
      </w:r>
      <w:r>
        <w:rPr>
          <w:rFonts w:hint="eastAsia"/>
        </w:rPr>
        <w:t>を受渡を行うことができますが、本機能では</w:t>
      </w:r>
      <w:r w:rsidRPr="002E5EA6">
        <w:t>1画面</w:t>
      </w:r>
      <w:r>
        <w:rPr>
          <w:rFonts w:hint="eastAsia"/>
        </w:rPr>
        <w:t>の</w:t>
      </w:r>
      <w:r w:rsidRPr="002E5EA6">
        <w:t>操作</w:t>
      </w:r>
      <w:r>
        <w:rPr>
          <w:rFonts w:hint="eastAsia"/>
        </w:rPr>
        <w:t>で</w:t>
      </w:r>
      <w:r w:rsidRPr="00645198">
        <w:rPr>
          <w:rFonts w:hint="eastAsia"/>
        </w:rPr>
        <w:t>ファイルアップロード</w:t>
      </w:r>
      <w:r>
        <w:rPr>
          <w:rFonts w:hint="eastAsia"/>
        </w:rPr>
        <w:t>、</w:t>
      </w:r>
      <w:r w:rsidR="00814057" w:rsidRPr="00814057">
        <w:t>公開アドレス</w:t>
      </w:r>
      <w:r>
        <w:t>生成、メール送信</w:t>
      </w:r>
      <w:r>
        <w:rPr>
          <w:rFonts w:hint="eastAsia"/>
        </w:rPr>
        <w:t>を</w:t>
      </w:r>
      <w:r>
        <w:t>一度に行</w:t>
      </w:r>
      <w:r>
        <w:rPr>
          <w:rFonts w:hint="eastAsia"/>
        </w:rPr>
        <w:t>うことができます。</w:t>
      </w:r>
      <w:r w:rsidR="0065562D">
        <w:rPr>
          <w:rFonts w:hint="eastAsia"/>
        </w:rPr>
        <w:t>1</w:t>
      </w:r>
      <w:r w:rsidRPr="002E5EA6">
        <w:t>画面で操作が完了する</w:t>
      </w:r>
      <w:r>
        <w:rPr>
          <w:rFonts w:hint="eastAsia"/>
        </w:rPr>
        <w:t>ため、</w:t>
      </w:r>
      <w:r w:rsidRPr="002E5EA6">
        <w:t>ファイル受渡に特化した使い方</w:t>
      </w:r>
      <w:r>
        <w:rPr>
          <w:rFonts w:hint="eastAsia"/>
        </w:rPr>
        <w:t>に適しております。</w:t>
      </w:r>
    </w:p>
    <w:p w14:paraId="4B2C8C60" w14:textId="77777777" w:rsidR="003F5E79" w:rsidRPr="0066016C" w:rsidRDefault="003F5E79" w:rsidP="003F5E79"/>
    <w:p w14:paraId="2B184F6F" w14:textId="50CA3A1A" w:rsidR="005D3399" w:rsidRDefault="000F1019" w:rsidP="000F1019">
      <w:pPr>
        <w:pStyle w:val="3"/>
        <w:spacing w:after="120"/>
      </w:pPr>
      <w:bookmarkStart w:id="100" w:name="_ファイル送信機能で外部の人にファイルを渡す"/>
      <w:bookmarkStart w:id="101" w:name="_Toc242188406"/>
      <w:bookmarkEnd w:id="100"/>
      <w:r w:rsidRPr="000F1019">
        <w:t>ファイル送信機能で外部の人にファイルを渡す</w:t>
      </w:r>
      <w:bookmarkEnd w:id="101"/>
    </w:p>
    <w:p w14:paraId="64B46167" w14:textId="77777777" w:rsidR="00D723E0" w:rsidRDefault="00D723E0" w:rsidP="00D723E0">
      <w:r w:rsidRPr="006A54FE">
        <w:t>ホーム画面または左</w:t>
      </w:r>
      <w:r>
        <w:rPr>
          <w:rFonts w:hint="eastAsia"/>
        </w:rPr>
        <w:t>メニュー</w:t>
      </w:r>
      <w:r w:rsidRPr="006A54FE">
        <w:t>より「ファイル送信」をクリックします。</w:t>
      </w:r>
    </w:p>
    <w:p w14:paraId="77098A73" w14:textId="77777777" w:rsidR="00D723E0" w:rsidRDefault="00D723E0" w:rsidP="00D723E0">
      <w:pPr>
        <w:jc w:val="center"/>
      </w:pPr>
      <w:r>
        <w:rPr>
          <w:noProof/>
        </w:rPr>
        <mc:AlternateContent>
          <mc:Choice Requires="wps">
            <w:drawing>
              <wp:anchor distT="0" distB="0" distL="114300" distR="114300" simplePos="0" relativeHeight="252274688" behindDoc="0" locked="0" layoutInCell="1" allowOverlap="1" wp14:anchorId="2CFE682A" wp14:editId="36EEDBA4">
                <wp:simplePos x="0" y="0"/>
                <wp:positionH relativeFrom="column">
                  <wp:posOffset>3362325</wp:posOffset>
                </wp:positionH>
                <wp:positionV relativeFrom="paragraph">
                  <wp:posOffset>621030</wp:posOffset>
                </wp:positionV>
                <wp:extent cx="1800000" cy="522000"/>
                <wp:effectExtent l="0" t="0" r="10160" b="11430"/>
                <wp:wrapNone/>
                <wp:docPr id="169123066" name="正方形/長方形 1"/>
                <wp:cNvGraphicFramePr/>
                <a:graphic xmlns:a="http://schemas.openxmlformats.org/drawingml/2006/main">
                  <a:graphicData uri="http://schemas.microsoft.com/office/word/2010/wordprocessingShape">
                    <wps:wsp>
                      <wps:cNvSpPr/>
                      <wps:spPr>
                        <a:xfrm>
                          <a:off x="0" y="0"/>
                          <a:ext cx="1800000" cy="52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C7CF5DC" id="正方形/長方形 1" o:spid="_x0000_s1026" style="position:absolute;margin-left:264.75pt;margin-top:48.9pt;width:141.75pt;height:41.1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" filled="f" strokecolor="#e00" strokeweight="2pt"/>
            </w:pict>
          </mc:Fallback>
        </mc:AlternateContent>
      </w:r>
      <w:r>
        <w:rPr>
          <w:noProof/>
        </w:rPr>
        <mc:AlternateContent>
          <mc:Choice Requires="wps">
            <w:drawing>
              <wp:anchor distT="0" distB="0" distL="114300" distR="114300" simplePos="0" relativeHeight="252273664" behindDoc="0" locked="0" layoutInCell="1" allowOverlap="1" wp14:anchorId="046CE7E4" wp14:editId="6108C9FA">
                <wp:simplePos x="0" y="0"/>
                <wp:positionH relativeFrom="column">
                  <wp:posOffset>628650</wp:posOffset>
                </wp:positionH>
                <wp:positionV relativeFrom="paragraph">
                  <wp:posOffset>1449705</wp:posOffset>
                </wp:positionV>
                <wp:extent cx="719455" cy="161925"/>
                <wp:effectExtent l="0" t="0" r="23495" b="28575"/>
                <wp:wrapNone/>
                <wp:docPr id="582778603" name="正方形/長方形 1"/>
                <wp:cNvGraphicFramePr/>
                <a:graphic xmlns:a="http://schemas.openxmlformats.org/drawingml/2006/main">
                  <a:graphicData uri="http://schemas.microsoft.com/office/word/2010/wordprocessingShape">
                    <wps:wsp>
                      <wps:cNvSpPr/>
                      <wps:spPr>
                        <a:xfrm>
                          <a:off x="0" y="0"/>
                          <a:ext cx="7194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8D001C" id="正方形/長方形 1" o:spid="_x0000_s1026" style="position:absolute;margin-left:49.5pt;margin-top:114.15pt;width:56.65pt;height:12.7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" filled="f" strokecolor="#e00" strokeweight="2pt"/>
            </w:pict>
          </mc:Fallback>
        </mc:AlternateContent>
      </w:r>
      <w:r w:rsidRPr="00EA2B5B">
        <w:rPr>
          <w:noProof/>
        </w:rPr>
        <w:drawing>
          <wp:inline distT="0" distB="0" distL="0" distR="0" wp14:anchorId="293965D8" wp14:editId="1A04EA22">
            <wp:extent cx="5400000" cy="2695872"/>
            <wp:effectExtent l="19050" t="19050" r="10795" b="28575"/>
            <wp:docPr id="15687110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71175" name=""/>
                    <pic:cNvPicPr/>
                  </pic:nvPicPr>
                  <pic:blipFill>
                    <a:blip r:embed="rId145">
                      <a:extLst>
                        <a:ext uri="{28A0092B-C50C-407E-A947-70E740481C1C}">
                          <a14:useLocalDpi xmlns:a14="http://schemas.microsoft.com/office/drawing/2010/main" val="0"/>
                        </a:ext>
                      </a:extLst>
                    </a:blip>
                    <a:stretch>
                      <a:fillRect/>
                    </a:stretch>
                  </pic:blipFill>
                  <pic:spPr>
                    <a:xfrm>
                      <a:off x="0" y="0"/>
                      <a:ext cx="5400000" cy="2695872"/>
                    </a:xfrm>
                    <a:prstGeom prst="rect">
                      <a:avLst/>
                    </a:prstGeom>
                    <a:ln>
                      <a:solidFill>
                        <a:schemeClr val="bg1">
                          <a:lumMod val="75000"/>
                        </a:schemeClr>
                      </a:solidFill>
                    </a:ln>
                  </pic:spPr>
                </pic:pic>
              </a:graphicData>
            </a:graphic>
          </wp:inline>
        </w:drawing>
      </w:r>
    </w:p>
    <w:p w14:paraId="44115C68" w14:textId="77777777" w:rsidR="00D723E0" w:rsidRPr="00E84357" w:rsidRDefault="00D723E0" w:rsidP="00D723E0">
      <w:pPr>
        <w:jc w:val="center"/>
        <w:rPr>
          <w:b/>
          <w:bCs/>
        </w:rPr>
      </w:pPr>
      <w:r w:rsidRPr="00E84357">
        <w:rPr>
          <w:rFonts w:hint="eastAsia"/>
          <w:b/>
          <w:bCs/>
        </w:rPr>
        <w:t>ホーム</w:t>
      </w:r>
    </w:p>
    <w:p w14:paraId="6912DAB8" w14:textId="77777777" w:rsidR="00D723E0" w:rsidRDefault="00D723E0" w:rsidP="00D723E0"/>
    <w:p w14:paraId="135DB5FD" w14:textId="15A1EA0B" w:rsidR="00D723E0" w:rsidRDefault="00D723E0" w:rsidP="00D723E0">
      <w:r>
        <w:rPr>
          <w:rFonts w:hint="eastAsia"/>
        </w:rPr>
        <w:t>ファイル送信画面が表示されますので、送りたいファイルを枠内にドラッグ＆ドロップするかファイルを選択した上で</w:t>
      </w:r>
      <w:r w:rsidR="00BA18DF">
        <w:rPr>
          <w:rFonts w:hint="eastAsia"/>
        </w:rPr>
        <w:t>宛先等を</w:t>
      </w:r>
      <w:r>
        <w:rPr>
          <w:rFonts w:hint="eastAsia"/>
        </w:rPr>
        <w:t>入力して「送信」をクリックします。</w:t>
      </w:r>
    </w:p>
    <w:p w14:paraId="1FEB6F44" w14:textId="57A90E87" w:rsidR="00640425" w:rsidRDefault="00640425" w:rsidP="00D723E0">
      <w:pPr>
        <w:jc w:val="center"/>
      </w:pPr>
      <w:r>
        <w:rPr>
          <w:noProof/>
        </w:rPr>
        <mc:AlternateContent>
          <mc:Choice Requires="wps">
            <w:drawing>
              <wp:anchor distT="0" distB="0" distL="114300" distR="114300" simplePos="0" relativeHeight="252444672" behindDoc="0" locked="0" layoutInCell="1" allowOverlap="1" wp14:anchorId="0DB21244" wp14:editId="0D5CBE6A">
                <wp:simplePos x="0" y="0"/>
                <wp:positionH relativeFrom="column">
                  <wp:posOffset>4400550</wp:posOffset>
                </wp:positionH>
                <wp:positionV relativeFrom="paragraph">
                  <wp:posOffset>628650</wp:posOffset>
                </wp:positionV>
                <wp:extent cx="1512000" cy="900000"/>
                <wp:effectExtent l="0" t="0" r="12065" b="14605"/>
                <wp:wrapNone/>
                <wp:docPr id="1066137198" name="正方形/長方形 1"/>
                <wp:cNvGraphicFramePr/>
                <a:graphic xmlns:a="http://schemas.openxmlformats.org/drawingml/2006/main">
                  <a:graphicData uri="http://schemas.microsoft.com/office/word/2010/wordprocessingShape">
                    <wps:wsp>
                      <wps:cNvSpPr/>
                      <wps:spPr>
                        <a:xfrm>
                          <a:off x="0" y="0"/>
                          <a:ext cx="1512000" cy="90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323D6" id="正方形/長方形 1" o:spid="_x0000_s1026" style="position:absolute;margin-left:346.5pt;margin-top:49.5pt;width:119.05pt;height:70.85pt;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" filled="f" strokecolor="#e00" strokeweight="2pt"/>
            </w:pict>
          </mc:Fallback>
        </mc:AlternateContent>
      </w:r>
      <w:r>
        <w:rPr>
          <w:noProof/>
        </w:rPr>
        <mc:AlternateContent>
          <mc:Choice Requires="wps">
            <w:drawing>
              <wp:anchor distT="0" distB="0" distL="114300" distR="114300" simplePos="0" relativeHeight="252442624" behindDoc="0" locked="0" layoutInCell="1" allowOverlap="1" wp14:anchorId="706D46A8" wp14:editId="0B9F3992">
                <wp:simplePos x="0" y="0"/>
                <wp:positionH relativeFrom="column">
                  <wp:posOffset>1409700</wp:posOffset>
                </wp:positionH>
                <wp:positionV relativeFrom="paragraph">
                  <wp:posOffset>314325</wp:posOffset>
                </wp:positionV>
                <wp:extent cx="432000" cy="161925"/>
                <wp:effectExtent l="0" t="0" r="25400" b="28575"/>
                <wp:wrapNone/>
                <wp:docPr id="173657241" name="正方形/長方形 1"/>
                <wp:cNvGraphicFramePr/>
                <a:graphic xmlns:a="http://schemas.openxmlformats.org/drawingml/2006/main">
                  <a:graphicData uri="http://schemas.microsoft.com/office/word/2010/wordprocessingShape">
                    <wps:wsp>
                      <wps:cNvSpPr/>
                      <wps:spPr>
                        <a:xfrm>
                          <a:off x="0" y="0"/>
                          <a:ext cx="43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AD39E" id="正方形/長方形 1" o:spid="_x0000_s1026" style="position:absolute;margin-left:111pt;margin-top:24.75pt;width:34pt;height:12.75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" filled="f" strokecolor="#e00" strokeweight="2pt"/>
            </w:pict>
          </mc:Fallback>
        </mc:AlternateContent>
      </w:r>
      <w:r w:rsidRPr="00640425">
        <w:rPr>
          <w:noProof/>
        </w:rPr>
        <w:drawing>
          <wp:inline distT="0" distB="0" distL="0" distR="0" wp14:anchorId="6296C215" wp14:editId="7BC25879">
            <wp:extent cx="5400000" cy="2913606"/>
            <wp:effectExtent l="19050" t="19050" r="10795" b="20320"/>
            <wp:docPr id="13592084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08484" name=""/>
                    <pic:cNvPicPr/>
                  </pic:nvPicPr>
                  <pic:blipFill>
                    <a:blip r:embed="rId146">
                      <a:extLst>
                        <a:ext uri="{28A0092B-C50C-407E-A947-70E740481C1C}">
                          <a14:useLocalDpi xmlns:a14="http://schemas.microsoft.com/office/drawing/2010/main" val="0"/>
                        </a:ext>
                      </a:extLst>
                    </a:blip>
                    <a:stretch>
                      <a:fillRect/>
                    </a:stretch>
                  </pic:blipFill>
                  <pic:spPr>
                    <a:xfrm>
                      <a:off x="0" y="0"/>
                      <a:ext cx="5400000" cy="2913606"/>
                    </a:xfrm>
                    <a:prstGeom prst="rect">
                      <a:avLst/>
                    </a:prstGeom>
                    <a:ln>
                      <a:solidFill>
                        <a:schemeClr val="bg1">
                          <a:lumMod val="75000"/>
                        </a:schemeClr>
                      </a:solidFill>
                    </a:ln>
                  </pic:spPr>
                </pic:pic>
              </a:graphicData>
            </a:graphic>
          </wp:inline>
        </w:drawing>
      </w:r>
    </w:p>
    <w:p w14:paraId="6F98FB45" w14:textId="77777777" w:rsidR="00D723E0" w:rsidRPr="00825F5C" w:rsidRDefault="00D723E0" w:rsidP="00D723E0">
      <w:pPr>
        <w:jc w:val="center"/>
        <w:rPr>
          <w:b/>
          <w:bCs/>
        </w:rPr>
      </w:pPr>
      <w:r w:rsidRPr="00825F5C">
        <w:rPr>
          <w:rFonts w:hint="eastAsia"/>
          <w:b/>
          <w:bCs/>
        </w:rPr>
        <w:t>ファイル送信</w:t>
      </w:r>
    </w:p>
    <w:p w14:paraId="69974617" w14:textId="77777777" w:rsidR="007A059F" w:rsidRDefault="007A059F" w:rsidP="00D723E0"/>
    <w:p w14:paraId="2E84C1C4" w14:textId="77777777" w:rsidR="007A059F" w:rsidRDefault="007A059F">
      <w:pPr>
        <w:wordWrap/>
      </w:pPr>
      <w:r>
        <w:br w:type="page"/>
      </w:r>
    </w:p>
    <w:p w14:paraId="49C088CA" w14:textId="6B68CCC6" w:rsidR="00D723E0" w:rsidRDefault="00D723E0" w:rsidP="00D723E0">
      <w:r>
        <w:rPr>
          <w:rFonts w:hint="eastAsia"/>
        </w:rPr>
        <w:lastRenderedPageBreak/>
        <w:t>各設定項目については以下の通りです。</w:t>
      </w:r>
    </w:p>
    <w:tbl>
      <w:tblPr>
        <w:tblStyle w:val="af1"/>
        <w:tblW w:w="5000" w:type="pct"/>
        <w:tblLook w:val="04A0" w:firstRow="1" w:lastRow="0" w:firstColumn="1" w:lastColumn="0" w:noHBand="0" w:noVBand="1"/>
      </w:tblPr>
      <w:tblGrid>
        <w:gridCol w:w="2825"/>
        <w:gridCol w:w="7631"/>
      </w:tblGrid>
      <w:tr w:rsidR="00D723E0" w14:paraId="15223AFB" w14:textId="77777777" w:rsidTr="00C55B69">
        <w:trPr>
          <w:tblHeader/>
        </w:trPr>
        <w:tc>
          <w:tcPr>
            <w:tcW w:w="1351" w:type="pct"/>
            <w:shd w:val="clear" w:color="auto" w:fill="DAEEF3" w:themeFill="accent5" w:themeFillTint="33"/>
          </w:tcPr>
          <w:p w14:paraId="7A4C9142" w14:textId="77777777" w:rsidR="00D723E0" w:rsidRDefault="00D723E0" w:rsidP="00C55B69">
            <w:r>
              <w:rPr>
                <w:rFonts w:hint="eastAsia"/>
              </w:rPr>
              <w:t>項目名</w:t>
            </w:r>
          </w:p>
        </w:tc>
        <w:tc>
          <w:tcPr>
            <w:tcW w:w="3649" w:type="pct"/>
            <w:shd w:val="clear" w:color="auto" w:fill="DAEEF3" w:themeFill="accent5" w:themeFillTint="33"/>
          </w:tcPr>
          <w:p w14:paraId="666D960C" w14:textId="77777777" w:rsidR="00D723E0" w:rsidRDefault="00D723E0" w:rsidP="00C55B69">
            <w:r>
              <w:rPr>
                <w:rFonts w:hint="eastAsia"/>
              </w:rPr>
              <w:t>説明</w:t>
            </w:r>
          </w:p>
        </w:tc>
      </w:tr>
      <w:tr w:rsidR="00D723E0" w14:paraId="10C8063E" w14:textId="77777777" w:rsidTr="00C55B69">
        <w:tc>
          <w:tcPr>
            <w:tcW w:w="1351" w:type="pct"/>
          </w:tcPr>
          <w:p w14:paraId="5D3D62E2" w14:textId="77777777" w:rsidR="00D723E0" w:rsidRDefault="00D723E0" w:rsidP="00C55B69">
            <w:r>
              <w:rPr>
                <w:rFonts w:hint="eastAsia"/>
              </w:rPr>
              <w:t>個別に送信する</w:t>
            </w:r>
          </w:p>
        </w:tc>
        <w:tc>
          <w:tcPr>
            <w:tcW w:w="3649" w:type="pct"/>
          </w:tcPr>
          <w:p w14:paraId="0CD6E150" w14:textId="77777777" w:rsidR="00D723E0" w:rsidRDefault="00D723E0" w:rsidP="00C55B69">
            <w:r>
              <w:rPr>
                <w:rFonts w:hint="eastAsia"/>
              </w:rPr>
              <w:t>チェックを入れると、宛先に指定したアドレス(TO)に設定したアドレス分、個別に送信されます。</w:t>
            </w:r>
          </w:p>
          <w:p w14:paraId="17075EAE" w14:textId="2A8E5F01" w:rsidR="007F0061" w:rsidRDefault="007F0061" w:rsidP="007F0061">
            <w:pPr>
              <w:pStyle w:val="af5"/>
              <w:numPr>
                <w:ilvl w:val="0"/>
                <w:numId w:val="19"/>
              </w:numPr>
              <w:ind w:leftChars="0"/>
            </w:pPr>
            <w:r w:rsidRPr="008159DF">
              <w:t>チェック</w:t>
            </w:r>
            <w:r>
              <w:rPr>
                <w:rFonts w:hint="eastAsia"/>
              </w:rPr>
              <w:t>を</w:t>
            </w:r>
            <w:r w:rsidRPr="008159DF">
              <w:t>入れるとCC、BCCを指定することができなくな</w:t>
            </w:r>
            <w:r>
              <w:rPr>
                <w:rFonts w:hint="eastAsia"/>
              </w:rPr>
              <w:t>ります。</w:t>
            </w:r>
          </w:p>
        </w:tc>
      </w:tr>
      <w:tr w:rsidR="00D723E0" w14:paraId="14B5302F" w14:textId="77777777" w:rsidTr="00C55B69">
        <w:tc>
          <w:tcPr>
            <w:tcW w:w="1351" w:type="pct"/>
          </w:tcPr>
          <w:p w14:paraId="64A42182" w14:textId="77777777" w:rsidR="00D723E0" w:rsidRDefault="00D723E0" w:rsidP="00C55B69">
            <w:r w:rsidRPr="008E6EED">
              <w:rPr>
                <w:rFonts w:hint="eastAsia"/>
              </w:rPr>
              <w:t>送信控えメールを受け取る</w:t>
            </w:r>
          </w:p>
        </w:tc>
        <w:tc>
          <w:tcPr>
            <w:tcW w:w="3649" w:type="pct"/>
          </w:tcPr>
          <w:p w14:paraId="07A65FC8" w14:textId="77777777" w:rsidR="00D723E0" w:rsidRDefault="00D723E0" w:rsidP="00C55B69">
            <w:r>
              <w:rPr>
                <w:rFonts w:hint="eastAsia"/>
              </w:rPr>
              <w:t>チェックを入れると、自分のメールアドレスにメールの控えが送信されます。</w:t>
            </w:r>
          </w:p>
        </w:tc>
      </w:tr>
      <w:tr w:rsidR="00D723E0" w14:paraId="69BC1A1A" w14:textId="77777777" w:rsidTr="00C55B69">
        <w:tc>
          <w:tcPr>
            <w:tcW w:w="1351" w:type="pct"/>
          </w:tcPr>
          <w:p w14:paraId="06063B37" w14:textId="73305116" w:rsidR="00D723E0" w:rsidRPr="008E6EED" w:rsidRDefault="00FC3626" w:rsidP="00C55B69">
            <w:r w:rsidRPr="00FC3626">
              <w:t>宛先(TO/CC/BCC)</w:t>
            </w:r>
          </w:p>
        </w:tc>
        <w:tc>
          <w:tcPr>
            <w:tcW w:w="3649" w:type="pct"/>
          </w:tcPr>
          <w:p w14:paraId="381A730A" w14:textId="0DFB4FBF" w:rsidR="00D723E0" w:rsidRDefault="001905A6" w:rsidP="00C55B69">
            <w:r w:rsidRPr="001905A6">
              <w:t>宛先のメールアドレスを入力します。</w:t>
            </w:r>
          </w:p>
        </w:tc>
      </w:tr>
      <w:tr w:rsidR="00D723E0" w14:paraId="379CC4BB" w14:textId="77777777" w:rsidTr="00C55B69">
        <w:tc>
          <w:tcPr>
            <w:tcW w:w="1351" w:type="pct"/>
          </w:tcPr>
          <w:p w14:paraId="70423E9E" w14:textId="77777777" w:rsidR="00D723E0" w:rsidRDefault="00D723E0" w:rsidP="00C55B69">
            <w:r>
              <w:rPr>
                <w:rFonts w:hint="eastAsia"/>
              </w:rPr>
              <w:t>件名</w:t>
            </w:r>
          </w:p>
        </w:tc>
        <w:tc>
          <w:tcPr>
            <w:tcW w:w="3649" w:type="pct"/>
          </w:tcPr>
          <w:p w14:paraId="3869382C" w14:textId="616F171E" w:rsidR="00D723E0" w:rsidRDefault="00D723E0" w:rsidP="00C55B69">
            <w:r>
              <w:rPr>
                <w:rFonts w:hint="eastAsia"/>
              </w:rPr>
              <w:t>件名を入力します。</w:t>
            </w:r>
          </w:p>
        </w:tc>
      </w:tr>
      <w:tr w:rsidR="00D723E0" w14:paraId="45AFC3DE" w14:textId="77777777" w:rsidTr="00C55B69">
        <w:tc>
          <w:tcPr>
            <w:tcW w:w="1351" w:type="pct"/>
          </w:tcPr>
          <w:p w14:paraId="1433FE1F" w14:textId="77777777" w:rsidR="00D723E0" w:rsidRDefault="00D723E0" w:rsidP="00C55B69">
            <w:r>
              <w:rPr>
                <w:rFonts w:hint="eastAsia"/>
              </w:rPr>
              <w:t>本文</w:t>
            </w:r>
          </w:p>
        </w:tc>
        <w:tc>
          <w:tcPr>
            <w:tcW w:w="3649" w:type="pct"/>
          </w:tcPr>
          <w:p w14:paraId="29A8A9FA" w14:textId="310AA0A3" w:rsidR="00D723E0" w:rsidRDefault="00D723E0" w:rsidP="00C55B69">
            <w:r>
              <w:rPr>
                <w:rFonts w:hint="eastAsia"/>
              </w:rPr>
              <w:t>メッセージを入力します。</w:t>
            </w:r>
          </w:p>
          <w:p w14:paraId="468DB6EF" w14:textId="1450D27C" w:rsidR="00F242FB" w:rsidRDefault="00C27B9F" w:rsidP="00B0649D">
            <w:pPr>
              <w:pStyle w:val="af5"/>
              <w:numPr>
                <w:ilvl w:val="0"/>
                <w:numId w:val="15"/>
              </w:numPr>
              <w:wordWrap/>
              <w:adjustRightInd w:val="0"/>
              <w:snapToGrid w:val="0"/>
              <w:ind w:leftChars="0"/>
            </w:pPr>
            <w:r w:rsidRPr="00CF2A44">
              <w:rPr>
                <w:color w:val="EE0000"/>
              </w:rPr>
              <w:t>「</w:t>
            </w:r>
            <w:hyperlink w:anchor="_公開用アドレスへのアクセス" w:history="1">
              <w:r w:rsidRPr="00CF2A44">
                <w:rPr>
                  <w:rStyle w:val="af0"/>
                  <w:color w:val="EE0000"/>
                </w:rPr>
                <w:t>8.3.メール送信</w:t>
              </w:r>
            </w:hyperlink>
            <w:r w:rsidRPr="00CF2A44">
              <w:rPr>
                <w:color w:val="EE0000"/>
              </w:rPr>
              <w:t>」と同様、</w:t>
            </w:r>
            <w:r w:rsidR="001F2224" w:rsidRPr="00CF2A44">
              <w:rPr>
                <w:color w:val="EE0000"/>
              </w:rPr>
              <w:t>本文に表示されている${publicaddress}は公開アドレスに置き換えられた状態で相手に届く</w:t>
            </w:r>
            <w:r w:rsidR="001F2224" w:rsidRPr="00CF2A44">
              <w:rPr>
                <w:rFonts w:hint="eastAsia"/>
                <w:color w:val="EE0000"/>
              </w:rPr>
              <w:t>ため、</w:t>
            </w:r>
            <w:r w:rsidR="001F2224" w:rsidRPr="00CF2A44">
              <w:rPr>
                <w:color w:val="EE0000"/>
              </w:rPr>
              <w:t>本文中から削除しないよう</w:t>
            </w:r>
            <w:r w:rsidR="001F2224" w:rsidRPr="00CF2A44">
              <w:rPr>
                <w:rFonts w:hint="eastAsia"/>
                <w:color w:val="EE0000"/>
              </w:rPr>
              <w:t>ご注意ください。</w:t>
            </w:r>
          </w:p>
        </w:tc>
      </w:tr>
      <w:tr w:rsidR="00D723E0" w14:paraId="106AE9F3" w14:textId="77777777" w:rsidTr="00C55B69">
        <w:tc>
          <w:tcPr>
            <w:tcW w:w="1351" w:type="pct"/>
          </w:tcPr>
          <w:p w14:paraId="02F9FBB6" w14:textId="77777777" w:rsidR="00D723E0" w:rsidRDefault="00D723E0" w:rsidP="00C55B69">
            <w:r>
              <w:rPr>
                <w:rFonts w:hint="eastAsia"/>
              </w:rPr>
              <w:t>ダウンロード回数制限(※1)</w:t>
            </w:r>
          </w:p>
        </w:tc>
        <w:tc>
          <w:tcPr>
            <w:tcW w:w="3649" w:type="pct"/>
          </w:tcPr>
          <w:p w14:paraId="4B3A2359" w14:textId="4726ED9D" w:rsidR="00424452" w:rsidRDefault="00424452" w:rsidP="00C55B69">
            <w:r w:rsidRPr="00424452">
              <w:t>チェックを入れた場合、指定した回数公開アドレスからファイルがダウンロードされると自動で</w:t>
            </w:r>
            <w:r w:rsidR="00026061">
              <w:rPr>
                <w:rFonts w:hint="eastAsia"/>
              </w:rPr>
              <w:t>ファイル送信</w:t>
            </w:r>
            <w:r w:rsidRPr="00424452">
              <w:t>が停止されます。</w:t>
            </w:r>
          </w:p>
        </w:tc>
      </w:tr>
      <w:tr w:rsidR="00D723E0" w14:paraId="7E9AB378" w14:textId="77777777" w:rsidTr="00C55B69">
        <w:tc>
          <w:tcPr>
            <w:tcW w:w="1351" w:type="pct"/>
          </w:tcPr>
          <w:p w14:paraId="709DC6DF" w14:textId="77777777" w:rsidR="00D723E0" w:rsidRDefault="00D723E0" w:rsidP="00C55B69">
            <w:r>
              <w:rPr>
                <w:rFonts w:hint="eastAsia"/>
              </w:rPr>
              <w:t>公開期限(※1)</w:t>
            </w:r>
          </w:p>
        </w:tc>
        <w:tc>
          <w:tcPr>
            <w:tcW w:w="3649" w:type="pct"/>
          </w:tcPr>
          <w:p w14:paraId="6FE350AB" w14:textId="55BF2BC6" w:rsidR="000664EB" w:rsidRDefault="000664EB" w:rsidP="00C55B69">
            <w:r>
              <w:rPr>
                <w:rFonts w:hint="eastAsia"/>
              </w:rPr>
              <w:t>チェックを入れた場合、指定の期限を超えると</w:t>
            </w:r>
            <w:r w:rsidR="00B0513A" w:rsidRPr="00424452">
              <w:t>自動で</w:t>
            </w:r>
            <w:r w:rsidR="00B0513A">
              <w:rPr>
                <w:rFonts w:hint="eastAsia"/>
              </w:rPr>
              <w:t>ファイル送信</w:t>
            </w:r>
            <w:r w:rsidR="00B0513A" w:rsidRPr="00424452">
              <w:t>が停止されます。</w:t>
            </w:r>
          </w:p>
        </w:tc>
      </w:tr>
      <w:tr w:rsidR="00D723E0" w14:paraId="5471B99A" w14:textId="77777777" w:rsidTr="00C55B69">
        <w:tc>
          <w:tcPr>
            <w:tcW w:w="1351" w:type="pct"/>
          </w:tcPr>
          <w:p w14:paraId="0FE3EC78" w14:textId="77777777" w:rsidR="00D723E0" w:rsidRDefault="00D723E0" w:rsidP="00C55B69">
            <w:r>
              <w:rPr>
                <w:rFonts w:hint="eastAsia"/>
              </w:rPr>
              <w:t>認証方式(※1)</w:t>
            </w:r>
          </w:p>
        </w:tc>
        <w:tc>
          <w:tcPr>
            <w:tcW w:w="3649" w:type="pct"/>
          </w:tcPr>
          <w:p w14:paraId="35F38465" w14:textId="6B158F3F" w:rsidR="00D723E0" w:rsidRDefault="007665E5" w:rsidP="00C55B69">
            <w:r>
              <w:rPr>
                <w:rFonts w:hint="eastAsia"/>
              </w:rPr>
              <w:t>公開アドレスへ</w:t>
            </w:r>
            <w:r w:rsidR="00D723E0">
              <w:rPr>
                <w:rFonts w:hint="eastAsia"/>
              </w:rPr>
              <w:t>のアクセス時に本設定で指定した認証方式によるログインが必要となります。指定可能な方式は以下の通りです。</w:t>
            </w:r>
          </w:p>
          <w:p w14:paraId="5A2AF77F" w14:textId="77777777" w:rsidR="00D723E0" w:rsidRDefault="00D723E0" w:rsidP="00C55B69"/>
          <w:p w14:paraId="3D65B70D" w14:textId="77777777" w:rsidR="00D723E0" w:rsidRPr="0062769B" w:rsidRDefault="00D723E0" w:rsidP="00C55B69">
            <w:pPr>
              <w:rPr>
                <w:b/>
              </w:rPr>
            </w:pPr>
            <w:r w:rsidRPr="0062769B">
              <w:rPr>
                <w:rFonts w:hint="eastAsia"/>
                <w:b/>
              </w:rPr>
              <w:t>・ワンタイムパスワード</w:t>
            </w:r>
          </w:p>
          <w:p w14:paraId="022C477E" w14:textId="7451D8A5" w:rsidR="00D723E0" w:rsidRDefault="00D723E0" w:rsidP="00C55B69">
            <w:r>
              <w:rPr>
                <w:rFonts w:hint="eastAsia"/>
              </w:rPr>
              <w:t>公開アドレスへのアクセス時にワンタイムパスワードでの認証を必要とします。詳細については「</w:t>
            </w:r>
            <w:hyperlink w:anchor="_公開アドレスへのアクセス_1" w:history="1">
              <w:r w:rsidR="00856EE6" w:rsidRPr="00AD7585">
                <w:rPr>
                  <w:rStyle w:val="af0"/>
                </w:rPr>
                <w:t>8.4.</w:t>
              </w:r>
              <w:r w:rsidRPr="00AD7585">
                <w:rPr>
                  <w:rStyle w:val="af0"/>
                </w:rPr>
                <w:t>公開</w:t>
              </w:r>
              <w:r w:rsidR="00856EE6" w:rsidRPr="00AD7585">
                <w:rPr>
                  <w:rStyle w:val="af0"/>
                </w:rPr>
                <w:t>アドレス</w:t>
              </w:r>
              <w:r w:rsidRPr="00AD7585">
                <w:rPr>
                  <w:rStyle w:val="af0"/>
                </w:rPr>
                <w:t>へのアクセス</w:t>
              </w:r>
            </w:hyperlink>
            <w:r>
              <w:rPr>
                <w:rFonts w:hint="eastAsia"/>
              </w:rPr>
              <w:t>」の「</w:t>
            </w:r>
            <w:r w:rsidR="00482E8B" w:rsidRPr="00482E8B">
              <w:t>メール認証によるログイン</w:t>
            </w:r>
            <w:r>
              <w:rPr>
                <w:rFonts w:hint="eastAsia"/>
              </w:rPr>
              <w:t>」の項をご参照ください。</w:t>
            </w:r>
          </w:p>
          <w:p w14:paraId="77BF511C" w14:textId="77777777" w:rsidR="00D723E0" w:rsidRPr="00576BA4" w:rsidRDefault="00D723E0" w:rsidP="00C55B69"/>
          <w:p w14:paraId="0197A30D" w14:textId="77777777" w:rsidR="00D723E0" w:rsidRPr="0062769B" w:rsidRDefault="00D723E0" w:rsidP="00C55B69">
            <w:pPr>
              <w:rPr>
                <w:b/>
              </w:rPr>
            </w:pPr>
            <w:r w:rsidRPr="0062769B">
              <w:rPr>
                <w:rFonts w:hint="eastAsia"/>
                <w:b/>
              </w:rPr>
              <w:t>・ランダムパスワード</w:t>
            </w:r>
          </w:p>
          <w:p w14:paraId="3156E84A" w14:textId="4301F0F2" w:rsidR="00D723E0" w:rsidRDefault="00D723E0" w:rsidP="00C55B69">
            <w:r>
              <w:rPr>
                <w:rFonts w:hint="eastAsia"/>
              </w:rPr>
              <w:t>公開アドレスへのアクセス時にランダムパスワードでの認証を必要とします。詳細については</w:t>
            </w:r>
            <w:r w:rsidR="00931284">
              <w:rPr>
                <w:rFonts w:hint="eastAsia"/>
              </w:rPr>
              <w:t>「</w:t>
            </w:r>
            <w:hyperlink w:anchor="_公開アドレスへのアクセス_1" w:history="1">
              <w:r w:rsidR="00931284" w:rsidRPr="00AD7585">
                <w:rPr>
                  <w:rStyle w:val="af0"/>
                </w:rPr>
                <w:t>8.4.公開アドレスへのアクセス</w:t>
              </w:r>
            </w:hyperlink>
            <w:r w:rsidR="00931284">
              <w:rPr>
                <w:rFonts w:hint="eastAsia"/>
              </w:rPr>
              <w:t>」</w:t>
            </w:r>
            <w:r>
              <w:rPr>
                <w:rFonts w:hint="eastAsia"/>
              </w:rPr>
              <w:t>の「</w:t>
            </w:r>
            <w:r w:rsidR="00482E8B" w:rsidRPr="00482E8B">
              <w:t>公開パスワードによるログイン</w:t>
            </w:r>
            <w:r>
              <w:rPr>
                <w:rFonts w:hint="eastAsia"/>
              </w:rPr>
              <w:t>」の項をご参照ください。</w:t>
            </w:r>
          </w:p>
          <w:p w14:paraId="6E1A2C0F" w14:textId="77777777" w:rsidR="00D723E0" w:rsidRDefault="00D723E0" w:rsidP="00C55B69"/>
          <w:p w14:paraId="7D19243C" w14:textId="77777777" w:rsidR="00D723E0" w:rsidRPr="0062769B" w:rsidRDefault="00D723E0" w:rsidP="00C55B69">
            <w:pPr>
              <w:rPr>
                <w:b/>
              </w:rPr>
            </w:pPr>
            <w:r w:rsidRPr="0062769B">
              <w:rPr>
                <w:rFonts w:hint="eastAsia"/>
                <w:b/>
              </w:rPr>
              <w:t>・入力したパスワード</w:t>
            </w:r>
          </w:p>
          <w:p w14:paraId="488FFFDE" w14:textId="222E1B0C" w:rsidR="00D723E0" w:rsidRPr="0021608E" w:rsidRDefault="00D723E0" w:rsidP="00C55B69">
            <w:r>
              <w:rPr>
                <w:rFonts w:hint="eastAsia"/>
              </w:rPr>
              <w:t>指定</w:t>
            </w:r>
            <w:r w:rsidRPr="0021608E">
              <w:rPr>
                <w:rFonts w:hint="eastAsia"/>
              </w:rPr>
              <w:t>時はパスワード入力欄が表示され</w:t>
            </w:r>
            <w:r>
              <w:rPr>
                <w:rFonts w:hint="eastAsia"/>
              </w:rPr>
              <w:t>、公開アドレスへのアクセス時に</w:t>
            </w:r>
            <w:r w:rsidRPr="00A70730">
              <w:rPr>
                <w:rFonts w:hint="eastAsia"/>
              </w:rPr>
              <w:t>パスワード</w:t>
            </w:r>
            <w:r>
              <w:rPr>
                <w:rFonts w:hint="eastAsia"/>
              </w:rPr>
              <w:t>入力</w:t>
            </w:r>
            <w:r w:rsidRPr="00A70730">
              <w:rPr>
                <w:rFonts w:hint="eastAsia"/>
              </w:rPr>
              <w:t>欄に入力した固定パスワードによる</w:t>
            </w:r>
            <w:r>
              <w:rPr>
                <w:rFonts w:hint="eastAsia"/>
              </w:rPr>
              <w:t>認証を必要とします。詳細については</w:t>
            </w:r>
            <w:r w:rsidR="00931284">
              <w:rPr>
                <w:rFonts w:hint="eastAsia"/>
              </w:rPr>
              <w:t>「</w:t>
            </w:r>
            <w:hyperlink w:anchor="_公開アドレスへのアクセス_1" w:history="1">
              <w:r w:rsidR="00931284" w:rsidRPr="00AD7585">
                <w:rPr>
                  <w:rStyle w:val="af0"/>
                </w:rPr>
                <w:t>8.4.公開アドレスへのアクセス</w:t>
              </w:r>
            </w:hyperlink>
            <w:r w:rsidR="00931284">
              <w:rPr>
                <w:rFonts w:hint="eastAsia"/>
              </w:rPr>
              <w:t>」</w:t>
            </w:r>
            <w:r>
              <w:rPr>
                <w:rFonts w:hint="eastAsia"/>
              </w:rPr>
              <w:t>の「</w:t>
            </w:r>
            <w:r w:rsidR="00482E8B" w:rsidRPr="00482E8B">
              <w:t>公開パスワードによるログイン</w:t>
            </w:r>
            <w:r>
              <w:rPr>
                <w:rFonts w:hint="eastAsia"/>
              </w:rPr>
              <w:t>」の項をご参照ください。</w:t>
            </w:r>
          </w:p>
          <w:p w14:paraId="5757BB0B" w14:textId="77777777" w:rsidR="00D723E0" w:rsidRDefault="00D723E0" w:rsidP="00C55B69"/>
          <w:p w14:paraId="5BAF7534" w14:textId="77777777" w:rsidR="00D723E0" w:rsidRDefault="00D723E0" w:rsidP="00C55B69">
            <w:pPr>
              <w:rPr>
                <w:b/>
              </w:rPr>
            </w:pPr>
            <w:r w:rsidRPr="0062769B">
              <w:rPr>
                <w:rFonts w:hint="eastAsia"/>
                <w:b/>
              </w:rPr>
              <w:t>・なし</w:t>
            </w:r>
          </w:p>
          <w:p w14:paraId="75302E6B" w14:textId="34DA1BF5" w:rsidR="00D723E0" w:rsidRDefault="00D723E0" w:rsidP="00C55B69">
            <w:r>
              <w:rPr>
                <w:rFonts w:hint="eastAsia"/>
              </w:rPr>
              <w:t>認証不要で公開アドレスにアクセスすることができます。詳細については</w:t>
            </w:r>
            <w:r w:rsidR="00271CE5">
              <w:rPr>
                <w:rFonts w:hint="eastAsia"/>
              </w:rPr>
              <w:t>「</w:t>
            </w:r>
            <w:hyperlink w:anchor="_公開アドレスへのアクセス_1" w:history="1">
              <w:r w:rsidR="00271CE5" w:rsidRPr="00AD7585">
                <w:rPr>
                  <w:rStyle w:val="af0"/>
                </w:rPr>
                <w:t>8.4.公開アドレスへのアクセス</w:t>
              </w:r>
            </w:hyperlink>
            <w:r w:rsidR="00271CE5">
              <w:rPr>
                <w:rFonts w:hint="eastAsia"/>
              </w:rPr>
              <w:t>」</w:t>
            </w:r>
            <w:r>
              <w:rPr>
                <w:rFonts w:hint="eastAsia"/>
              </w:rPr>
              <w:t>をご参照ください。</w:t>
            </w:r>
          </w:p>
        </w:tc>
      </w:tr>
      <w:tr w:rsidR="00D723E0" w14:paraId="261FC3F4" w14:textId="77777777" w:rsidTr="00C55B69">
        <w:tc>
          <w:tcPr>
            <w:tcW w:w="1351" w:type="pct"/>
          </w:tcPr>
          <w:p w14:paraId="29EA372B" w14:textId="77777777" w:rsidR="00D723E0" w:rsidRDefault="00D723E0" w:rsidP="00C55B69">
            <w:r>
              <w:rPr>
                <w:rFonts w:hint="eastAsia"/>
              </w:rPr>
              <w:lastRenderedPageBreak/>
              <w:t>ダウンロードされたらメールで通知(※1)</w:t>
            </w:r>
          </w:p>
        </w:tc>
        <w:tc>
          <w:tcPr>
            <w:tcW w:w="3649" w:type="pct"/>
          </w:tcPr>
          <w:p w14:paraId="19532784" w14:textId="5B2865DC" w:rsidR="00EA5FFA" w:rsidRDefault="00EA5FFA" w:rsidP="00C55B69">
            <w:r>
              <w:rPr>
                <w:rFonts w:hint="eastAsia"/>
              </w:rPr>
              <w:t>チェックを入れた場合、公開アドレスからファイルがダウンロードされると通知メールが送信されます。通知メールの送信先はファイル送信</w:t>
            </w:r>
            <w:r>
              <w:t>を</w:t>
            </w:r>
            <w:r>
              <w:rPr>
                <w:rFonts w:hint="eastAsia"/>
              </w:rPr>
              <w:t>行った</w:t>
            </w:r>
            <w:r>
              <w:t>ユーザーのメールアドレスになります。</w:t>
            </w:r>
          </w:p>
        </w:tc>
      </w:tr>
    </w:tbl>
    <w:p w14:paraId="2BAD28AE" w14:textId="77777777" w:rsidR="00D723E0" w:rsidRDefault="00D723E0" w:rsidP="00D723E0">
      <w:r>
        <w:rPr>
          <w:rFonts w:hint="eastAsia"/>
        </w:rPr>
        <w:t>※1　管理者の設定によっては設定項目が表示されない場合やユーザー自身が設定変更できない場合があります。</w:t>
      </w:r>
    </w:p>
    <w:p w14:paraId="232F5BF4" w14:textId="77777777" w:rsidR="003F5E79" w:rsidRDefault="003F5E79" w:rsidP="003F5E79"/>
    <w:tbl>
      <w:tblPr>
        <w:tblStyle w:val="af1"/>
        <w:tblW w:w="0" w:type="auto"/>
        <w:tblLook w:val="04A0" w:firstRow="1" w:lastRow="0" w:firstColumn="1" w:lastColumn="0" w:noHBand="0" w:noVBand="1"/>
      </w:tblPr>
      <w:tblGrid>
        <w:gridCol w:w="10456"/>
      </w:tblGrid>
      <w:tr w:rsidR="004558D2" w14:paraId="0E419989" w14:textId="77777777" w:rsidTr="00F5496D">
        <w:tc>
          <w:tcPr>
            <w:tcW w:w="10456" w:type="dxa"/>
          </w:tcPr>
          <w:p w14:paraId="16451BCC" w14:textId="3BEE931B" w:rsidR="004558D2" w:rsidRDefault="004558D2" w:rsidP="00F5496D">
            <w:r w:rsidRPr="004D2F99">
              <w:rPr>
                <w:rFonts w:hint="eastAsia"/>
                <w:b/>
                <w:bCs/>
                <w:color w:val="EE0000"/>
              </w:rPr>
              <w:t>注意点：</w:t>
            </w:r>
            <w:r w:rsidR="00176BCF" w:rsidRPr="00176BCF">
              <w:t>ファイル送信の公開期限は3日間です。期限を過ぎるとファイル送信が停止し、公開アドレスにアクセスすることができなくなります。また、ファイル送信が停止しますと送信したファイルが自動で削除されます。</w:t>
            </w:r>
          </w:p>
          <w:p w14:paraId="744821B2" w14:textId="77777777" w:rsidR="004558D2" w:rsidRDefault="004558D2" w:rsidP="00F5496D">
            <w:pPr>
              <w:pStyle w:val="af5"/>
              <w:numPr>
                <w:ilvl w:val="0"/>
                <w:numId w:val="11"/>
              </w:numPr>
              <w:ind w:leftChars="0"/>
            </w:pPr>
            <w:r w:rsidRPr="00891E77">
              <w:t>管理者の設定によっては</w:t>
            </w:r>
            <w:r>
              <w:rPr>
                <w:rFonts w:hint="eastAsia"/>
              </w:rPr>
              <w:t>、</w:t>
            </w:r>
            <w:r w:rsidRPr="00891E77">
              <w:t>公開期限が異なる</w:t>
            </w:r>
            <w:r>
              <w:rPr>
                <w:rFonts w:hint="eastAsia"/>
              </w:rPr>
              <w:t>場合や</w:t>
            </w:r>
            <w:r w:rsidRPr="00891E77">
              <w:t>無期限の場合があ</w:t>
            </w:r>
            <w:r>
              <w:rPr>
                <w:rFonts w:hint="eastAsia"/>
              </w:rPr>
              <w:t>ります。</w:t>
            </w:r>
          </w:p>
        </w:tc>
      </w:tr>
    </w:tbl>
    <w:p w14:paraId="66822FA7" w14:textId="77777777" w:rsidR="004558D2" w:rsidRPr="00D723E0" w:rsidRDefault="004558D2" w:rsidP="003F5E79"/>
    <w:p w14:paraId="4C8424F6" w14:textId="650C26F4" w:rsidR="00E24E9D" w:rsidRDefault="000F1019" w:rsidP="000F1019">
      <w:pPr>
        <w:pStyle w:val="3"/>
        <w:spacing w:after="120"/>
      </w:pPr>
      <w:bookmarkStart w:id="102" w:name="_Toc242188407"/>
      <w:r w:rsidRPr="000F1019">
        <w:t>送信済みのファイル情報の確認</w:t>
      </w:r>
      <w:bookmarkEnd w:id="102"/>
    </w:p>
    <w:p w14:paraId="58536D38" w14:textId="77777777" w:rsidR="00E60688" w:rsidRDefault="00E60688" w:rsidP="00E60688">
      <w:r>
        <w:rPr>
          <w:rFonts w:hint="eastAsia"/>
        </w:rPr>
        <w:t>ファイル送信画面の上部メニューより「送信ファイル一覧」をクリックします。</w:t>
      </w:r>
    </w:p>
    <w:p w14:paraId="3F7BE609" w14:textId="473537B3" w:rsidR="00F66D63" w:rsidRPr="00D85276" w:rsidRDefault="00F66D63" w:rsidP="00E60688">
      <w:pPr>
        <w:jc w:val="center"/>
      </w:pPr>
      <w:r>
        <w:rPr>
          <w:noProof/>
        </w:rPr>
        <mc:AlternateContent>
          <mc:Choice Requires="wps">
            <w:drawing>
              <wp:anchor distT="0" distB="0" distL="114300" distR="114300" simplePos="0" relativeHeight="252446720" behindDoc="0" locked="0" layoutInCell="1" allowOverlap="1" wp14:anchorId="5FA6B893" wp14:editId="0C14BB24">
                <wp:simplePos x="0" y="0"/>
                <wp:positionH relativeFrom="column">
                  <wp:posOffset>2552700</wp:posOffset>
                </wp:positionH>
                <wp:positionV relativeFrom="paragraph">
                  <wp:posOffset>311150</wp:posOffset>
                </wp:positionV>
                <wp:extent cx="719455" cy="161925"/>
                <wp:effectExtent l="0" t="0" r="23495" b="28575"/>
                <wp:wrapNone/>
                <wp:docPr id="1769225197" name="正方形/長方形 1"/>
                <wp:cNvGraphicFramePr/>
                <a:graphic xmlns:a="http://schemas.openxmlformats.org/drawingml/2006/main">
                  <a:graphicData uri="http://schemas.microsoft.com/office/word/2010/wordprocessingShape">
                    <wps:wsp>
                      <wps:cNvSpPr/>
                      <wps:spPr>
                        <a:xfrm>
                          <a:off x="0" y="0"/>
                          <a:ext cx="7194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ED472" id="正方形/長方形 1" o:spid="_x0000_s1026" style="position:absolute;margin-left:201pt;margin-top:24.5pt;width:56.65pt;height:12.75pt;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" filled="f" strokecolor="#e00" strokeweight="2pt"/>
            </w:pict>
          </mc:Fallback>
        </mc:AlternateContent>
      </w:r>
      <w:r w:rsidRPr="00640425">
        <w:rPr>
          <w:noProof/>
        </w:rPr>
        <w:drawing>
          <wp:inline distT="0" distB="0" distL="0" distR="0" wp14:anchorId="73AADA51" wp14:editId="64C9230F">
            <wp:extent cx="5400000" cy="2913606"/>
            <wp:effectExtent l="19050" t="19050" r="10795" b="20320"/>
            <wp:docPr id="16781316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08484" name=""/>
                    <pic:cNvPicPr/>
                  </pic:nvPicPr>
                  <pic:blipFill>
                    <a:blip r:embed="rId146">
                      <a:extLst>
                        <a:ext uri="{28A0092B-C50C-407E-A947-70E740481C1C}">
                          <a14:useLocalDpi xmlns:a14="http://schemas.microsoft.com/office/drawing/2010/main" val="0"/>
                        </a:ext>
                      </a:extLst>
                    </a:blip>
                    <a:stretch>
                      <a:fillRect/>
                    </a:stretch>
                  </pic:blipFill>
                  <pic:spPr>
                    <a:xfrm>
                      <a:off x="0" y="0"/>
                      <a:ext cx="5400000" cy="2913606"/>
                    </a:xfrm>
                    <a:prstGeom prst="rect">
                      <a:avLst/>
                    </a:prstGeom>
                    <a:ln>
                      <a:solidFill>
                        <a:schemeClr val="bg1">
                          <a:lumMod val="75000"/>
                        </a:schemeClr>
                      </a:solidFill>
                    </a:ln>
                  </pic:spPr>
                </pic:pic>
              </a:graphicData>
            </a:graphic>
          </wp:inline>
        </w:drawing>
      </w:r>
    </w:p>
    <w:p w14:paraId="5DEA6CE2" w14:textId="77777777" w:rsidR="00E60688" w:rsidRPr="007A5E2A" w:rsidRDefault="00E60688" w:rsidP="00E60688">
      <w:pPr>
        <w:jc w:val="center"/>
        <w:rPr>
          <w:b/>
          <w:bCs/>
        </w:rPr>
      </w:pPr>
      <w:r w:rsidRPr="007A5E2A">
        <w:rPr>
          <w:rFonts w:hint="eastAsia"/>
          <w:b/>
          <w:bCs/>
        </w:rPr>
        <w:t>ファイル送信</w:t>
      </w:r>
    </w:p>
    <w:p w14:paraId="055FF299" w14:textId="77777777" w:rsidR="00E60688" w:rsidRPr="00887617" w:rsidRDefault="00E60688" w:rsidP="00E60688"/>
    <w:p w14:paraId="4CEA788D" w14:textId="1AC3F4FE" w:rsidR="00E60688" w:rsidRDefault="00E60688" w:rsidP="00E60688">
      <w:r>
        <w:rPr>
          <w:rFonts w:hint="eastAsia"/>
        </w:rPr>
        <w:t>送信ファイル一覧画面が表示され、公開</w:t>
      </w:r>
      <w:r w:rsidR="00302F90">
        <w:rPr>
          <w:rFonts w:hint="eastAsia"/>
        </w:rPr>
        <w:t>アドレス</w:t>
      </w:r>
      <w:r>
        <w:rPr>
          <w:rFonts w:hint="eastAsia"/>
        </w:rPr>
        <w:t>、送信先、送信ファイル等の情報を確認することができます。</w:t>
      </w:r>
    </w:p>
    <w:p w14:paraId="6FCCE1D6" w14:textId="45236528" w:rsidR="005E0890" w:rsidRDefault="005E0890" w:rsidP="005E0890">
      <w:pPr>
        <w:pStyle w:val="af5"/>
        <w:numPr>
          <w:ilvl w:val="0"/>
          <w:numId w:val="11"/>
        </w:numPr>
        <w:ind w:leftChars="0"/>
      </w:pPr>
      <w:r>
        <w:rPr>
          <w:rFonts w:hint="eastAsia"/>
        </w:rPr>
        <w:t>画面内のURLをクリックすると公開アドレスにアクセスすることができます。</w:t>
      </w:r>
    </w:p>
    <w:p w14:paraId="5A1F9010" w14:textId="77777777" w:rsidR="00E60688" w:rsidRDefault="00E60688" w:rsidP="00E60688">
      <w:pPr>
        <w:jc w:val="center"/>
      </w:pPr>
      <w:r>
        <w:rPr>
          <w:noProof/>
        </w:rPr>
        <w:drawing>
          <wp:inline distT="0" distB="0" distL="0" distR="0" wp14:anchorId="49CD7B7C" wp14:editId="6B071D36">
            <wp:extent cx="5400000" cy="1435391"/>
            <wp:effectExtent l="19050" t="19050" r="10795" b="12700"/>
            <wp:docPr id="72677655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76558" name=""/>
                    <pic:cNvPicPr/>
                  </pic:nvPicPr>
                  <pic:blipFill>
                    <a:blip r:embed="rId147">
                      <a:extLst>
                        <a:ext uri="{28A0092B-C50C-407E-A947-70E740481C1C}">
                          <a14:useLocalDpi xmlns:a14="http://schemas.microsoft.com/office/drawing/2010/main" val="0"/>
                        </a:ext>
                      </a:extLst>
                    </a:blip>
                    <a:stretch>
                      <a:fillRect/>
                    </a:stretch>
                  </pic:blipFill>
                  <pic:spPr>
                    <a:xfrm>
                      <a:off x="0" y="0"/>
                      <a:ext cx="5400000" cy="1435391"/>
                    </a:xfrm>
                    <a:prstGeom prst="rect">
                      <a:avLst/>
                    </a:prstGeom>
                    <a:ln>
                      <a:solidFill>
                        <a:schemeClr val="bg1">
                          <a:lumMod val="75000"/>
                        </a:schemeClr>
                      </a:solidFill>
                    </a:ln>
                  </pic:spPr>
                </pic:pic>
              </a:graphicData>
            </a:graphic>
          </wp:inline>
        </w:drawing>
      </w:r>
    </w:p>
    <w:p w14:paraId="07E6A3A9" w14:textId="77777777" w:rsidR="00E60688" w:rsidRPr="00A01AD0" w:rsidRDefault="00E60688" w:rsidP="00E60688">
      <w:pPr>
        <w:jc w:val="center"/>
        <w:rPr>
          <w:b/>
          <w:bCs/>
        </w:rPr>
      </w:pPr>
      <w:r w:rsidRPr="00A01AD0">
        <w:rPr>
          <w:rFonts w:hint="eastAsia"/>
          <w:b/>
          <w:bCs/>
        </w:rPr>
        <w:t>送信ファイル一覧</w:t>
      </w:r>
    </w:p>
    <w:p w14:paraId="362148D0" w14:textId="77777777" w:rsidR="00E60688" w:rsidRDefault="00E60688" w:rsidP="00E60688"/>
    <w:p w14:paraId="00B5E443" w14:textId="77777777" w:rsidR="001B72E6" w:rsidRDefault="001B72E6">
      <w:pPr>
        <w:wordWrap/>
      </w:pPr>
      <w:r>
        <w:br w:type="page"/>
      </w:r>
    </w:p>
    <w:p w14:paraId="35F312CE" w14:textId="1E488A74" w:rsidR="00E60688" w:rsidRDefault="004612D1" w:rsidP="00E60688">
      <w:r w:rsidRPr="004612D1">
        <w:lastRenderedPageBreak/>
        <w:t>ファイル送信の詳細情報</w:t>
      </w:r>
      <w:r w:rsidR="00E60688">
        <w:rPr>
          <w:rFonts w:hint="eastAsia"/>
        </w:rPr>
        <w:t>を確認する場合は、</w:t>
      </w:r>
      <w:r w:rsidR="002B583C" w:rsidRPr="002B583C">
        <w:t>対象のファイル送信</w:t>
      </w:r>
      <w:r w:rsidR="00E60688">
        <w:rPr>
          <w:rFonts w:hint="eastAsia"/>
        </w:rPr>
        <w:t>を選択して画面上部の「詳細」をクリックします。</w:t>
      </w:r>
    </w:p>
    <w:p w14:paraId="49252800" w14:textId="77777777" w:rsidR="00E60688" w:rsidRDefault="00E60688" w:rsidP="00E60688">
      <w:pPr>
        <w:jc w:val="center"/>
      </w:pPr>
      <w:r>
        <w:rPr>
          <w:noProof/>
        </w:rPr>
        <mc:AlternateContent>
          <mc:Choice Requires="wps">
            <w:drawing>
              <wp:anchor distT="0" distB="0" distL="114300" distR="114300" simplePos="0" relativeHeight="252279808" behindDoc="0" locked="0" layoutInCell="1" allowOverlap="1" wp14:anchorId="0AF8804E" wp14:editId="7A5EE229">
                <wp:simplePos x="0" y="0"/>
                <wp:positionH relativeFrom="column">
                  <wp:posOffset>1371600</wp:posOffset>
                </wp:positionH>
                <wp:positionV relativeFrom="paragraph">
                  <wp:posOffset>638175</wp:posOffset>
                </wp:positionV>
                <wp:extent cx="161925" cy="161925"/>
                <wp:effectExtent l="0" t="0" r="28575" b="28575"/>
                <wp:wrapNone/>
                <wp:docPr id="620709691"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CD3D58A" id="正方形/長方形 1" o:spid="_x0000_s1026" style="position:absolute;margin-left:108pt;margin-top:50.25pt;width:12.75pt;height:12.7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" filled="f" strokecolor="#e00" strokeweight="2pt"/>
            </w:pict>
          </mc:Fallback>
        </mc:AlternateContent>
      </w:r>
      <w:r>
        <w:rPr>
          <w:noProof/>
        </w:rPr>
        <mc:AlternateContent>
          <mc:Choice Requires="wps">
            <w:drawing>
              <wp:anchor distT="0" distB="0" distL="114300" distR="114300" simplePos="0" relativeHeight="252280832" behindDoc="0" locked="0" layoutInCell="1" allowOverlap="1" wp14:anchorId="25173715" wp14:editId="06A8E198">
                <wp:simplePos x="0" y="0"/>
                <wp:positionH relativeFrom="column">
                  <wp:posOffset>2447925</wp:posOffset>
                </wp:positionH>
                <wp:positionV relativeFrom="paragraph">
                  <wp:posOffset>266700</wp:posOffset>
                </wp:positionV>
                <wp:extent cx="360000" cy="161925"/>
                <wp:effectExtent l="0" t="0" r="21590" b="28575"/>
                <wp:wrapNone/>
                <wp:docPr id="388272283" name="正方形/長方形 1"/>
                <wp:cNvGraphicFramePr/>
                <a:graphic xmlns:a="http://schemas.openxmlformats.org/drawingml/2006/main">
                  <a:graphicData uri="http://schemas.microsoft.com/office/word/2010/wordprocessingShape">
                    <wps:wsp>
                      <wps:cNvSpPr/>
                      <wps:spPr>
                        <a:xfrm>
                          <a:off x="0" y="0"/>
                          <a:ext cx="36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F461A0" id="正方形/長方形 1" o:spid="_x0000_s1026" style="position:absolute;margin-left:192.75pt;margin-top:21pt;width:28.35pt;height:12.75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" filled="f" strokecolor="#e00" strokeweight="2pt"/>
            </w:pict>
          </mc:Fallback>
        </mc:AlternateContent>
      </w:r>
      <w:r>
        <w:rPr>
          <w:noProof/>
        </w:rPr>
        <w:drawing>
          <wp:inline distT="0" distB="0" distL="0" distR="0" wp14:anchorId="17E34A34" wp14:editId="05A27965">
            <wp:extent cx="5400000" cy="1405981"/>
            <wp:effectExtent l="19050" t="19050" r="10795" b="22860"/>
            <wp:docPr id="8033058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05882" name=""/>
                    <pic:cNvPicPr/>
                  </pic:nvPicPr>
                  <pic:blipFill>
                    <a:blip r:embed="rId148">
                      <a:extLst>
                        <a:ext uri="{28A0092B-C50C-407E-A947-70E740481C1C}">
                          <a14:useLocalDpi xmlns:a14="http://schemas.microsoft.com/office/drawing/2010/main" val="0"/>
                        </a:ext>
                      </a:extLst>
                    </a:blip>
                    <a:stretch>
                      <a:fillRect/>
                    </a:stretch>
                  </pic:blipFill>
                  <pic:spPr>
                    <a:xfrm>
                      <a:off x="0" y="0"/>
                      <a:ext cx="5400000" cy="1405981"/>
                    </a:xfrm>
                    <a:prstGeom prst="rect">
                      <a:avLst/>
                    </a:prstGeom>
                    <a:ln>
                      <a:solidFill>
                        <a:schemeClr val="bg1">
                          <a:lumMod val="75000"/>
                        </a:schemeClr>
                      </a:solidFill>
                    </a:ln>
                  </pic:spPr>
                </pic:pic>
              </a:graphicData>
            </a:graphic>
          </wp:inline>
        </w:drawing>
      </w:r>
    </w:p>
    <w:p w14:paraId="317C6690" w14:textId="77777777" w:rsidR="00E60688" w:rsidRDefault="00E60688" w:rsidP="00E60688">
      <w:pPr>
        <w:jc w:val="center"/>
        <w:rPr>
          <w:b/>
          <w:bCs/>
        </w:rPr>
      </w:pPr>
      <w:r w:rsidRPr="00A01AD0">
        <w:rPr>
          <w:rFonts w:hint="eastAsia"/>
          <w:b/>
          <w:bCs/>
        </w:rPr>
        <w:t>送信ファイル一覧</w:t>
      </w:r>
    </w:p>
    <w:p w14:paraId="047F7BBF" w14:textId="5D029C87" w:rsidR="0051098B" w:rsidRDefault="0051098B">
      <w:pPr>
        <w:wordWrap/>
      </w:pPr>
    </w:p>
    <w:p w14:paraId="5A7628CB" w14:textId="30E9F6F8" w:rsidR="00E60688" w:rsidRDefault="0008244D" w:rsidP="00E60688">
      <w:r w:rsidRPr="0008244D">
        <w:t>詳細画面が表示され、メールの件名や本文等、ファイル送信の詳細を確認することができます。</w:t>
      </w:r>
    </w:p>
    <w:p w14:paraId="0207D994" w14:textId="77777777" w:rsidR="00E60688" w:rsidRDefault="00E60688" w:rsidP="00E60688">
      <w:pPr>
        <w:jc w:val="center"/>
      </w:pPr>
      <w:r>
        <w:rPr>
          <w:noProof/>
        </w:rPr>
        <w:drawing>
          <wp:inline distT="0" distB="0" distL="0" distR="0" wp14:anchorId="4517DCA0" wp14:editId="3F77C429">
            <wp:extent cx="5400000" cy="2695872"/>
            <wp:effectExtent l="19050" t="19050" r="10795" b="28575"/>
            <wp:docPr id="5231195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19524" name=""/>
                    <pic:cNvPicPr/>
                  </pic:nvPicPr>
                  <pic:blipFill>
                    <a:blip r:embed="rId149">
                      <a:extLst>
                        <a:ext uri="{28A0092B-C50C-407E-A947-70E740481C1C}">
                          <a14:useLocalDpi xmlns:a14="http://schemas.microsoft.com/office/drawing/2010/main" val="0"/>
                        </a:ext>
                      </a:extLst>
                    </a:blip>
                    <a:stretch>
                      <a:fillRect/>
                    </a:stretch>
                  </pic:blipFill>
                  <pic:spPr>
                    <a:xfrm>
                      <a:off x="0" y="0"/>
                      <a:ext cx="5400000" cy="2695872"/>
                    </a:xfrm>
                    <a:prstGeom prst="rect">
                      <a:avLst/>
                    </a:prstGeom>
                    <a:ln>
                      <a:solidFill>
                        <a:schemeClr val="bg1">
                          <a:lumMod val="75000"/>
                        </a:schemeClr>
                      </a:solidFill>
                    </a:ln>
                  </pic:spPr>
                </pic:pic>
              </a:graphicData>
            </a:graphic>
          </wp:inline>
        </w:drawing>
      </w:r>
    </w:p>
    <w:p w14:paraId="0232B07A" w14:textId="77777777" w:rsidR="00E60688" w:rsidRPr="00BC78B0" w:rsidRDefault="00E60688" w:rsidP="00E60688">
      <w:pPr>
        <w:jc w:val="center"/>
        <w:rPr>
          <w:b/>
          <w:bCs/>
        </w:rPr>
      </w:pPr>
      <w:r w:rsidRPr="00BC78B0">
        <w:rPr>
          <w:rFonts w:hint="eastAsia"/>
          <w:b/>
          <w:bCs/>
        </w:rPr>
        <w:t>送信ファイル詳細</w:t>
      </w:r>
    </w:p>
    <w:p w14:paraId="29E89AD5" w14:textId="77777777" w:rsidR="003F5E79" w:rsidRPr="00E60688" w:rsidRDefault="003F5E79" w:rsidP="003F5E79"/>
    <w:p w14:paraId="6C80EBCF" w14:textId="6F790452" w:rsidR="005D3399" w:rsidRDefault="000F1019" w:rsidP="000F1019">
      <w:pPr>
        <w:pStyle w:val="3"/>
        <w:spacing w:after="120"/>
      </w:pPr>
      <w:bookmarkStart w:id="103" w:name="_Toc242188408"/>
      <w:r w:rsidRPr="000F1019">
        <w:t>ファイル送信の停止</w:t>
      </w:r>
      <w:bookmarkEnd w:id="103"/>
    </w:p>
    <w:p w14:paraId="3E745C31" w14:textId="54115511" w:rsidR="002E6657" w:rsidRDefault="002E6657" w:rsidP="002E6657">
      <w:r>
        <w:rPr>
          <w:rFonts w:hint="eastAsia"/>
        </w:rPr>
        <w:t>誤ってファイルを送信したため取り消す場合や期限前に公開を停止したい場合は、以下の手順でファイル送信を停止することができます。</w:t>
      </w:r>
      <w:r w:rsidR="00A84AA5" w:rsidRPr="00A84AA5">
        <w:t>停止すると、Proselfに保存されていた送信ファイルは削除されます。</w:t>
      </w:r>
    </w:p>
    <w:p w14:paraId="11018E0F" w14:textId="77777777" w:rsidR="002E6657" w:rsidRDefault="002E6657" w:rsidP="002E6657">
      <w:pPr>
        <w:wordWrap/>
      </w:pPr>
    </w:p>
    <w:p w14:paraId="03B38927" w14:textId="77777777" w:rsidR="002E6657" w:rsidRDefault="002E6657" w:rsidP="002E6657">
      <w:r>
        <w:rPr>
          <w:rFonts w:hint="eastAsia"/>
        </w:rPr>
        <w:t>ファイル送信画面の上部メニューより「送信ファイル一覧」をクリックします。</w:t>
      </w:r>
    </w:p>
    <w:p w14:paraId="19A15D62" w14:textId="77777777" w:rsidR="002E6657" w:rsidRPr="00D85276" w:rsidRDefault="002E6657" w:rsidP="002E6657">
      <w:pPr>
        <w:jc w:val="center"/>
      </w:pPr>
      <w:r>
        <w:rPr>
          <w:noProof/>
        </w:rPr>
        <w:lastRenderedPageBreak/>
        <mc:AlternateContent>
          <mc:Choice Requires="wps">
            <w:drawing>
              <wp:anchor distT="0" distB="0" distL="114300" distR="114300" simplePos="0" relativeHeight="252283904" behindDoc="0" locked="0" layoutInCell="1" allowOverlap="1" wp14:anchorId="70461E57" wp14:editId="4D06D5F5">
                <wp:simplePos x="0" y="0"/>
                <wp:positionH relativeFrom="column">
                  <wp:posOffset>2495550</wp:posOffset>
                </wp:positionH>
                <wp:positionV relativeFrom="paragraph">
                  <wp:posOffset>308610</wp:posOffset>
                </wp:positionV>
                <wp:extent cx="719455" cy="161925"/>
                <wp:effectExtent l="0" t="0" r="23495" b="28575"/>
                <wp:wrapNone/>
                <wp:docPr id="1564964144" name="正方形/長方形 1"/>
                <wp:cNvGraphicFramePr/>
                <a:graphic xmlns:a="http://schemas.openxmlformats.org/drawingml/2006/main">
                  <a:graphicData uri="http://schemas.microsoft.com/office/word/2010/wordprocessingShape">
                    <wps:wsp>
                      <wps:cNvSpPr/>
                      <wps:spPr>
                        <a:xfrm>
                          <a:off x="0" y="0"/>
                          <a:ext cx="7194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94DC80" id="正方形/長方形 1" o:spid="_x0000_s1026" style="position:absolute;margin-left:196.5pt;margin-top:24.3pt;width:56.65pt;height:12.75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" filled="f" strokecolor="#e00" strokeweight="2pt"/>
            </w:pict>
          </mc:Fallback>
        </mc:AlternateContent>
      </w:r>
      <w:r w:rsidRPr="007A5E2A">
        <w:rPr>
          <w:noProof/>
        </w:rPr>
        <w:drawing>
          <wp:inline distT="0" distB="0" distL="0" distR="0" wp14:anchorId="1A4AF6A4" wp14:editId="48E4B4DD">
            <wp:extent cx="5400000" cy="2695872"/>
            <wp:effectExtent l="19050" t="19050" r="10795" b="28575"/>
            <wp:docPr id="15867840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84754" name=""/>
                    <pic:cNvPicPr/>
                  </pic:nvPicPr>
                  <pic:blipFill>
                    <a:blip r:embed="rId150">
                      <a:extLst>
                        <a:ext uri="{28A0092B-C50C-407E-A947-70E740481C1C}">
                          <a14:useLocalDpi xmlns:a14="http://schemas.microsoft.com/office/drawing/2010/main" val="0"/>
                        </a:ext>
                      </a:extLst>
                    </a:blip>
                    <a:stretch>
                      <a:fillRect/>
                    </a:stretch>
                  </pic:blipFill>
                  <pic:spPr>
                    <a:xfrm>
                      <a:off x="0" y="0"/>
                      <a:ext cx="5400000" cy="2695872"/>
                    </a:xfrm>
                    <a:prstGeom prst="rect">
                      <a:avLst/>
                    </a:prstGeom>
                    <a:ln>
                      <a:solidFill>
                        <a:schemeClr val="bg1">
                          <a:lumMod val="75000"/>
                        </a:schemeClr>
                      </a:solidFill>
                    </a:ln>
                  </pic:spPr>
                </pic:pic>
              </a:graphicData>
            </a:graphic>
          </wp:inline>
        </w:drawing>
      </w:r>
    </w:p>
    <w:p w14:paraId="5E8845A0" w14:textId="77777777" w:rsidR="002E6657" w:rsidRPr="00883E41" w:rsidRDefault="002E6657" w:rsidP="002E6657">
      <w:pPr>
        <w:jc w:val="center"/>
        <w:rPr>
          <w:b/>
        </w:rPr>
      </w:pPr>
      <w:r w:rsidRPr="00883E41">
        <w:rPr>
          <w:rFonts w:hint="eastAsia"/>
          <w:b/>
        </w:rPr>
        <w:t>ファイル送信画面</w:t>
      </w:r>
    </w:p>
    <w:p w14:paraId="2CE400D7" w14:textId="77777777" w:rsidR="002E6657" w:rsidRDefault="002E6657" w:rsidP="002E6657">
      <w:pPr>
        <w:wordWrap/>
      </w:pPr>
    </w:p>
    <w:p w14:paraId="4200F94B" w14:textId="64EAA922" w:rsidR="002E6657" w:rsidRDefault="00D3517B" w:rsidP="002E6657">
      <w:pPr>
        <w:wordWrap/>
      </w:pPr>
      <w:r w:rsidRPr="00D3517B">
        <w:t>送信ファイル一覧</w:t>
      </w:r>
      <w:r w:rsidR="002E6657">
        <w:rPr>
          <w:rFonts w:hint="eastAsia"/>
        </w:rPr>
        <w:t>が表示されますので、停止したいURLにチェックを入れ「公開停止」をクリックします。</w:t>
      </w:r>
    </w:p>
    <w:p w14:paraId="3A688D23" w14:textId="77777777" w:rsidR="002E6657" w:rsidRDefault="002E6657" w:rsidP="002E6657">
      <w:pPr>
        <w:jc w:val="center"/>
      </w:pPr>
      <w:r>
        <w:rPr>
          <w:noProof/>
        </w:rPr>
        <mc:AlternateContent>
          <mc:Choice Requires="wps">
            <w:drawing>
              <wp:anchor distT="0" distB="0" distL="114300" distR="114300" simplePos="0" relativeHeight="252284928" behindDoc="0" locked="0" layoutInCell="1" allowOverlap="1" wp14:anchorId="08FB6079" wp14:editId="2EB0C1CC">
                <wp:simplePos x="0" y="0"/>
                <wp:positionH relativeFrom="column">
                  <wp:posOffset>2019300</wp:posOffset>
                </wp:positionH>
                <wp:positionV relativeFrom="paragraph">
                  <wp:posOffset>266700</wp:posOffset>
                </wp:positionV>
                <wp:extent cx="467995" cy="161925"/>
                <wp:effectExtent l="0" t="0" r="27305" b="28575"/>
                <wp:wrapNone/>
                <wp:docPr id="986195614" name="正方形/長方形 1"/>
                <wp:cNvGraphicFramePr/>
                <a:graphic xmlns:a="http://schemas.openxmlformats.org/drawingml/2006/main">
                  <a:graphicData uri="http://schemas.microsoft.com/office/word/2010/wordprocessingShape">
                    <wps:wsp>
                      <wps:cNvSpPr/>
                      <wps:spPr>
                        <a:xfrm>
                          <a:off x="0" y="0"/>
                          <a:ext cx="46799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72690D" id="正方形/長方形 1" o:spid="_x0000_s1026" style="position:absolute;margin-left:159pt;margin-top:21pt;width:36.85pt;height:12.75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" filled="f" strokecolor="#e00" strokeweight="2pt"/>
            </w:pict>
          </mc:Fallback>
        </mc:AlternateContent>
      </w:r>
      <w:r>
        <w:rPr>
          <w:noProof/>
        </w:rPr>
        <mc:AlternateContent>
          <mc:Choice Requires="wps">
            <w:drawing>
              <wp:anchor distT="0" distB="0" distL="114300" distR="114300" simplePos="0" relativeHeight="252285952" behindDoc="0" locked="0" layoutInCell="1" allowOverlap="1" wp14:anchorId="4E077FA8" wp14:editId="10B933FD">
                <wp:simplePos x="0" y="0"/>
                <wp:positionH relativeFrom="column">
                  <wp:posOffset>1371600</wp:posOffset>
                </wp:positionH>
                <wp:positionV relativeFrom="paragraph">
                  <wp:posOffset>1009650</wp:posOffset>
                </wp:positionV>
                <wp:extent cx="161925" cy="161925"/>
                <wp:effectExtent l="0" t="0" r="28575" b="28575"/>
                <wp:wrapNone/>
                <wp:docPr id="165454528"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0F77DDC" id="正方形/長方形 1" o:spid="_x0000_s1026" style="position:absolute;margin-left:108pt;margin-top:79.5pt;width:12.75pt;height:12.7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" filled="f" strokecolor="#e00" strokeweight="2pt"/>
            </w:pict>
          </mc:Fallback>
        </mc:AlternateContent>
      </w:r>
      <w:r>
        <w:rPr>
          <w:noProof/>
        </w:rPr>
        <w:drawing>
          <wp:inline distT="0" distB="0" distL="0" distR="0" wp14:anchorId="2C0C303A" wp14:editId="6AA2E733">
            <wp:extent cx="5400000" cy="1439518"/>
            <wp:effectExtent l="19050" t="19050" r="10795" b="27940"/>
            <wp:docPr id="12146623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62357" name=""/>
                    <pic:cNvPicPr/>
                  </pic:nvPicPr>
                  <pic:blipFill>
                    <a:blip r:embed="rId151">
                      <a:extLst>
                        <a:ext uri="{28A0092B-C50C-407E-A947-70E740481C1C}">
                          <a14:useLocalDpi xmlns:a14="http://schemas.microsoft.com/office/drawing/2010/main" val="0"/>
                        </a:ext>
                      </a:extLst>
                    </a:blip>
                    <a:stretch>
                      <a:fillRect/>
                    </a:stretch>
                  </pic:blipFill>
                  <pic:spPr>
                    <a:xfrm>
                      <a:off x="0" y="0"/>
                      <a:ext cx="5400000" cy="1439518"/>
                    </a:xfrm>
                    <a:prstGeom prst="rect">
                      <a:avLst/>
                    </a:prstGeom>
                    <a:ln>
                      <a:solidFill>
                        <a:schemeClr val="bg1">
                          <a:lumMod val="75000"/>
                        </a:schemeClr>
                      </a:solidFill>
                    </a:ln>
                  </pic:spPr>
                </pic:pic>
              </a:graphicData>
            </a:graphic>
          </wp:inline>
        </w:drawing>
      </w:r>
    </w:p>
    <w:p w14:paraId="57FB37DA" w14:textId="77777777" w:rsidR="002E6657" w:rsidRDefault="002E6657" w:rsidP="002E6657">
      <w:pPr>
        <w:jc w:val="center"/>
        <w:rPr>
          <w:b/>
        </w:rPr>
      </w:pPr>
      <w:r w:rsidRPr="00883E41">
        <w:rPr>
          <w:rFonts w:hint="eastAsia"/>
          <w:b/>
        </w:rPr>
        <w:t>送信ファイル一覧</w:t>
      </w:r>
    </w:p>
    <w:p w14:paraId="30C367FE" w14:textId="0506FA80" w:rsidR="00C56A54" w:rsidRDefault="00C56A54">
      <w:pPr>
        <w:wordWrap/>
      </w:pPr>
    </w:p>
    <w:p w14:paraId="5A974DD3" w14:textId="556F7AB5" w:rsidR="002E6657" w:rsidRDefault="002E6657" w:rsidP="002E6657">
      <w:r>
        <w:t>公開停止</w:t>
      </w:r>
      <w:r>
        <w:rPr>
          <w:rFonts w:hint="eastAsia"/>
        </w:rPr>
        <w:t>の確認画面が表示されますので、問題なければ「停止」をクリックします。</w:t>
      </w:r>
    </w:p>
    <w:p w14:paraId="7991760F" w14:textId="77777777" w:rsidR="002E6657" w:rsidRDefault="002E6657" w:rsidP="002E6657">
      <w:pPr>
        <w:jc w:val="center"/>
      </w:pPr>
      <w:r>
        <w:rPr>
          <w:noProof/>
        </w:rPr>
        <mc:AlternateContent>
          <mc:Choice Requires="wps">
            <w:drawing>
              <wp:anchor distT="0" distB="0" distL="114300" distR="114300" simplePos="0" relativeHeight="252286976" behindDoc="0" locked="0" layoutInCell="1" allowOverlap="1" wp14:anchorId="068C9055" wp14:editId="5989C992">
                <wp:simplePos x="0" y="0"/>
                <wp:positionH relativeFrom="column">
                  <wp:posOffset>2990850</wp:posOffset>
                </wp:positionH>
                <wp:positionV relativeFrom="paragraph">
                  <wp:posOffset>2305050</wp:posOffset>
                </wp:positionV>
                <wp:extent cx="648000" cy="144000"/>
                <wp:effectExtent l="0" t="0" r="19050" b="27940"/>
                <wp:wrapNone/>
                <wp:docPr id="534239253"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0D7A1B2" id="正方形/長方形 1" o:spid="_x0000_s1026" style="position:absolute;margin-left:235.5pt;margin-top:181.5pt;width:51pt;height:11.35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" filled="f" strokecolor="#e00" strokeweight="2pt"/>
            </w:pict>
          </mc:Fallback>
        </mc:AlternateContent>
      </w:r>
      <w:r>
        <w:rPr>
          <w:noProof/>
        </w:rPr>
        <w:drawing>
          <wp:inline distT="0" distB="0" distL="0" distR="0" wp14:anchorId="1606C4D4" wp14:editId="1CB9A3E1">
            <wp:extent cx="5400000" cy="2695872"/>
            <wp:effectExtent l="0" t="0" r="0" b="9525"/>
            <wp:docPr id="21255376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37608" name=""/>
                    <pic:cNvPicPr/>
                  </pic:nvPicPr>
                  <pic:blipFill>
                    <a:blip r:embed="rId152">
                      <a:extLst>
                        <a:ext uri="{28A0092B-C50C-407E-A947-70E740481C1C}">
                          <a14:useLocalDpi xmlns:a14="http://schemas.microsoft.com/office/drawing/2010/main" val="0"/>
                        </a:ext>
                      </a:extLst>
                    </a:blip>
                    <a:stretch>
                      <a:fillRect/>
                    </a:stretch>
                  </pic:blipFill>
                  <pic:spPr>
                    <a:xfrm>
                      <a:off x="0" y="0"/>
                      <a:ext cx="5400000" cy="2695872"/>
                    </a:xfrm>
                    <a:prstGeom prst="rect">
                      <a:avLst/>
                    </a:prstGeom>
                  </pic:spPr>
                </pic:pic>
              </a:graphicData>
            </a:graphic>
          </wp:inline>
        </w:drawing>
      </w:r>
    </w:p>
    <w:p w14:paraId="5C6B188E" w14:textId="77777777" w:rsidR="002E6657" w:rsidRDefault="002E6657" w:rsidP="002E6657">
      <w:pPr>
        <w:jc w:val="center"/>
      </w:pPr>
      <w:r w:rsidRPr="00F01ACF">
        <w:rPr>
          <w:b/>
        </w:rPr>
        <w:t>公開停止</w:t>
      </w:r>
    </w:p>
    <w:p w14:paraId="1399EA36" w14:textId="77777777" w:rsidR="002E6657" w:rsidRDefault="002E6657" w:rsidP="002E6657"/>
    <w:p w14:paraId="51B18DC3" w14:textId="77777777" w:rsidR="0082086F" w:rsidRDefault="0082086F">
      <w:pPr>
        <w:wordWrap/>
      </w:pPr>
      <w:r>
        <w:br w:type="page"/>
      </w:r>
    </w:p>
    <w:p w14:paraId="1263BD37" w14:textId="14F56760" w:rsidR="00886842" w:rsidRDefault="00886842" w:rsidP="002E6657">
      <w:r w:rsidRPr="00886842">
        <w:lastRenderedPageBreak/>
        <w:t>停止後、送信ファイル一覧から対象のファイル送信が削除されます。</w:t>
      </w:r>
    </w:p>
    <w:p w14:paraId="261563F7" w14:textId="77777777" w:rsidR="002E6657" w:rsidRDefault="002E6657" w:rsidP="002E6657">
      <w:pPr>
        <w:jc w:val="center"/>
      </w:pPr>
      <w:r>
        <w:rPr>
          <w:noProof/>
        </w:rPr>
        <w:drawing>
          <wp:inline distT="0" distB="0" distL="0" distR="0" wp14:anchorId="18D09E52" wp14:editId="16567061">
            <wp:extent cx="5400000" cy="1310529"/>
            <wp:effectExtent l="19050" t="19050" r="10795" b="23495"/>
            <wp:docPr id="5443475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347580" name=""/>
                    <pic:cNvPicPr/>
                  </pic:nvPicPr>
                  <pic:blipFill>
                    <a:blip r:embed="rId153">
                      <a:extLst>
                        <a:ext uri="{28A0092B-C50C-407E-A947-70E740481C1C}">
                          <a14:useLocalDpi xmlns:a14="http://schemas.microsoft.com/office/drawing/2010/main" val="0"/>
                        </a:ext>
                      </a:extLst>
                    </a:blip>
                    <a:stretch>
                      <a:fillRect/>
                    </a:stretch>
                  </pic:blipFill>
                  <pic:spPr>
                    <a:xfrm>
                      <a:off x="0" y="0"/>
                      <a:ext cx="5400000" cy="1310529"/>
                    </a:xfrm>
                    <a:prstGeom prst="rect">
                      <a:avLst/>
                    </a:prstGeom>
                    <a:ln>
                      <a:solidFill>
                        <a:schemeClr val="bg1">
                          <a:lumMod val="75000"/>
                        </a:schemeClr>
                      </a:solidFill>
                    </a:ln>
                  </pic:spPr>
                </pic:pic>
              </a:graphicData>
            </a:graphic>
          </wp:inline>
        </w:drawing>
      </w:r>
    </w:p>
    <w:p w14:paraId="1DA8D027" w14:textId="77777777" w:rsidR="002E6657" w:rsidRDefault="002E6657" w:rsidP="002E6657">
      <w:pPr>
        <w:jc w:val="center"/>
        <w:rPr>
          <w:b/>
        </w:rPr>
      </w:pPr>
      <w:r w:rsidRPr="009B107D">
        <w:rPr>
          <w:rFonts w:hint="eastAsia"/>
          <w:b/>
        </w:rPr>
        <w:t>送信ファイル一覧</w:t>
      </w:r>
    </w:p>
    <w:p w14:paraId="6B3BDE82" w14:textId="23985FB0" w:rsidR="009B37D0" w:rsidRDefault="009B37D0">
      <w:pPr>
        <w:wordWrap/>
      </w:pPr>
    </w:p>
    <w:p w14:paraId="0D0AA1E9" w14:textId="48ECF8AB" w:rsidR="005D3399" w:rsidRDefault="00E24E9D" w:rsidP="005D3399">
      <w:pPr>
        <w:pStyle w:val="2"/>
        <w:spacing w:after="120"/>
        <w:rPr>
          <w:lang w:eastAsia="ja-JP"/>
        </w:rPr>
      </w:pPr>
      <w:bookmarkStart w:id="104" w:name="_ファイル受信"/>
      <w:bookmarkStart w:id="105" w:name="_Toc242188409"/>
      <w:bookmarkEnd w:id="104"/>
      <w:r>
        <w:rPr>
          <w:rFonts w:hint="eastAsia"/>
          <w:lang w:eastAsia="ja-JP"/>
        </w:rPr>
        <w:t>ファイル受信</w:t>
      </w:r>
      <w:bookmarkEnd w:id="105"/>
    </w:p>
    <w:p w14:paraId="7BF114ED" w14:textId="650EC727" w:rsidR="002C04DC" w:rsidRDefault="002C04DC" w:rsidP="002C04DC">
      <w:r>
        <w:rPr>
          <w:rFonts w:hint="eastAsia"/>
        </w:rPr>
        <w:t>受取フォルダ機能同様、ファイル受信機能でもProselfのアカウントを持たない外部の人から</w:t>
      </w:r>
      <w:r w:rsidRPr="00924A90">
        <w:rPr>
          <w:rFonts w:hint="eastAsia"/>
        </w:rPr>
        <w:t>ファイル</w:t>
      </w:r>
      <w:r>
        <w:rPr>
          <w:rFonts w:hint="eastAsia"/>
        </w:rPr>
        <w:t>を受</w:t>
      </w:r>
      <w:r w:rsidR="002D0E80">
        <w:rPr>
          <w:rFonts w:hint="eastAsia"/>
        </w:rPr>
        <w:t>け</w:t>
      </w:r>
      <w:r>
        <w:rPr>
          <w:rFonts w:hint="eastAsia"/>
        </w:rPr>
        <w:t>取ることができますが、本機能では</w:t>
      </w:r>
      <w:r w:rsidRPr="002E5EA6">
        <w:t>1画面</w:t>
      </w:r>
      <w:r>
        <w:rPr>
          <w:rFonts w:hint="eastAsia"/>
        </w:rPr>
        <w:t>の</w:t>
      </w:r>
      <w:r w:rsidRPr="002E5EA6">
        <w:t>操作</w:t>
      </w:r>
      <w:r>
        <w:rPr>
          <w:rFonts w:hint="eastAsia"/>
        </w:rPr>
        <w:t>で</w:t>
      </w:r>
      <w:r w:rsidR="00814057" w:rsidRPr="00814057">
        <w:t>公開アドレス</w:t>
      </w:r>
      <w:r>
        <w:t>生成、メール送信</w:t>
      </w:r>
      <w:r>
        <w:rPr>
          <w:rFonts w:hint="eastAsia"/>
        </w:rPr>
        <w:t>を</w:t>
      </w:r>
      <w:r>
        <w:t>一度に行</w:t>
      </w:r>
      <w:r>
        <w:rPr>
          <w:rFonts w:hint="eastAsia"/>
        </w:rPr>
        <w:t>うことができます。</w:t>
      </w:r>
    </w:p>
    <w:p w14:paraId="61B1533C" w14:textId="11C403EB" w:rsidR="003F5E79" w:rsidRDefault="002C04DC" w:rsidP="002C04DC">
      <w:r w:rsidRPr="002E5EA6">
        <w:t>1画面で操作が完了する</w:t>
      </w:r>
      <w:r>
        <w:rPr>
          <w:rFonts w:hint="eastAsia"/>
        </w:rPr>
        <w:t>ため、</w:t>
      </w:r>
      <w:r w:rsidRPr="002E5EA6">
        <w:t>ファイル</w:t>
      </w:r>
      <w:r>
        <w:rPr>
          <w:rFonts w:hint="eastAsia"/>
        </w:rPr>
        <w:t>受取</w:t>
      </w:r>
      <w:r w:rsidRPr="002E5EA6">
        <w:t>に特化した使い方</w:t>
      </w:r>
      <w:r>
        <w:rPr>
          <w:rFonts w:hint="eastAsia"/>
        </w:rPr>
        <w:t>に適しております。</w:t>
      </w:r>
    </w:p>
    <w:p w14:paraId="24505FDF" w14:textId="62A8A21D" w:rsidR="00F9058B" w:rsidRDefault="00F9058B">
      <w:pPr>
        <w:wordWrap/>
      </w:pPr>
    </w:p>
    <w:p w14:paraId="5AAC9D82" w14:textId="253A4548" w:rsidR="005D3399" w:rsidRDefault="003F5E79" w:rsidP="003F5E79">
      <w:pPr>
        <w:pStyle w:val="3"/>
        <w:spacing w:after="120"/>
      </w:pPr>
      <w:bookmarkStart w:id="106" w:name="_ファイル受信機能で外部の人からファイルを受け取る"/>
      <w:bookmarkStart w:id="107" w:name="_Toc242188410"/>
      <w:bookmarkEnd w:id="106"/>
      <w:r w:rsidRPr="003F5E79">
        <w:t>ファイル受信機能で外部の人からファイルを受け取る</w:t>
      </w:r>
      <w:bookmarkEnd w:id="107"/>
    </w:p>
    <w:p w14:paraId="0D6F8971" w14:textId="77777777" w:rsidR="0056556D" w:rsidRDefault="0056556D" w:rsidP="0056556D">
      <w:r w:rsidRPr="006A54FE">
        <w:t>ホーム画面または左</w:t>
      </w:r>
      <w:r>
        <w:rPr>
          <w:rFonts w:hint="eastAsia"/>
        </w:rPr>
        <w:t>メニュー</w:t>
      </w:r>
      <w:r w:rsidRPr="006A54FE">
        <w:t>より「ファイル</w:t>
      </w:r>
      <w:r>
        <w:rPr>
          <w:rFonts w:hint="eastAsia"/>
        </w:rPr>
        <w:t>受信</w:t>
      </w:r>
      <w:r w:rsidRPr="006A54FE">
        <w:t>」をクリックします。</w:t>
      </w:r>
    </w:p>
    <w:p w14:paraId="0AF87C6F" w14:textId="77777777" w:rsidR="0056556D" w:rsidRDefault="0056556D" w:rsidP="0056556D">
      <w:pPr>
        <w:jc w:val="center"/>
      </w:pPr>
      <w:r>
        <w:rPr>
          <w:noProof/>
        </w:rPr>
        <mc:AlternateContent>
          <mc:Choice Requires="wps">
            <w:drawing>
              <wp:anchor distT="0" distB="0" distL="114300" distR="114300" simplePos="0" relativeHeight="252290048" behindDoc="0" locked="0" layoutInCell="1" allowOverlap="1" wp14:anchorId="3E2CA283" wp14:editId="51633F19">
                <wp:simplePos x="0" y="0"/>
                <wp:positionH relativeFrom="column">
                  <wp:posOffset>1495425</wp:posOffset>
                </wp:positionH>
                <wp:positionV relativeFrom="paragraph">
                  <wp:posOffset>1211580</wp:posOffset>
                </wp:positionV>
                <wp:extent cx="1800000" cy="522000"/>
                <wp:effectExtent l="0" t="0" r="10160" b="11430"/>
                <wp:wrapNone/>
                <wp:docPr id="1876589229" name="正方形/長方形 1"/>
                <wp:cNvGraphicFramePr/>
                <a:graphic xmlns:a="http://schemas.openxmlformats.org/drawingml/2006/main">
                  <a:graphicData uri="http://schemas.microsoft.com/office/word/2010/wordprocessingShape">
                    <wps:wsp>
                      <wps:cNvSpPr/>
                      <wps:spPr>
                        <a:xfrm>
                          <a:off x="0" y="0"/>
                          <a:ext cx="1800000" cy="52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4AFF8A" id="正方形/長方形 1" o:spid="_x0000_s1026" style="position:absolute;margin-left:117.75pt;margin-top:95.4pt;width:141.75pt;height:41.1pt;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" filled="f" strokecolor="#e00" strokeweight="2pt"/>
            </w:pict>
          </mc:Fallback>
        </mc:AlternateContent>
      </w:r>
      <w:r>
        <w:rPr>
          <w:noProof/>
        </w:rPr>
        <mc:AlternateContent>
          <mc:Choice Requires="wps">
            <w:drawing>
              <wp:anchor distT="0" distB="0" distL="114300" distR="114300" simplePos="0" relativeHeight="252289024" behindDoc="0" locked="0" layoutInCell="1" allowOverlap="1" wp14:anchorId="6778952B" wp14:editId="17FF92D3">
                <wp:simplePos x="0" y="0"/>
                <wp:positionH relativeFrom="column">
                  <wp:posOffset>628650</wp:posOffset>
                </wp:positionH>
                <wp:positionV relativeFrom="paragraph">
                  <wp:posOffset>1449705</wp:posOffset>
                </wp:positionV>
                <wp:extent cx="719455" cy="161925"/>
                <wp:effectExtent l="0" t="0" r="23495" b="28575"/>
                <wp:wrapNone/>
                <wp:docPr id="1728405842" name="正方形/長方形 1"/>
                <wp:cNvGraphicFramePr/>
                <a:graphic xmlns:a="http://schemas.openxmlformats.org/drawingml/2006/main">
                  <a:graphicData uri="http://schemas.microsoft.com/office/word/2010/wordprocessingShape">
                    <wps:wsp>
                      <wps:cNvSpPr/>
                      <wps:spPr>
                        <a:xfrm>
                          <a:off x="0" y="0"/>
                          <a:ext cx="7194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C879CF" id="正方形/長方形 1" o:spid="_x0000_s1026" style="position:absolute;margin-left:49.5pt;margin-top:114.15pt;width:56.65pt;height:12.75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" filled="f" strokecolor="#e00" strokeweight="2pt"/>
            </w:pict>
          </mc:Fallback>
        </mc:AlternateContent>
      </w:r>
      <w:r w:rsidRPr="00EA2B5B">
        <w:rPr>
          <w:noProof/>
        </w:rPr>
        <w:drawing>
          <wp:inline distT="0" distB="0" distL="0" distR="0" wp14:anchorId="42B07A53" wp14:editId="07519B8C">
            <wp:extent cx="5400000" cy="2695872"/>
            <wp:effectExtent l="19050" t="19050" r="10795" b="28575"/>
            <wp:docPr id="107557117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71175" name=""/>
                    <pic:cNvPicPr/>
                  </pic:nvPicPr>
                  <pic:blipFill>
                    <a:blip r:embed="rId145">
                      <a:extLst>
                        <a:ext uri="{28A0092B-C50C-407E-A947-70E740481C1C}">
                          <a14:useLocalDpi xmlns:a14="http://schemas.microsoft.com/office/drawing/2010/main" val="0"/>
                        </a:ext>
                      </a:extLst>
                    </a:blip>
                    <a:stretch>
                      <a:fillRect/>
                    </a:stretch>
                  </pic:blipFill>
                  <pic:spPr>
                    <a:xfrm>
                      <a:off x="0" y="0"/>
                      <a:ext cx="5400000" cy="2695872"/>
                    </a:xfrm>
                    <a:prstGeom prst="rect">
                      <a:avLst/>
                    </a:prstGeom>
                    <a:ln>
                      <a:solidFill>
                        <a:schemeClr val="bg1">
                          <a:lumMod val="75000"/>
                        </a:schemeClr>
                      </a:solidFill>
                    </a:ln>
                  </pic:spPr>
                </pic:pic>
              </a:graphicData>
            </a:graphic>
          </wp:inline>
        </w:drawing>
      </w:r>
    </w:p>
    <w:p w14:paraId="79CA73A1" w14:textId="77777777" w:rsidR="0056556D" w:rsidRPr="00E84357" w:rsidRDefault="0056556D" w:rsidP="0056556D">
      <w:pPr>
        <w:jc w:val="center"/>
        <w:rPr>
          <w:b/>
          <w:bCs/>
        </w:rPr>
      </w:pPr>
      <w:r w:rsidRPr="00E84357">
        <w:rPr>
          <w:rFonts w:hint="eastAsia"/>
          <w:b/>
          <w:bCs/>
        </w:rPr>
        <w:t>ホーム</w:t>
      </w:r>
    </w:p>
    <w:p w14:paraId="66C2E85D" w14:textId="77777777" w:rsidR="0056556D" w:rsidRPr="00EA2B5B" w:rsidRDefault="0056556D" w:rsidP="0056556D"/>
    <w:p w14:paraId="67EBB65D" w14:textId="77777777" w:rsidR="00A4587E" w:rsidRDefault="00A4587E">
      <w:pPr>
        <w:wordWrap/>
      </w:pPr>
      <w:r>
        <w:br w:type="page"/>
      </w:r>
    </w:p>
    <w:p w14:paraId="5E5921CF" w14:textId="1B8211A5" w:rsidR="0056556D" w:rsidRDefault="0056556D" w:rsidP="0056556D">
      <w:r>
        <w:rPr>
          <w:rFonts w:hint="eastAsia"/>
        </w:rPr>
        <w:lastRenderedPageBreak/>
        <w:t>ファイル受信画面が表示されますので、</w:t>
      </w:r>
      <w:r w:rsidR="00FC46EC">
        <w:rPr>
          <w:rFonts w:hint="eastAsia"/>
        </w:rPr>
        <w:t>宛先等を</w:t>
      </w:r>
      <w:r>
        <w:rPr>
          <w:rFonts w:hint="eastAsia"/>
        </w:rPr>
        <w:t>入力して「送信」をクリックします。</w:t>
      </w:r>
    </w:p>
    <w:p w14:paraId="4857AA49" w14:textId="5E6E45D5" w:rsidR="00821730" w:rsidRDefault="00821730" w:rsidP="0056556D">
      <w:pPr>
        <w:jc w:val="center"/>
      </w:pPr>
      <w:r>
        <w:rPr>
          <w:noProof/>
        </w:rPr>
        <mc:AlternateContent>
          <mc:Choice Requires="wps">
            <w:drawing>
              <wp:anchor distT="0" distB="0" distL="114300" distR="114300" simplePos="0" relativeHeight="252448768" behindDoc="0" locked="0" layoutInCell="1" allowOverlap="1" wp14:anchorId="4779E055" wp14:editId="5379ED71">
                <wp:simplePos x="0" y="0"/>
                <wp:positionH relativeFrom="column">
                  <wp:posOffset>1395730</wp:posOffset>
                </wp:positionH>
                <wp:positionV relativeFrom="paragraph">
                  <wp:posOffset>323850</wp:posOffset>
                </wp:positionV>
                <wp:extent cx="432000" cy="161925"/>
                <wp:effectExtent l="0" t="0" r="25400" b="28575"/>
                <wp:wrapNone/>
                <wp:docPr id="1378560235" name="正方形/長方形 1"/>
                <wp:cNvGraphicFramePr/>
                <a:graphic xmlns:a="http://schemas.openxmlformats.org/drawingml/2006/main">
                  <a:graphicData uri="http://schemas.microsoft.com/office/word/2010/wordprocessingShape">
                    <wps:wsp>
                      <wps:cNvSpPr/>
                      <wps:spPr>
                        <a:xfrm>
                          <a:off x="0" y="0"/>
                          <a:ext cx="43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B183F" id="正方形/長方形 1" o:spid="_x0000_s1026" style="position:absolute;margin-left:109.9pt;margin-top:25.5pt;width:34pt;height:12.75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" filled="f" strokecolor="#e00" strokeweight="2pt"/>
            </w:pict>
          </mc:Fallback>
        </mc:AlternateContent>
      </w:r>
      <w:r w:rsidRPr="00821730">
        <w:rPr>
          <w:noProof/>
        </w:rPr>
        <w:drawing>
          <wp:inline distT="0" distB="0" distL="0" distR="0" wp14:anchorId="6A58C6EC" wp14:editId="750BCAB0">
            <wp:extent cx="5400000" cy="2913606"/>
            <wp:effectExtent l="19050" t="19050" r="10795" b="20320"/>
            <wp:docPr id="13149274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27412" name=""/>
                    <pic:cNvPicPr/>
                  </pic:nvPicPr>
                  <pic:blipFill>
                    <a:blip r:embed="rId154">
                      <a:extLst>
                        <a:ext uri="{28A0092B-C50C-407E-A947-70E740481C1C}">
                          <a14:useLocalDpi xmlns:a14="http://schemas.microsoft.com/office/drawing/2010/main" val="0"/>
                        </a:ext>
                      </a:extLst>
                    </a:blip>
                    <a:stretch>
                      <a:fillRect/>
                    </a:stretch>
                  </pic:blipFill>
                  <pic:spPr>
                    <a:xfrm>
                      <a:off x="0" y="0"/>
                      <a:ext cx="5400000" cy="2913606"/>
                    </a:xfrm>
                    <a:prstGeom prst="rect">
                      <a:avLst/>
                    </a:prstGeom>
                    <a:ln>
                      <a:solidFill>
                        <a:schemeClr val="bg1">
                          <a:lumMod val="75000"/>
                        </a:schemeClr>
                      </a:solidFill>
                    </a:ln>
                  </pic:spPr>
                </pic:pic>
              </a:graphicData>
            </a:graphic>
          </wp:inline>
        </w:drawing>
      </w:r>
    </w:p>
    <w:p w14:paraId="7D8FDBE1" w14:textId="77777777" w:rsidR="0056556D" w:rsidRPr="0013036E" w:rsidRDefault="0056556D" w:rsidP="0056556D">
      <w:pPr>
        <w:jc w:val="center"/>
        <w:rPr>
          <w:b/>
          <w:bCs/>
        </w:rPr>
      </w:pPr>
      <w:r w:rsidRPr="0013036E">
        <w:rPr>
          <w:rFonts w:hint="eastAsia"/>
          <w:b/>
          <w:bCs/>
        </w:rPr>
        <w:t>ファイル受信</w:t>
      </w:r>
    </w:p>
    <w:p w14:paraId="226FED83" w14:textId="58BFFC4E" w:rsidR="003A72B1" w:rsidRDefault="003A72B1">
      <w:pPr>
        <w:wordWrap/>
      </w:pPr>
    </w:p>
    <w:p w14:paraId="4FCB39EC" w14:textId="40053285" w:rsidR="0056556D" w:rsidRDefault="0056556D" w:rsidP="0056556D">
      <w:r>
        <w:rPr>
          <w:rFonts w:hint="eastAsia"/>
        </w:rPr>
        <w:t>各設定項目については以下の通りです。</w:t>
      </w:r>
    </w:p>
    <w:tbl>
      <w:tblPr>
        <w:tblStyle w:val="af1"/>
        <w:tblW w:w="5000" w:type="pct"/>
        <w:tblLook w:val="04A0" w:firstRow="1" w:lastRow="0" w:firstColumn="1" w:lastColumn="0" w:noHBand="0" w:noVBand="1"/>
      </w:tblPr>
      <w:tblGrid>
        <w:gridCol w:w="2967"/>
        <w:gridCol w:w="7489"/>
      </w:tblGrid>
      <w:tr w:rsidR="0056556D" w14:paraId="79EFBE61" w14:textId="77777777" w:rsidTr="00C55B69">
        <w:trPr>
          <w:tblHeader/>
        </w:trPr>
        <w:tc>
          <w:tcPr>
            <w:tcW w:w="1419" w:type="pct"/>
            <w:shd w:val="clear" w:color="auto" w:fill="DAEEF3" w:themeFill="accent5" w:themeFillTint="33"/>
          </w:tcPr>
          <w:p w14:paraId="4279E23C" w14:textId="77777777" w:rsidR="0056556D" w:rsidRDefault="0056556D" w:rsidP="00C55B69">
            <w:r>
              <w:rPr>
                <w:rFonts w:hint="eastAsia"/>
              </w:rPr>
              <w:t>項目名</w:t>
            </w:r>
          </w:p>
        </w:tc>
        <w:tc>
          <w:tcPr>
            <w:tcW w:w="3581" w:type="pct"/>
            <w:shd w:val="clear" w:color="auto" w:fill="DAEEF3" w:themeFill="accent5" w:themeFillTint="33"/>
          </w:tcPr>
          <w:p w14:paraId="58E8E6EC" w14:textId="77777777" w:rsidR="0056556D" w:rsidRDefault="0056556D" w:rsidP="00C55B69">
            <w:r>
              <w:rPr>
                <w:rFonts w:hint="eastAsia"/>
              </w:rPr>
              <w:t>説明</w:t>
            </w:r>
          </w:p>
        </w:tc>
      </w:tr>
      <w:tr w:rsidR="0056556D" w14:paraId="09C79BD3" w14:textId="77777777" w:rsidTr="00C55B69">
        <w:tc>
          <w:tcPr>
            <w:tcW w:w="1419" w:type="pct"/>
          </w:tcPr>
          <w:p w14:paraId="7D67767C" w14:textId="77777777" w:rsidR="0056556D" w:rsidRDefault="0056556D" w:rsidP="00C55B69">
            <w:r>
              <w:rPr>
                <w:rFonts w:hint="eastAsia"/>
              </w:rPr>
              <w:t>個別に送信する</w:t>
            </w:r>
          </w:p>
        </w:tc>
        <w:tc>
          <w:tcPr>
            <w:tcW w:w="3581" w:type="pct"/>
          </w:tcPr>
          <w:p w14:paraId="5ED096D5" w14:textId="77777777" w:rsidR="0056556D" w:rsidRDefault="0056556D" w:rsidP="00C55B69">
            <w:r>
              <w:rPr>
                <w:rFonts w:hint="eastAsia"/>
              </w:rPr>
              <w:t>チェックを入れると、宛先に指定したアドレス（TO）に設定したアドレス分、個別に送信されます。</w:t>
            </w:r>
          </w:p>
          <w:p w14:paraId="05397EF1" w14:textId="03375368" w:rsidR="00456675" w:rsidRDefault="00456675" w:rsidP="00456675">
            <w:pPr>
              <w:pStyle w:val="af5"/>
              <w:numPr>
                <w:ilvl w:val="0"/>
                <w:numId w:val="19"/>
              </w:numPr>
              <w:ind w:leftChars="0"/>
            </w:pPr>
            <w:r w:rsidRPr="008159DF">
              <w:t>チェック</w:t>
            </w:r>
            <w:r>
              <w:rPr>
                <w:rFonts w:hint="eastAsia"/>
              </w:rPr>
              <w:t>を</w:t>
            </w:r>
            <w:r w:rsidRPr="008159DF">
              <w:t>入れるとCC、BCCを指定することができなくな</w:t>
            </w:r>
            <w:r>
              <w:rPr>
                <w:rFonts w:hint="eastAsia"/>
              </w:rPr>
              <w:t>ります。</w:t>
            </w:r>
          </w:p>
        </w:tc>
      </w:tr>
      <w:tr w:rsidR="0056556D" w14:paraId="16E9B3B7" w14:textId="77777777" w:rsidTr="00C55B69">
        <w:tc>
          <w:tcPr>
            <w:tcW w:w="1419" w:type="pct"/>
          </w:tcPr>
          <w:p w14:paraId="49B1B0F0" w14:textId="77777777" w:rsidR="0056556D" w:rsidRDefault="0056556D" w:rsidP="00C55B69">
            <w:r w:rsidRPr="008E6EED">
              <w:rPr>
                <w:rFonts w:hint="eastAsia"/>
              </w:rPr>
              <w:t>送信控えメールを受け取る</w:t>
            </w:r>
          </w:p>
        </w:tc>
        <w:tc>
          <w:tcPr>
            <w:tcW w:w="3581" w:type="pct"/>
          </w:tcPr>
          <w:p w14:paraId="40DDC55F" w14:textId="77777777" w:rsidR="0056556D" w:rsidRDefault="0056556D" w:rsidP="00C55B69">
            <w:r>
              <w:rPr>
                <w:rFonts w:hint="eastAsia"/>
              </w:rPr>
              <w:t>チェックを入れると、自分のメールアドレスにメールの控えが送信されます。</w:t>
            </w:r>
          </w:p>
        </w:tc>
      </w:tr>
      <w:tr w:rsidR="00FC3626" w14:paraId="29923CC2" w14:textId="77777777" w:rsidTr="00C55B69">
        <w:tc>
          <w:tcPr>
            <w:tcW w:w="1419" w:type="pct"/>
          </w:tcPr>
          <w:p w14:paraId="535CD0FC" w14:textId="459B6E3E" w:rsidR="00FC3626" w:rsidRPr="008E6EED" w:rsidRDefault="00FC3626" w:rsidP="00FC3626">
            <w:r w:rsidRPr="00FC3626">
              <w:t>宛先(TO/CC/BCC)</w:t>
            </w:r>
          </w:p>
        </w:tc>
        <w:tc>
          <w:tcPr>
            <w:tcW w:w="3581" w:type="pct"/>
          </w:tcPr>
          <w:p w14:paraId="2ACA2FA3" w14:textId="0B5E31AA" w:rsidR="00FC3626" w:rsidRDefault="00F262AB" w:rsidP="00FC3626">
            <w:r w:rsidRPr="001905A6">
              <w:t>宛先のメールアドレスを入力します。</w:t>
            </w:r>
          </w:p>
        </w:tc>
      </w:tr>
      <w:tr w:rsidR="0056556D" w14:paraId="1AD981D1" w14:textId="77777777" w:rsidTr="00C55B69">
        <w:tc>
          <w:tcPr>
            <w:tcW w:w="1419" w:type="pct"/>
          </w:tcPr>
          <w:p w14:paraId="1EA04408" w14:textId="77777777" w:rsidR="0056556D" w:rsidRDefault="0056556D" w:rsidP="00C55B69">
            <w:r>
              <w:rPr>
                <w:rFonts w:hint="eastAsia"/>
              </w:rPr>
              <w:t>件名</w:t>
            </w:r>
          </w:p>
        </w:tc>
        <w:tc>
          <w:tcPr>
            <w:tcW w:w="3581" w:type="pct"/>
          </w:tcPr>
          <w:p w14:paraId="055EA480" w14:textId="73943219" w:rsidR="0056556D" w:rsidRDefault="00D05F5E" w:rsidP="00C55B69">
            <w:r>
              <w:rPr>
                <w:rFonts w:hint="eastAsia"/>
              </w:rPr>
              <w:t>件名を入力します。</w:t>
            </w:r>
          </w:p>
        </w:tc>
      </w:tr>
      <w:tr w:rsidR="0056556D" w14:paraId="4DDA2240" w14:textId="77777777" w:rsidTr="00C55B69">
        <w:tc>
          <w:tcPr>
            <w:tcW w:w="1419" w:type="pct"/>
          </w:tcPr>
          <w:p w14:paraId="2555F510" w14:textId="77777777" w:rsidR="0056556D" w:rsidRDefault="0056556D" w:rsidP="00C55B69">
            <w:r>
              <w:rPr>
                <w:rFonts w:hint="eastAsia"/>
              </w:rPr>
              <w:t>本文</w:t>
            </w:r>
          </w:p>
        </w:tc>
        <w:tc>
          <w:tcPr>
            <w:tcW w:w="3581" w:type="pct"/>
          </w:tcPr>
          <w:p w14:paraId="62C6A786" w14:textId="77777777" w:rsidR="00D05F5E" w:rsidRDefault="0056556D" w:rsidP="00C55B69">
            <w:r>
              <w:rPr>
                <w:rFonts w:hint="eastAsia"/>
              </w:rPr>
              <w:t>メッセージを入力します。</w:t>
            </w:r>
          </w:p>
          <w:p w14:paraId="3EBF5985" w14:textId="003E34F0" w:rsidR="0056556D" w:rsidRDefault="00AF3618" w:rsidP="00F242FB">
            <w:pPr>
              <w:pStyle w:val="af5"/>
              <w:numPr>
                <w:ilvl w:val="0"/>
                <w:numId w:val="15"/>
              </w:numPr>
              <w:ind w:leftChars="0"/>
            </w:pPr>
            <w:r w:rsidRPr="00E267D3">
              <w:rPr>
                <w:color w:val="EE0000"/>
              </w:rPr>
              <w:t>本文に表示されている${publicaddress}は公開アドレスに置き換えられた状態で相手に届く</w:t>
            </w:r>
            <w:r>
              <w:rPr>
                <w:rFonts w:hint="eastAsia"/>
                <w:color w:val="EE0000"/>
              </w:rPr>
              <w:t>ため、</w:t>
            </w:r>
            <w:r w:rsidRPr="00E267D3">
              <w:rPr>
                <w:color w:val="EE0000"/>
              </w:rPr>
              <w:t>本文中から削除しないよう</w:t>
            </w:r>
            <w:r>
              <w:rPr>
                <w:rFonts w:hint="eastAsia"/>
                <w:color w:val="EE0000"/>
              </w:rPr>
              <w:t>ご注意ください。</w:t>
            </w:r>
          </w:p>
        </w:tc>
      </w:tr>
      <w:tr w:rsidR="0056556D" w14:paraId="0A745B2C" w14:textId="77777777" w:rsidTr="00C55B69">
        <w:tc>
          <w:tcPr>
            <w:tcW w:w="1419" w:type="pct"/>
          </w:tcPr>
          <w:p w14:paraId="4460D069" w14:textId="77777777" w:rsidR="0056556D" w:rsidRDefault="0056556D" w:rsidP="00C55B69">
            <w:r>
              <w:rPr>
                <w:rFonts w:hint="eastAsia"/>
              </w:rPr>
              <w:t>アップロード回数制限(※1)</w:t>
            </w:r>
          </w:p>
        </w:tc>
        <w:tc>
          <w:tcPr>
            <w:tcW w:w="3581" w:type="pct"/>
          </w:tcPr>
          <w:p w14:paraId="512819D8" w14:textId="4E816382" w:rsidR="00AE1D65" w:rsidRDefault="00AE1D65" w:rsidP="00C55B69">
            <w:r w:rsidRPr="005E02B6">
              <w:t>チェックを入れた場合、指定した回数公開アドレスにファイルがアップロードされると自動で</w:t>
            </w:r>
            <w:r w:rsidR="00DB518E">
              <w:rPr>
                <w:rFonts w:hint="eastAsia"/>
              </w:rPr>
              <w:t>ファイル受信が</w:t>
            </w:r>
            <w:r w:rsidRPr="005E02B6">
              <w:t>停止されます。</w:t>
            </w:r>
          </w:p>
        </w:tc>
      </w:tr>
      <w:tr w:rsidR="0056556D" w14:paraId="351B6BA8" w14:textId="77777777" w:rsidTr="00C55B69">
        <w:tc>
          <w:tcPr>
            <w:tcW w:w="1419" w:type="pct"/>
          </w:tcPr>
          <w:p w14:paraId="2CDA6973" w14:textId="77777777" w:rsidR="0056556D" w:rsidRDefault="0056556D" w:rsidP="00C55B69">
            <w:r>
              <w:rPr>
                <w:rFonts w:hint="eastAsia"/>
              </w:rPr>
              <w:t>公開期限(※1)</w:t>
            </w:r>
          </w:p>
        </w:tc>
        <w:tc>
          <w:tcPr>
            <w:tcW w:w="3581" w:type="pct"/>
          </w:tcPr>
          <w:p w14:paraId="520C18AC" w14:textId="2D8A605D" w:rsidR="005B4C87" w:rsidRDefault="00A706B8" w:rsidP="00C55B69">
            <w:r>
              <w:rPr>
                <w:rFonts w:hint="eastAsia"/>
              </w:rPr>
              <w:t>チェックを入れた場合、指定の期限を超えると</w:t>
            </w:r>
            <w:r w:rsidRPr="005E02B6">
              <w:t>自動で</w:t>
            </w:r>
            <w:r w:rsidR="00DB518E">
              <w:rPr>
                <w:rFonts w:hint="eastAsia"/>
              </w:rPr>
              <w:t>ファイル受信</w:t>
            </w:r>
            <w:r w:rsidRPr="005E02B6">
              <w:t>が停止されます</w:t>
            </w:r>
            <w:r>
              <w:rPr>
                <w:rFonts w:hint="eastAsia"/>
              </w:rPr>
              <w:t>。</w:t>
            </w:r>
          </w:p>
        </w:tc>
      </w:tr>
      <w:tr w:rsidR="0056556D" w14:paraId="723204D0" w14:textId="77777777" w:rsidTr="00C55B69">
        <w:tc>
          <w:tcPr>
            <w:tcW w:w="1419" w:type="pct"/>
          </w:tcPr>
          <w:p w14:paraId="77FDD874" w14:textId="77777777" w:rsidR="0056556D" w:rsidRDefault="0056556D" w:rsidP="00C55B69">
            <w:r>
              <w:rPr>
                <w:rFonts w:hint="eastAsia"/>
              </w:rPr>
              <w:t>認証方式(※1)</w:t>
            </w:r>
          </w:p>
        </w:tc>
        <w:tc>
          <w:tcPr>
            <w:tcW w:w="3581" w:type="pct"/>
          </w:tcPr>
          <w:p w14:paraId="511F0722" w14:textId="77777777" w:rsidR="001B4166" w:rsidRDefault="001B4166" w:rsidP="001B4166">
            <w:r>
              <w:rPr>
                <w:rFonts w:hint="eastAsia"/>
              </w:rPr>
              <w:t>公開アドレスへのアクセス時に本設定で指定した認証方式によるログインが必要となります。指定可能な方式は以下の通りです。</w:t>
            </w:r>
          </w:p>
          <w:p w14:paraId="2E618655" w14:textId="77777777" w:rsidR="001B4166" w:rsidRDefault="001B4166" w:rsidP="001B4166"/>
          <w:p w14:paraId="6E6B42B1" w14:textId="77777777" w:rsidR="001B4166" w:rsidRPr="0062769B" w:rsidRDefault="001B4166" w:rsidP="001B4166">
            <w:pPr>
              <w:rPr>
                <w:b/>
              </w:rPr>
            </w:pPr>
            <w:r w:rsidRPr="0062769B">
              <w:rPr>
                <w:rFonts w:hint="eastAsia"/>
                <w:b/>
              </w:rPr>
              <w:t>・ワンタイムパスワード</w:t>
            </w:r>
          </w:p>
          <w:p w14:paraId="23EA7C02" w14:textId="104875C8" w:rsidR="001B4166" w:rsidRDefault="001B4166" w:rsidP="001B4166">
            <w:r>
              <w:rPr>
                <w:rFonts w:hint="eastAsia"/>
              </w:rPr>
              <w:t>公開アドレスへのアクセス時にワンタイムパスワードでの認証を必要とします。詳細については「</w:t>
            </w:r>
            <w:hyperlink w:anchor="_公開アドレスへのアクセス_1" w:history="1">
              <w:r w:rsidRPr="00AD7585">
                <w:rPr>
                  <w:rStyle w:val="af0"/>
                </w:rPr>
                <w:t>8.4.公開アドレスへのアクセス</w:t>
              </w:r>
            </w:hyperlink>
            <w:r>
              <w:rPr>
                <w:rFonts w:hint="eastAsia"/>
              </w:rPr>
              <w:t>」の「</w:t>
            </w:r>
            <w:r w:rsidRPr="00482E8B">
              <w:t>メール認証によるログイン</w:t>
            </w:r>
            <w:r>
              <w:rPr>
                <w:rFonts w:hint="eastAsia"/>
              </w:rPr>
              <w:t>」の項をご参照ください。</w:t>
            </w:r>
          </w:p>
          <w:p w14:paraId="75A42E5E" w14:textId="77777777" w:rsidR="001B4166" w:rsidRDefault="001B4166" w:rsidP="001B4166"/>
          <w:p w14:paraId="4708D98E" w14:textId="77777777" w:rsidR="000F6F78" w:rsidRPr="003E3D62" w:rsidRDefault="000F6F78" w:rsidP="001B4166"/>
          <w:p w14:paraId="3693BD97" w14:textId="77777777" w:rsidR="001B4166" w:rsidRPr="0062769B" w:rsidRDefault="001B4166" w:rsidP="001B4166">
            <w:pPr>
              <w:rPr>
                <w:b/>
              </w:rPr>
            </w:pPr>
            <w:r w:rsidRPr="0062769B">
              <w:rPr>
                <w:rFonts w:hint="eastAsia"/>
                <w:b/>
              </w:rPr>
              <w:lastRenderedPageBreak/>
              <w:t>・ランダムパスワード</w:t>
            </w:r>
          </w:p>
          <w:p w14:paraId="5CDD23FE" w14:textId="4AD49F52" w:rsidR="001B4166" w:rsidRDefault="001B4166" w:rsidP="001B4166">
            <w:r>
              <w:rPr>
                <w:rFonts w:hint="eastAsia"/>
              </w:rPr>
              <w:t>公開アドレスへのアクセス時にランダムパスワードでの認証を必要とします。詳細については「</w:t>
            </w:r>
            <w:hyperlink w:anchor="_公開アドレスへのアクセス_1" w:history="1">
              <w:r w:rsidRPr="00AD7585">
                <w:rPr>
                  <w:rStyle w:val="af0"/>
                </w:rPr>
                <w:t>8.4.公開アドレスへのアクセス</w:t>
              </w:r>
            </w:hyperlink>
            <w:r>
              <w:rPr>
                <w:rFonts w:hint="eastAsia"/>
              </w:rPr>
              <w:t>」の「</w:t>
            </w:r>
            <w:r w:rsidRPr="00482E8B">
              <w:t>公開パスワードによるログイン</w:t>
            </w:r>
            <w:r>
              <w:rPr>
                <w:rFonts w:hint="eastAsia"/>
              </w:rPr>
              <w:t>」の項をご参照ください。</w:t>
            </w:r>
          </w:p>
          <w:p w14:paraId="2ABAB4D2" w14:textId="77777777" w:rsidR="001B4166" w:rsidRDefault="001B4166" w:rsidP="001B4166"/>
          <w:p w14:paraId="57B7A531" w14:textId="77777777" w:rsidR="001B4166" w:rsidRPr="0062769B" w:rsidRDefault="001B4166" w:rsidP="001B4166">
            <w:pPr>
              <w:rPr>
                <w:b/>
              </w:rPr>
            </w:pPr>
            <w:r w:rsidRPr="0062769B">
              <w:rPr>
                <w:rFonts w:hint="eastAsia"/>
                <w:b/>
              </w:rPr>
              <w:t>・入力したパスワード</w:t>
            </w:r>
          </w:p>
          <w:p w14:paraId="3B493EE3" w14:textId="47A0BDE7" w:rsidR="001B4166" w:rsidRPr="0021608E" w:rsidRDefault="001B4166" w:rsidP="001B4166">
            <w:r>
              <w:rPr>
                <w:rFonts w:hint="eastAsia"/>
              </w:rPr>
              <w:t>指定</w:t>
            </w:r>
            <w:r w:rsidRPr="0021608E">
              <w:rPr>
                <w:rFonts w:hint="eastAsia"/>
              </w:rPr>
              <w:t>時はパスワード入力欄が表示され</w:t>
            </w:r>
            <w:r>
              <w:rPr>
                <w:rFonts w:hint="eastAsia"/>
              </w:rPr>
              <w:t>、公開アドレスへのアクセス時に</w:t>
            </w:r>
            <w:r w:rsidRPr="00A70730">
              <w:rPr>
                <w:rFonts w:hint="eastAsia"/>
              </w:rPr>
              <w:t>パスワード</w:t>
            </w:r>
            <w:r>
              <w:rPr>
                <w:rFonts w:hint="eastAsia"/>
              </w:rPr>
              <w:t>入力</w:t>
            </w:r>
            <w:r w:rsidRPr="00A70730">
              <w:rPr>
                <w:rFonts w:hint="eastAsia"/>
              </w:rPr>
              <w:t>欄に入力した固定パスワードによる</w:t>
            </w:r>
            <w:r>
              <w:rPr>
                <w:rFonts w:hint="eastAsia"/>
              </w:rPr>
              <w:t>認証を必要とします。詳細については「</w:t>
            </w:r>
            <w:hyperlink w:anchor="_公開アドレスへのアクセス_1" w:history="1">
              <w:r w:rsidRPr="00AD7585">
                <w:rPr>
                  <w:rStyle w:val="af0"/>
                </w:rPr>
                <w:t>8.4.公開アドレスへのアクセス</w:t>
              </w:r>
            </w:hyperlink>
            <w:r>
              <w:rPr>
                <w:rFonts w:hint="eastAsia"/>
              </w:rPr>
              <w:t>」の「</w:t>
            </w:r>
            <w:r w:rsidRPr="00482E8B">
              <w:t>公開パスワードによるログイン</w:t>
            </w:r>
            <w:r>
              <w:rPr>
                <w:rFonts w:hint="eastAsia"/>
              </w:rPr>
              <w:t>」の項をご参照ください。</w:t>
            </w:r>
          </w:p>
          <w:p w14:paraId="03FE6E80" w14:textId="77777777" w:rsidR="001B4166" w:rsidRPr="004F5FE1" w:rsidRDefault="001B4166" w:rsidP="001B4166"/>
          <w:p w14:paraId="52E1C46B" w14:textId="77777777" w:rsidR="001B4166" w:rsidRDefault="001B4166" w:rsidP="001B4166">
            <w:pPr>
              <w:rPr>
                <w:b/>
              </w:rPr>
            </w:pPr>
            <w:r w:rsidRPr="0062769B">
              <w:rPr>
                <w:rFonts w:hint="eastAsia"/>
                <w:b/>
              </w:rPr>
              <w:t>・なし</w:t>
            </w:r>
          </w:p>
          <w:p w14:paraId="5E515B8C" w14:textId="6257661B" w:rsidR="001B4166" w:rsidRDefault="001B4166" w:rsidP="001B4166">
            <w:r>
              <w:rPr>
                <w:rFonts w:hint="eastAsia"/>
              </w:rPr>
              <w:t>認証不要で公開アドレスにアクセスすることができます。詳細については「</w:t>
            </w:r>
            <w:hyperlink w:anchor="_公開アドレスへのアクセス_1" w:history="1">
              <w:r w:rsidRPr="00AD7585">
                <w:rPr>
                  <w:rStyle w:val="af0"/>
                </w:rPr>
                <w:t>8.4.公開アドレスへのアクセス</w:t>
              </w:r>
            </w:hyperlink>
            <w:r>
              <w:rPr>
                <w:rFonts w:hint="eastAsia"/>
              </w:rPr>
              <w:t>」をご参照ください。</w:t>
            </w:r>
          </w:p>
        </w:tc>
      </w:tr>
      <w:tr w:rsidR="0056556D" w14:paraId="4D55FFB8" w14:textId="77777777" w:rsidTr="00C55B69">
        <w:tc>
          <w:tcPr>
            <w:tcW w:w="1419" w:type="pct"/>
          </w:tcPr>
          <w:p w14:paraId="03EFA28B" w14:textId="77777777" w:rsidR="0056556D" w:rsidRDefault="0056556D" w:rsidP="00C55B69">
            <w:r>
              <w:rPr>
                <w:rFonts w:hint="eastAsia"/>
              </w:rPr>
              <w:lastRenderedPageBreak/>
              <w:t>アップロードされたらメールで通知(※1)</w:t>
            </w:r>
          </w:p>
        </w:tc>
        <w:tc>
          <w:tcPr>
            <w:tcW w:w="3581" w:type="pct"/>
          </w:tcPr>
          <w:p w14:paraId="1B3B4F18" w14:textId="7F04A2E5" w:rsidR="000825EA" w:rsidRDefault="000825EA" w:rsidP="00C55B69">
            <w:r w:rsidRPr="004202B3">
              <w:t>チェックを入れた場合、公開アドレスにファイルがアップロードされると通知メールが送信されます。通知メールの送信先は</w:t>
            </w:r>
            <w:r>
              <w:rPr>
                <w:rFonts w:hint="eastAsia"/>
              </w:rPr>
              <w:t>ファイル受信を行った</w:t>
            </w:r>
            <w:r w:rsidRPr="004202B3">
              <w:t>ユーザーのメールアドレスになります。</w:t>
            </w:r>
          </w:p>
        </w:tc>
      </w:tr>
      <w:tr w:rsidR="0056556D" w14:paraId="4D8678FF" w14:textId="77777777" w:rsidTr="00C55B69">
        <w:tc>
          <w:tcPr>
            <w:tcW w:w="1419" w:type="pct"/>
          </w:tcPr>
          <w:p w14:paraId="774011ED" w14:textId="77777777" w:rsidR="0056556D" w:rsidRDefault="0056556D" w:rsidP="00C55B69">
            <w:r w:rsidRPr="00530606">
              <w:rPr>
                <w:rFonts w:hint="eastAsia"/>
              </w:rPr>
              <w:t>アップロードファイル非表示</w:t>
            </w:r>
            <w:r>
              <w:rPr>
                <w:rFonts w:hint="eastAsia"/>
              </w:rPr>
              <w:t>(※1)</w:t>
            </w:r>
          </w:p>
        </w:tc>
        <w:tc>
          <w:tcPr>
            <w:tcW w:w="3581" w:type="pct"/>
          </w:tcPr>
          <w:p w14:paraId="6FFCBA5D" w14:textId="2EFF5431" w:rsidR="00352A0E" w:rsidRDefault="00352A0E" w:rsidP="00C55B69">
            <w:r w:rsidRPr="00352A0E">
              <w:t>チェックを入れた場合、公開アドレス上ではアップロード済みファイル、フォルダが表示されません。</w:t>
            </w:r>
          </w:p>
        </w:tc>
      </w:tr>
    </w:tbl>
    <w:p w14:paraId="3ADCA82D" w14:textId="77777777" w:rsidR="0056556D" w:rsidRDefault="0056556D" w:rsidP="0056556D">
      <w:r>
        <w:rPr>
          <w:rFonts w:hint="eastAsia"/>
        </w:rPr>
        <w:t>※1　管理者の設定によっては設定項目が表示されない場合やユーザー自身が設定変更できない場合があります。</w:t>
      </w:r>
    </w:p>
    <w:p w14:paraId="5862CB78" w14:textId="77777777" w:rsidR="0062457A" w:rsidRDefault="0062457A" w:rsidP="003F5E79"/>
    <w:tbl>
      <w:tblPr>
        <w:tblStyle w:val="af1"/>
        <w:tblW w:w="0" w:type="auto"/>
        <w:tblLook w:val="04A0" w:firstRow="1" w:lastRow="0" w:firstColumn="1" w:lastColumn="0" w:noHBand="0" w:noVBand="1"/>
      </w:tblPr>
      <w:tblGrid>
        <w:gridCol w:w="10456"/>
      </w:tblGrid>
      <w:tr w:rsidR="003B0DD9" w:rsidRPr="008C3283" w14:paraId="734207B4" w14:textId="77777777" w:rsidTr="00F5496D">
        <w:tc>
          <w:tcPr>
            <w:tcW w:w="10456" w:type="dxa"/>
          </w:tcPr>
          <w:p w14:paraId="6E89AC7E" w14:textId="74CC1FDD" w:rsidR="003B0DD9" w:rsidRDefault="003B0DD9" w:rsidP="00F5496D">
            <w:r w:rsidRPr="004D2F99">
              <w:rPr>
                <w:rFonts w:hint="eastAsia"/>
                <w:b/>
                <w:bCs/>
                <w:color w:val="EE0000"/>
              </w:rPr>
              <w:t>注意点：</w:t>
            </w:r>
            <w:r w:rsidR="00194153" w:rsidRPr="00194153">
              <w:t>ファイル受信の公開期限は3日間です。期限を過ぎるとファイル受信が停止し、公開アドレスにアクセスすることができなくなります。また、ファイル受信が停止してからさらに3日間経過すると、受信したファイルが自動で削除されます。</w:t>
            </w:r>
          </w:p>
          <w:p w14:paraId="32AB553F" w14:textId="77777777" w:rsidR="003B0DD9" w:rsidRDefault="003B0DD9" w:rsidP="00F5496D">
            <w:pPr>
              <w:pStyle w:val="af5"/>
              <w:numPr>
                <w:ilvl w:val="0"/>
                <w:numId w:val="12"/>
              </w:numPr>
              <w:ind w:leftChars="0"/>
            </w:pPr>
            <w:r w:rsidRPr="00891E77">
              <w:t>管理者の設定によっては</w:t>
            </w:r>
            <w:r>
              <w:rPr>
                <w:rFonts w:hint="eastAsia"/>
              </w:rPr>
              <w:t>、</w:t>
            </w:r>
            <w:r w:rsidRPr="00891E77">
              <w:t>公開期限が異なる</w:t>
            </w:r>
            <w:r>
              <w:rPr>
                <w:rFonts w:hint="eastAsia"/>
              </w:rPr>
              <w:t>場合や</w:t>
            </w:r>
            <w:r w:rsidRPr="00891E77">
              <w:t>無期限の場合があ</w:t>
            </w:r>
            <w:r>
              <w:rPr>
                <w:rFonts w:hint="eastAsia"/>
              </w:rPr>
              <w:t>ります。</w:t>
            </w:r>
          </w:p>
          <w:p w14:paraId="71F230AB" w14:textId="77777777" w:rsidR="003B0DD9" w:rsidRDefault="003B0DD9" w:rsidP="00F5496D">
            <w:pPr>
              <w:pStyle w:val="af5"/>
              <w:numPr>
                <w:ilvl w:val="0"/>
                <w:numId w:val="12"/>
              </w:numPr>
              <w:ind w:leftChars="0"/>
            </w:pPr>
            <w:r w:rsidRPr="00891E77">
              <w:t>管理者の設定によっては</w:t>
            </w:r>
            <w:r>
              <w:rPr>
                <w:rFonts w:hint="eastAsia"/>
              </w:rPr>
              <w:t>、ファイルが</w:t>
            </w:r>
            <w:r w:rsidRPr="003B2453">
              <w:t>削除され</w:t>
            </w:r>
            <w:r>
              <w:rPr>
                <w:rFonts w:hint="eastAsia"/>
              </w:rPr>
              <w:t>るまでの日数が</w:t>
            </w:r>
            <w:r w:rsidRPr="00357270">
              <w:t>異なる</w:t>
            </w:r>
            <w:r>
              <w:rPr>
                <w:rFonts w:hint="eastAsia"/>
              </w:rPr>
              <w:t>場合や</w:t>
            </w:r>
            <w:r w:rsidRPr="00357270">
              <w:t>停止後すぐ削除される場合があ</w:t>
            </w:r>
            <w:r>
              <w:rPr>
                <w:rFonts w:hint="eastAsia"/>
              </w:rPr>
              <w:t>ります。</w:t>
            </w:r>
          </w:p>
        </w:tc>
      </w:tr>
    </w:tbl>
    <w:p w14:paraId="28981C7D" w14:textId="77777777" w:rsidR="003B0DD9" w:rsidRDefault="003B0DD9" w:rsidP="003F5E79"/>
    <w:p w14:paraId="55C0CC37" w14:textId="6067413B" w:rsidR="00687F9B" w:rsidRDefault="00687F9B">
      <w:pPr>
        <w:wordWrap/>
      </w:pPr>
      <w:r>
        <w:br w:type="page"/>
      </w:r>
    </w:p>
    <w:p w14:paraId="23C66292" w14:textId="7669C768" w:rsidR="003F5E79" w:rsidRDefault="003F5E79" w:rsidP="003F5E79">
      <w:pPr>
        <w:pStyle w:val="3"/>
        <w:spacing w:after="120"/>
      </w:pPr>
      <w:bookmarkStart w:id="108" w:name="_Toc242188411"/>
      <w:r w:rsidRPr="003F5E79">
        <w:lastRenderedPageBreak/>
        <w:t>受取済みのファイル情報の確認</w:t>
      </w:r>
      <w:bookmarkEnd w:id="108"/>
    </w:p>
    <w:p w14:paraId="0822812A" w14:textId="16B269CB" w:rsidR="00D61C61" w:rsidRDefault="00D61C61" w:rsidP="00AD64C3">
      <w:r>
        <w:rPr>
          <w:rFonts w:hint="eastAsia"/>
        </w:rPr>
        <w:t>ファイル受信画面の上部メニューより「受信ファイル一覧」をクリックします。</w:t>
      </w:r>
    </w:p>
    <w:p w14:paraId="31AF1868" w14:textId="3640E065" w:rsidR="00AD64C3" w:rsidRDefault="00AD64C3" w:rsidP="00D61C61">
      <w:pPr>
        <w:jc w:val="center"/>
      </w:pPr>
      <w:r>
        <w:rPr>
          <w:noProof/>
        </w:rPr>
        <mc:AlternateContent>
          <mc:Choice Requires="wps">
            <w:drawing>
              <wp:anchor distT="0" distB="0" distL="114300" distR="114300" simplePos="0" relativeHeight="252450816" behindDoc="0" locked="0" layoutInCell="1" allowOverlap="1" wp14:anchorId="71ED4440" wp14:editId="6F975AFA">
                <wp:simplePos x="0" y="0"/>
                <wp:positionH relativeFrom="column">
                  <wp:posOffset>2552700</wp:posOffset>
                </wp:positionH>
                <wp:positionV relativeFrom="paragraph">
                  <wp:posOffset>314325</wp:posOffset>
                </wp:positionV>
                <wp:extent cx="719455" cy="161925"/>
                <wp:effectExtent l="0" t="0" r="23495" b="28575"/>
                <wp:wrapNone/>
                <wp:docPr id="1528901487" name="正方形/長方形 1"/>
                <wp:cNvGraphicFramePr/>
                <a:graphic xmlns:a="http://schemas.openxmlformats.org/drawingml/2006/main">
                  <a:graphicData uri="http://schemas.microsoft.com/office/word/2010/wordprocessingShape">
                    <wps:wsp>
                      <wps:cNvSpPr/>
                      <wps:spPr>
                        <a:xfrm>
                          <a:off x="0" y="0"/>
                          <a:ext cx="7194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659A1" id="正方形/長方形 1" o:spid="_x0000_s1026" style="position:absolute;margin-left:201pt;margin-top:24.75pt;width:56.65pt;height:12.75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" filled="f" strokecolor="#e00" strokeweight="2pt"/>
            </w:pict>
          </mc:Fallback>
        </mc:AlternateContent>
      </w:r>
      <w:r w:rsidRPr="00821730">
        <w:rPr>
          <w:noProof/>
        </w:rPr>
        <w:drawing>
          <wp:inline distT="0" distB="0" distL="0" distR="0" wp14:anchorId="5B7E17EF" wp14:editId="0F690E0F">
            <wp:extent cx="5400000" cy="2913606"/>
            <wp:effectExtent l="19050" t="19050" r="10795" b="20320"/>
            <wp:docPr id="18612475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27412" name=""/>
                    <pic:cNvPicPr/>
                  </pic:nvPicPr>
                  <pic:blipFill>
                    <a:blip r:embed="rId154">
                      <a:extLst>
                        <a:ext uri="{28A0092B-C50C-407E-A947-70E740481C1C}">
                          <a14:useLocalDpi xmlns:a14="http://schemas.microsoft.com/office/drawing/2010/main" val="0"/>
                        </a:ext>
                      </a:extLst>
                    </a:blip>
                    <a:stretch>
                      <a:fillRect/>
                    </a:stretch>
                  </pic:blipFill>
                  <pic:spPr>
                    <a:xfrm>
                      <a:off x="0" y="0"/>
                      <a:ext cx="5400000" cy="2913606"/>
                    </a:xfrm>
                    <a:prstGeom prst="rect">
                      <a:avLst/>
                    </a:prstGeom>
                    <a:ln>
                      <a:solidFill>
                        <a:schemeClr val="bg1">
                          <a:lumMod val="75000"/>
                        </a:schemeClr>
                      </a:solidFill>
                    </a:ln>
                  </pic:spPr>
                </pic:pic>
              </a:graphicData>
            </a:graphic>
          </wp:inline>
        </w:drawing>
      </w:r>
    </w:p>
    <w:p w14:paraId="2EC1D67D" w14:textId="77777777" w:rsidR="00D61C61" w:rsidRPr="00BE497A" w:rsidRDefault="00D61C61" w:rsidP="00D61C61">
      <w:pPr>
        <w:jc w:val="center"/>
        <w:rPr>
          <w:b/>
          <w:bCs/>
        </w:rPr>
      </w:pPr>
      <w:r w:rsidRPr="00BE497A">
        <w:rPr>
          <w:rFonts w:hint="eastAsia"/>
          <w:b/>
          <w:bCs/>
        </w:rPr>
        <w:t>ファイル受信</w:t>
      </w:r>
    </w:p>
    <w:p w14:paraId="5D4E5605" w14:textId="77777777" w:rsidR="00D61C61" w:rsidRDefault="00D61C61" w:rsidP="00D61C61"/>
    <w:p w14:paraId="2146EB24" w14:textId="3D9A2DF8" w:rsidR="00D61C61" w:rsidRDefault="00D61C61" w:rsidP="00D61C61">
      <w:r>
        <w:rPr>
          <w:rFonts w:hint="eastAsia"/>
        </w:rPr>
        <w:t>受信ファイル一覧画面が表示され、公開</w:t>
      </w:r>
      <w:r w:rsidR="00D34C81">
        <w:rPr>
          <w:rFonts w:hint="eastAsia"/>
        </w:rPr>
        <w:t>アドレス</w:t>
      </w:r>
      <w:r>
        <w:rPr>
          <w:rFonts w:hint="eastAsia"/>
        </w:rPr>
        <w:t>、送信先、受信ファイル等の情報を確認することができます。</w:t>
      </w:r>
    </w:p>
    <w:p w14:paraId="173C111C" w14:textId="7E1688E5" w:rsidR="005E0890" w:rsidRPr="005E0890" w:rsidRDefault="005E0890" w:rsidP="00146B75">
      <w:pPr>
        <w:pStyle w:val="af5"/>
        <w:numPr>
          <w:ilvl w:val="0"/>
          <w:numId w:val="11"/>
        </w:numPr>
        <w:ind w:leftChars="0"/>
      </w:pPr>
      <w:r>
        <w:rPr>
          <w:rFonts w:hint="eastAsia"/>
        </w:rPr>
        <w:t>画面内のURLをクリックすると公開アドレスにアクセスすることができます。</w:t>
      </w:r>
    </w:p>
    <w:p w14:paraId="38B77814" w14:textId="77777777" w:rsidR="00D61C61" w:rsidRDefault="00D61C61" w:rsidP="00D61C61">
      <w:pPr>
        <w:jc w:val="center"/>
      </w:pPr>
      <w:r>
        <w:rPr>
          <w:noProof/>
        </w:rPr>
        <w:drawing>
          <wp:inline distT="0" distB="0" distL="0" distR="0" wp14:anchorId="11B4B772" wp14:editId="5CEE3A13">
            <wp:extent cx="5400000" cy="1668087"/>
            <wp:effectExtent l="19050" t="19050" r="10795" b="27940"/>
            <wp:docPr id="15853527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52752" name=""/>
                    <pic:cNvPicPr/>
                  </pic:nvPicPr>
                  <pic:blipFill>
                    <a:blip r:embed="rId155">
                      <a:extLst>
                        <a:ext uri="{28A0092B-C50C-407E-A947-70E740481C1C}">
                          <a14:useLocalDpi xmlns:a14="http://schemas.microsoft.com/office/drawing/2010/main" val="0"/>
                        </a:ext>
                      </a:extLst>
                    </a:blip>
                    <a:stretch>
                      <a:fillRect/>
                    </a:stretch>
                  </pic:blipFill>
                  <pic:spPr>
                    <a:xfrm>
                      <a:off x="0" y="0"/>
                      <a:ext cx="5400000" cy="1668087"/>
                    </a:xfrm>
                    <a:prstGeom prst="rect">
                      <a:avLst/>
                    </a:prstGeom>
                    <a:ln>
                      <a:solidFill>
                        <a:schemeClr val="bg1">
                          <a:lumMod val="75000"/>
                        </a:schemeClr>
                      </a:solidFill>
                    </a:ln>
                  </pic:spPr>
                </pic:pic>
              </a:graphicData>
            </a:graphic>
          </wp:inline>
        </w:drawing>
      </w:r>
    </w:p>
    <w:p w14:paraId="7186735A" w14:textId="77777777" w:rsidR="00D61C61" w:rsidRPr="00A67852" w:rsidRDefault="00D61C61" w:rsidP="00D61C61">
      <w:pPr>
        <w:jc w:val="center"/>
        <w:rPr>
          <w:b/>
          <w:bCs/>
        </w:rPr>
      </w:pPr>
      <w:r w:rsidRPr="00A67852">
        <w:rPr>
          <w:rFonts w:hint="eastAsia"/>
          <w:b/>
          <w:bCs/>
        </w:rPr>
        <w:t>受信ファイル一覧</w:t>
      </w:r>
    </w:p>
    <w:p w14:paraId="1049B2CC" w14:textId="63A4362E" w:rsidR="00D61C61" w:rsidRDefault="00D61C61" w:rsidP="00D61C61">
      <w:pPr>
        <w:wordWrap/>
      </w:pPr>
    </w:p>
    <w:p w14:paraId="444B910F" w14:textId="77777777" w:rsidR="003A72B1" w:rsidRDefault="003A72B1">
      <w:pPr>
        <w:wordWrap/>
      </w:pPr>
      <w:r>
        <w:br w:type="page"/>
      </w:r>
    </w:p>
    <w:p w14:paraId="765CEF35" w14:textId="3AF78239" w:rsidR="00D61C61" w:rsidRDefault="00D61C61" w:rsidP="00D61C61">
      <w:r>
        <w:rPr>
          <w:rFonts w:hint="eastAsia"/>
        </w:rPr>
        <w:lastRenderedPageBreak/>
        <w:t>受信ファイルをクリックすると、そのファイルをダウンロードすることができます。</w:t>
      </w:r>
    </w:p>
    <w:p w14:paraId="6651BFCF" w14:textId="77777777" w:rsidR="00D61C61" w:rsidRDefault="00D61C61" w:rsidP="00D61C61">
      <w:pPr>
        <w:jc w:val="center"/>
      </w:pPr>
      <w:r>
        <w:rPr>
          <w:noProof/>
        </w:rPr>
        <mc:AlternateContent>
          <mc:Choice Requires="wps">
            <w:drawing>
              <wp:anchor distT="0" distB="0" distL="114300" distR="114300" simplePos="0" relativeHeight="252298240" behindDoc="0" locked="0" layoutInCell="1" allowOverlap="1" wp14:anchorId="3A36C471" wp14:editId="621AFF36">
                <wp:simplePos x="0" y="0"/>
                <wp:positionH relativeFrom="column">
                  <wp:posOffset>1600200</wp:posOffset>
                </wp:positionH>
                <wp:positionV relativeFrom="paragraph">
                  <wp:posOffset>832485</wp:posOffset>
                </wp:positionV>
                <wp:extent cx="684000" cy="247650"/>
                <wp:effectExtent l="0" t="0" r="20955" b="19050"/>
                <wp:wrapNone/>
                <wp:docPr id="51906511" name="正方形/長方形 1"/>
                <wp:cNvGraphicFramePr/>
                <a:graphic xmlns:a="http://schemas.openxmlformats.org/drawingml/2006/main">
                  <a:graphicData uri="http://schemas.microsoft.com/office/word/2010/wordprocessingShape">
                    <wps:wsp>
                      <wps:cNvSpPr/>
                      <wps:spPr>
                        <a:xfrm>
                          <a:off x="0" y="0"/>
                          <a:ext cx="684000" cy="24765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E93739" id="正方形/長方形 1" o:spid="_x0000_s1026" style="position:absolute;margin-left:126pt;margin-top:65.55pt;width:53.85pt;height:19.5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" filled="f" strokecolor="#e00" strokeweight="2pt"/>
            </w:pict>
          </mc:Fallback>
        </mc:AlternateContent>
      </w:r>
      <w:r>
        <w:rPr>
          <w:noProof/>
        </w:rPr>
        <w:drawing>
          <wp:inline distT="0" distB="0" distL="0" distR="0" wp14:anchorId="40BDA47E" wp14:editId="465C4280">
            <wp:extent cx="5400000" cy="1668087"/>
            <wp:effectExtent l="19050" t="19050" r="10795" b="27940"/>
            <wp:docPr id="10298022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52752" name=""/>
                    <pic:cNvPicPr/>
                  </pic:nvPicPr>
                  <pic:blipFill>
                    <a:blip r:embed="rId155">
                      <a:extLst>
                        <a:ext uri="{28A0092B-C50C-407E-A947-70E740481C1C}">
                          <a14:useLocalDpi xmlns:a14="http://schemas.microsoft.com/office/drawing/2010/main" val="0"/>
                        </a:ext>
                      </a:extLst>
                    </a:blip>
                    <a:stretch>
                      <a:fillRect/>
                    </a:stretch>
                  </pic:blipFill>
                  <pic:spPr>
                    <a:xfrm>
                      <a:off x="0" y="0"/>
                      <a:ext cx="5400000" cy="1668087"/>
                    </a:xfrm>
                    <a:prstGeom prst="rect">
                      <a:avLst/>
                    </a:prstGeom>
                    <a:ln>
                      <a:solidFill>
                        <a:schemeClr val="bg1">
                          <a:lumMod val="75000"/>
                        </a:schemeClr>
                      </a:solidFill>
                    </a:ln>
                  </pic:spPr>
                </pic:pic>
              </a:graphicData>
            </a:graphic>
          </wp:inline>
        </w:drawing>
      </w:r>
    </w:p>
    <w:p w14:paraId="69385644" w14:textId="77777777" w:rsidR="00D61C61" w:rsidRPr="00A67852" w:rsidRDefault="00D61C61" w:rsidP="00D61C61">
      <w:pPr>
        <w:jc w:val="center"/>
        <w:rPr>
          <w:b/>
          <w:bCs/>
        </w:rPr>
      </w:pPr>
      <w:r w:rsidRPr="00A67852">
        <w:rPr>
          <w:rFonts w:hint="eastAsia"/>
          <w:b/>
          <w:bCs/>
        </w:rPr>
        <w:t>受信ファイル一覧</w:t>
      </w:r>
    </w:p>
    <w:p w14:paraId="62253476" w14:textId="2208C9D0" w:rsidR="00141EE6" w:rsidRDefault="00141EE6">
      <w:pPr>
        <w:wordWrap/>
      </w:pPr>
    </w:p>
    <w:p w14:paraId="417B7734" w14:textId="6B8815D6" w:rsidR="00D61C61" w:rsidRDefault="00B633D1" w:rsidP="00D61C61">
      <w:r w:rsidRPr="00B633D1">
        <w:t>対象のファイル受信を選択し(複数選択可)</w:t>
      </w:r>
      <w:r w:rsidR="00AF20AF">
        <w:rPr>
          <w:rFonts w:hint="eastAsia"/>
        </w:rPr>
        <w:t>、</w:t>
      </w:r>
      <w:r w:rsidR="00D61C61">
        <w:rPr>
          <w:rFonts w:hint="eastAsia"/>
        </w:rPr>
        <w:t>画面上部の「一括ダウンロード」をクリックすると、受信ファイルをZIP形式で一括ダウンロードすることができます。</w:t>
      </w:r>
    </w:p>
    <w:p w14:paraId="5DB7647D" w14:textId="77777777" w:rsidR="00D61C61" w:rsidRDefault="00D61C61" w:rsidP="00D61C61">
      <w:pPr>
        <w:jc w:val="center"/>
      </w:pPr>
      <w:r>
        <w:rPr>
          <w:noProof/>
        </w:rPr>
        <mc:AlternateContent>
          <mc:Choice Requires="wps">
            <w:drawing>
              <wp:anchor distT="0" distB="0" distL="114300" distR="114300" simplePos="0" relativeHeight="252297216" behindDoc="0" locked="0" layoutInCell="1" allowOverlap="1" wp14:anchorId="5C700256" wp14:editId="50169547">
                <wp:simplePos x="0" y="0"/>
                <wp:positionH relativeFrom="column">
                  <wp:posOffset>2781300</wp:posOffset>
                </wp:positionH>
                <wp:positionV relativeFrom="paragraph">
                  <wp:posOffset>270510</wp:posOffset>
                </wp:positionV>
                <wp:extent cx="684000" cy="161925"/>
                <wp:effectExtent l="0" t="0" r="20955" b="28575"/>
                <wp:wrapNone/>
                <wp:docPr id="1300116535" name="正方形/長方形 1"/>
                <wp:cNvGraphicFramePr/>
                <a:graphic xmlns:a="http://schemas.openxmlformats.org/drawingml/2006/main">
                  <a:graphicData uri="http://schemas.microsoft.com/office/word/2010/wordprocessingShape">
                    <wps:wsp>
                      <wps:cNvSpPr/>
                      <wps:spPr>
                        <a:xfrm>
                          <a:off x="0" y="0"/>
                          <a:ext cx="684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3FFFDA" id="正方形/長方形 1" o:spid="_x0000_s1026" style="position:absolute;margin-left:219pt;margin-top:21.3pt;width:53.85pt;height:12.7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" filled="f" strokecolor="#e00" strokeweight="2pt"/>
            </w:pict>
          </mc:Fallback>
        </mc:AlternateContent>
      </w:r>
      <w:r>
        <w:rPr>
          <w:noProof/>
        </w:rPr>
        <mc:AlternateContent>
          <mc:Choice Requires="wps">
            <w:drawing>
              <wp:anchor distT="0" distB="0" distL="114300" distR="114300" simplePos="0" relativeHeight="252296192" behindDoc="0" locked="0" layoutInCell="1" allowOverlap="1" wp14:anchorId="0D699E30" wp14:editId="27E63F4D">
                <wp:simplePos x="0" y="0"/>
                <wp:positionH relativeFrom="column">
                  <wp:posOffset>1371600</wp:posOffset>
                </wp:positionH>
                <wp:positionV relativeFrom="paragraph">
                  <wp:posOffset>622935</wp:posOffset>
                </wp:positionV>
                <wp:extent cx="161925" cy="161925"/>
                <wp:effectExtent l="0" t="0" r="28575" b="28575"/>
                <wp:wrapNone/>
                <wp:docPr id="1805438130"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ACB798" id="正方形/長方形 1" o:spid="_x0000_s1026" style="position:absolute;margin-left:108pt;margin-top:49.05pt;width:12.75pt;height:12.7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" filled="f" strokecolor="#e00" strokeweight="2pt"/>
            </w:pict>
          </mc:Fallback>
        </mc:AlternateContent>
      </w:r>
      <w:r>
        <w:rPr>
          <w:noProof/>
        </w:rPr>
        <w:drawing>
          <wp:inline distT="0" distB="0" distL="0" distR="0" wp14:anchorId="471738BA" wp14:editId="60E8038C">
            <wp:extent cx="5400000" cy="1630938"/>
            <wp:effectExtent l="19050" t="19050" r="10795" b="26670"/>
            <wp:docPr id="20745192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98364" name=""/>
                    <pic:cNvPicPr/>
                  </pic:nvPicPr>
                  <pic:blipFill>
                    <a:blip r:embed="rId156">
                      <a:extLst>
                        <a:ext uri="{28A0092B-C50C-407E-A947-70E740481C1C}">
                          <a14:useLocalDpi xmlns:a14="http://schemas.microsoft.com/office/drawing/2010/main" val="0"/>
                        </a:ext>
                      </a:extLst>
                    </a:blip>
                    <a:stretch>
                      <a:fillRect/>
                    </a:stretch>
                  </pic:blipFill>
                  <pic:spPr>
                    <a:xfrm>
                      <a:off x="0" y="0"/>
                      <a:ext cx="5400000" cy="1630938"/>
                    </a:xfrm>
                    <a:prstGeom prst="rect">
                      <a:avLst/>
                    </a:prstGeom>
                    <a:ln>
                      <a:solidFill>
                        <a:schemeClr val="bg1">
                          <a:lumMod val="75000"/>
                        </a:schemeClr>
                      </a:solidFill>
                    </a:ln>
                  </pic:spPr>
                </pic:pic>
              </a:graphicData>
            </a:graphic>
          </wp:inline>
        </w:drawing>
      </w:r>
    </w:p>
    <w:p w14:paraId="5F970100" w14:textId="77777777" w:rsidR="00D61C61" w:rsidRPr="00A67852" w:rsidRDefault="00D61C61" w:rsidP="00D61C61">
      <w:pPr>
        <w:jc w:val="center"/>
        <w:rPr>
          <w:b/>
          <w:bCs/>
        </w:rPr>
      </w:pPr>
      <w:r w:rsidRPr="00A67852">
        <w:rPr>
          <w:rFonts w:hint="eastAsia"/>
          <w:b/>
          <w:bCs/>
        </w:rPr>
        <w:t>受信ファイル一覧</w:t>
      </w:r>
    </w:p>
    <w:p w14:paraId="3F0E44ED" w14:textId="77777777" w:rsidR="00D61C61" w:rsidRDefault="00D61C61" w:rsidP="00D61C61"/>
    <w:p w14:paraId="21770F77" w14:textId="151AED96" w:rsidR="00D61C61" w:rsidRDefault="001D26B3" w:rsidP="00D61C61">
      <w:r w:rsidRPr="001D26B3">
        <w:t>ファイル受信の詳細情報</w:t>
      </w:r>
      <w:r w:rsidR="00D61C61">
        <w:rPr>
          <w:rFonts w:hint="eastAsia"/>
        </w:rPr>
        <w:t>を確認する場合は、</w:t>
      </w:r>
      <w:r w:rsidR="002B583C" w:rsidRPr="002B583C">
        <w:t>対象のファイル受信</w:t>
      </w:r>
      <w:r w:rsidR="00D61C61">
        <w:rPr>
          <w:rFonts w:hint="eastAsia"/>
        </w:rPr>
        <w:t>を選択して画面上部の「詳細」をクリックします。</w:t>
      </w:r>
    </w:p>
    <w:p w14:paraId="6F991A20" w14:textId="77777777" w:rsidR="00D61C61" w:rsidRDefault="00D61C61" w:rsidP="00D61C61">
      <w:pPr>
        <w:jc w:val="center"/>
      </w:pPr>
      <w:r>
        <w:rPr>
          <w:noProof/>
        </w:rPr>
        <mc:AlternateContent>
          <mc:Choice Requires="wps">
            <w:drawing>
              <wp:anchor distT="0" distB="0" distL="114300" distR="114300" simplePos="0" relativeHeight="252294144" behindDoc="0" locked="0" layoutInCell="1" allowOverlap="1" wp14:anchorId="3FDCF2BE" wp14:editId="1A59378C">
                <wp:simplePos x="0" y="0"/>
                <wp:positionH relativeFrom="column">
                  <wp:posOffset>1381125</wp:posOffset>
                </wp:positionH>
                <wp:positionV relativeFrom="paragraph">
                  <wp:posOffset>641350</wp:posOffset>
                </wp:positionV>
                <wp:extent cx="161925" cy="161925"/>
                <wp:effectExtent l="0" t="0" r="28575" b="28575"/>
                <wp:wrapNone/>
                <wp:docPr id="527287785"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910F11" id="正方形/長方形 1" o:spid="_x0000_s1026" style="position:absolute;margin-left:108.75pt;margin-top:50.5pt;width:12.75pt;height:12.75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" filled="f" strokecolor="#e00" strokeweight="2pt"/>
            </w:pict>
          </mc:Fallback>
        </mc:AlternateContent>
      </w:r>
      <w:r>
        <w:rPr>
          <w:noProof/>
        </w:rPr>
        <mc:AlternateContent>
          <mc:Choice Requires="wps">
            <w:drawing>
              <wp:anchor distT="0" distB="0" distL="114300" distR="114300" simplePos="0" relativeHeight="252295168" behindDoc="0" locked="0" layoutInCell="1" allowOverlap="1" wp14:anchorId="6BB4A523" wp14:editId="0C302129">
                <wp:simplePos x="0" y="0"/>
                <wp:positionH relativeFrom="column">
                  <wp:posOffset>2457450</wp:posOffset>
                </wp:positionH>
                <wp:positionV relativeFrom="paragraph">
                  <wp:posOffset>269875</wp:posOffset>
                </wp:positionV>
                <wp:extent cx="359410" cy="161925"/>
                <wp:effectExtent l="0" t="0" r="21590" b="28575"/>
                <wp:wrapNone/>
                <wp:docPr id="1310605355" name="正方形/長方形 1"/>
                <wp:cNvGraphicFramePr/>
                <a:graphic xmlns:a="http://schemas.openxmlformats.org/drawingml/2006/main">
                  <a:graphicData uri="http://schemas.microsoft.com/office/word/2010/wordprocessingShape">
                    <wps:wsp>
                      <wps:cNvSpPr/>
                      <wps:spPr>
                        <a:xfrm>
                          <a:off x="0" y="0"/>
                          <a:ext cx="35941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04585F" id="正方形/長方形 1" o:spid="_x0000_s1026" style="position:absolute;margin-left:193.5pt;margin-top:21.25pt;width:28.3pt;height:12.7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" filled="f" strokecolor="#e00" strokeweight="2pt"/>
            </w:pict>
          </mc:Fallback>
        </mc:AlternateContent>
      </w:r>
      <w:r>
        <w:rPr>
          <w:noProof/>
        </w:rPr>
        <w:drawing>
          <wp:inline distT="0" distB="0" distL="0" distR="0" wp14:anchorId="2D74D5AC" wp14:editId="7635EEAA">
            <wp:extent cx="5400000" cy="1630938"/>
            <wp:effectExtent l="19050" t="19050" r="10795" b="26670"/>
            <wp:docPr id="11461983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98364" name=""/>
                    <pic:cNvPicPr/>
                  </pic:nvPicPr>
                  <pic:blipFill>
                    <a:blip r:embed="rId156">
                      <a:extLst>
                        <a:ext uri="{28A0092B-C50C-407E-A947-70E740481C1C}">
                          <a14:useLocalDpi xmlns:a14="http://schemas.microsoft.com/office/drawing/2010/main" val="0"/>
                        </a:ext>
                      </a:extLst>
                    </a:blip>
                    <a:stretch>
                      <a:fillRect/>
                    </a:stretch>
                  </pic:blipFill>
                  <pic:spPr>
                    <a:xfrm>
                      <a:off x="0" y="0"/>
                      <a:ext cx="5400000" cy="1630938"/>
                    </a:xfrm>
                    <a:prstGeom prst="rect">
                      <a:avLst/>
                    </a:prstGeom>
                    <a:ln>
                      <a:solidFill>
                        <a:schemeClr val="bg1">
                          <a:lumMod val="75000"/>
                        </a:schemeClr>
                      </a:solidFill>
                    </a:ln>
                  </pic:spPr>
                </pic:pic>
              </a:graphicData>
            </a:graphic>
          </wp:inline>
        </w:drawing>
      </w:r>
    </w:p>
    <w:p w14:paraId="5F8C2BEB" w14:textId="77777777" w:rsidR="00D61C61" w:rsidRPr="00A67852" w:rsidRDefault="00D61C61" w:rsidP="00D61C61">
      <w:pPr>
        <w:jc w:val="center"/>
        <w:rPr>
          <w:b/>
          <w:bCs/>
        </w:rPr>
      </w:pPr>
      <w:r w:rsidRPr="00A67852">
        <w:rPr>
          <w:rFonts w:hint="eastAsia"/>
          <w:b/>
          <w:bCs/>
        </w:rPr>
        <w:t>受信ファイル一覧</w:t>
      </w:r>
    </w:p>
    <w:p w14:paraId="3605C076" w14:textId="0BFE0245" w:rsidR="00D61C61" w:rsidRDefault="00D61C61" w:rsidP="00D61C61">
      <w:pPr>
        <w:wordWrap/>
      </w:pPr>
    </w:p>
    <w:p w14:paraId="0EBF3EBB" w14:textId="77777777" w:rsidR="001E1ABE" w:rsidRDefault="001E1ABE">
      <w:pPr>
        <w:wordWrap/>
      </w:pPr>
      <w:r>
        <w:br w:type="page"/>
      </w:r>
    </w:p>
    <w:p w14:paraId="15B53048" w14:textId="3250E3EF" w:rsidR="00D61C61" w:rsidRDefault="00FC3285" w:rsidP="00D61C61">
      <w:r w:rsidRPr="0008244D">
        <w:lastRenderedPageBreak/>
        <w:t>詳細画面が表示され、メールの件名や本文等、ファイル</w:t>
      </w:r>
      <w:r>
        <w:rPr>
          <w:rFonts w:hint="eastAsia"/>
        </w:rPr>
        <w:t>受信</w:t>
      </w:r>
      <w:r w:rsidRPr="0008244D">
        <w:t>の詳細を確認することができます。</w:t>
      </w:r>
    </w:p>
    <w:p w14:paraId="4E6C80B1" w14:textId="021E5FDB" w:rsidR="000245B2" w:rsidRDefault="000245B2" w:rsidP="00B655FE">
      <w:pPr>
        <w:pStyle w:val="af5"/>
        <w:numPr>
          <w:ilvl w:val="0"/>
          <w:numId w:val="12"/>
        </w:numPr>
        <w:ind w:leftChars="0"/>
      </w:pPr>
      <w:r w:rsidRPr="000245B2">
        <w:t>受信ファイルに表示されているファイル名をクリックすることでもファイルのダウンロードができ</w:t>
      </w:r>
      <w:r>
        <w:rPr>
          <w:rFonts w:hint="eastAsia"/>
        </w:rPr>
        <w:t>ます。</w:t>
      </w:r>
    </w:p>
    <w:p w14:paraId="12386BA2" w14:textId="77777777" w:rsidR="00D61C61" w:rsidRDefault="00D61C61" w:rsidP="00D61C61">
      <w:pPr>
        <w:jc w:val="center"/>
      </w:pPr>
      <w:r>
        <w:rPr>
          <w:noProof/>
        </w:rPr>
        <w:drawing>
          <wp:inline distT="0" distB="0" distL="0" distR="0" wp14:anchorId="0E11DF08" wp14:editId="5EA5DF57">
            <wp:extent cx="5400000" cy="2695872"/>
            <wp:effectExtent l="19050" t="19050" r="10795" b="28575"/>
            <wp:docPr id="5388122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812263" name=""/>
                    <pic:cNvPicPr/>
                  </pic:nvPicPr>
                  <pic:blipFill>
                    <a:blip r:embed="rId157">
                      <a:extLst>
                        <a:ext uri="{28A0092B-C50C-407E-A947-70E740481C1C}">
                          <a14:useLocalDpi xmlns:a14="http://schemas.microsoft.com/office/drawing/2010/main" val="0"/>
                        </a:ext>
                      </a:extLst>
                    </a:blip>
                    <a:stretch>
                      <a:fillRect/>
                    </a:stretch>
                  </pic:blipFill>
                  <pic:spPr>
                    <a:xfrm>
                      <a:off x="0" y="0"/>
                      <a:ext cx="5400000" cy="2695872"/>
                    </a:xfrm>
                    <a:prstGeom prst="rect">
                      <a:avLst/>
                    </a:prstGeom>
                    <a:ln>
                      <a:solidFill>
                        <a:schemeClr val="bg1">
                          <a:lumMod val="75000"/>
                        </a:schemeClr>
                      </a:solidFill>
                    </a:ln>
                  </pic:spPr>
                </pic:pic>
              </a:graphicData>
            </a:graphic>
          </wp:inline>
        </w:drawing>
      </w:r>
    </w:p>
    <w:p w14:paraId="1985ED09" w14:textId="77777777" w:rsidR="00D61C61" w:rsidRPr="001A276F" w:rsidRDefault="00D61C61" w:rsidP="00D61C61">
      <w:pPr>
        <w:jc w:val="center"/>
        <w:rPr>
          <w:b/>
          <w:bCs/>
        </w:rPr>
      </w:pPr>
      <w:r w:rsidRPr="001A276F">
        <w:rPr>
          <w:rFonts w:hint="eastAsia"/>
          <w:b/>
          <w:bCs/>
        </w:rPr>
        <w:t>受信ファイル詳細</w:t>
      </w:r>
    </w:p>
    <w:p w14:paraId="34553EEB" w14:textId="77777777" w:rsidR="003F5E79" w:rsidRPr="00D61C61" w:rsidRDefault="003F5E79" w:rsidP="003F5E79"/>
    <w:p w14:paraId="748ABF2C" w14:textId="095DAD20" w:rsidR="003F5E79" w:rsidRPr="003F5E79" w:rsidRDefault="003F5E79" w:rsidP="003F5E79">
      <w:pPr>
        <w:pStyle w:val="3"/>
        <w:spacing w:after="120"/>
      </w:pPr>
      <w:bookmarkStart w:id="109" w:name="_Toc242188412"/>
      <w:r w:rsidRPr="003F5E79">
        <w:t>ファイル受信の停止</w:t>
      </w:r>
      <w:bookmarkEnd w:id="109"/>
    </w:p>
    <w:p w14:paraId="7758E380" w14:textId="77777777" w:rsidR="00E9304E" w:rsidRDefault="004A16AF" w:rsidP="004A16AF">
      <w:r>
        <w:rPr>
          <w:rFonts w:hint="eastAsia"/>
        </w:rPr>
        <w:t>ファイル受取の必要がなくなりファイル受信を停止したい場合、以下の手順を実施します。</w:t>
      </w:r>
    </w:p>
    <w:p w14:paraId="1E19C423" w14:textId="61B67643" w:rsidR="004A16AF" w:rsidRDefault="00DA79B0" w:rsidP="00E9304E">
      <w:pPr>
        <w:pStyle w:val="af5"/>
        <w:numPr>
          <w:ilvl w:val="0"/>
          <w:numId w:val="15"/>
        </w:numPr>
        <w:ind w:leftChars="0"/>
      </w:pPr>
      <w:r w:rsidRPr="00DA79B0">
        <w:rPr>
          <w:color w:val="EE0000"/>
        </w:rPr>
        <w:t>本手順でファイル受信を停止しますと受信したファイルが削除されますため、事前に受信ファイル一覧から受信したファイルをダウンロードした上で実施ください。</w:t>
      </w:r>
    </w:p>
    <w:p w14:paraId="79F93585" w14:textId="77777777" w:rsidR="00E9304E" w:rsidRDefault="00E9304E" w:rsidP="004A16AF"/>
    <w:p w14:paraId="5D864762" w14:textId="77777777" w:rsidR="004A16AF" w:rsidRDefault="004A16AF" w:rsidP="004A16AF">
      <w:r>
        <w:rPr>
          <w:rFonts w:hint="eastAsia"/>
        </w:rPr>
        <w:t>ファイル受信画面の上部メニューより「受信ファイル一覧」をクリックします。</w:t>
      </w:r>
    </w:p>
    <w:p w14:paraId="036D5E2F" w14:textId="77777777" w:rsidR="004A16AF" w:rsidRDefault="004A16AF" w:rsidP="004A16AF">
      <w:pPr>
        <w:jc w:val="center"/>
      </w:pPr>
      <w:r>
        <w:rPr>
          <w:noProof/>
        </w:rPr>
        <mc:AlternateContent>
          <mc:Choice Requires="wps">
            <w:drawing>
              <wp:anchor distT="0" distB="0" distL="114300" distR="114300" simplePos="0" relativeHeight="252303360" behindDoc="0" locked="0" layoutInCell="1" allowOverlap="1" wp14:anchorId="63D55907" wp14:editId="0AC55B4E">
                <wp:simplePos x="0" y="0"/>
                <wp:positionH relativeFrom="column">
                  <wp:posOffset>2486025</wp:posOffset>
                </wp:positionH>
                <wp:positionV relativeFrom="paragraph">
                  <wp:posOffset>308610</wp:posOffset>
                </wp:positionV>
                <wp:extent cx="719455" cy="161925"/>
                <wp:effectExtent l="0" t="0" r="23495" b="28575"/>
                <wp:wrapNone/>
                <wp:docPr id="2111805773" name="正方形/長方形 1"/>
                <wp:cNvGraphicFramePr/>
                <a:graphic xmlns:a="http://schemas.openxmlformats.org/drawingml/2006/main">
                  <a:graphicData uri="http://schemas.microsoft.com/office/word/2010/wordprocessingShape">
                    <wps:wsp>
                      <wps:cNvSpPr/>
                      <wps:spPr>
                        <a:xfrm>
                          <a:off x="0" y="0"/>
                          <a:ext cx="7194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3460B0B" id="正方形/長方形 1" o:spid="_x0000_s1026" style="position:absolute;margin-left:195.75pt;margin-top:24.3pt;width:56.65pt;height:12.75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" filled="f" strokecolor="#e00" strokeweight="2pt"/>
            </w:pict>
          </mc:Fallback>
        </mc:AlternateContent>
      </w:r>
      <w:r w:rsidRPr="00BE497A">
        <w:rPr>
          <w:noProof/>
        </w:rPr>
        <w:drawing>
          <wp:inline distT="0" distB="0" distL="0" distR="0" wp14:anchorId="504C792E" wp14:editId="20D1BC3E">
            <wp:extent cx="5400000" cy="2695872"/>
            <wp:effectExtent l="19050" t="19050" r="10795" b="28575"/>
            <wp:docPr id="3246326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843271" name=""/>
                    <pic:cNvPicPr/>
                  </pic:nvPicPr>
                  <pic:blipFill>
                    <a:blip r:embed="rId158">
                      <a:extLst>
                        <a:ext uri="{28A0092B-C50C-407E-A947-70E740481C1C}">
                          <a14:useLocalDpi xmlns:a14="http://schemas.microsoft.com/office/drawing/2010/main" val="0"/>
                        </a:ext>
                      </a:extLst>
                    </a:blip>
                    <a:stretch>
                      <a:fillRect/>
                    </a:stretch>
                  </pic:blipFill>
                  <pic:spPr>
                    <a:xfrm>
                      <a:off x="0" y="0"/>
                      <a:ext cx="5400000" cy="2695872"/>
                    </a:xfrm>
                    <a:prstGeom prst="rect">
                      <a:avLst/>
                    </a:prstGeom>
                    <a:ln>
                      <a:solidFill>
                        <a:schemeClr val="bg1">
                          <a:lumMod val="75000"/>
                        </a:schemeClr>
                      </a:solidFill>
                    </a:ln>
                  </pic:spPr>
                </pic:pic>
              </a:graphicData>
            </a:graphic>
          </wp:inline>
        </w:drawing>
      </w:r>
    </w:p>
    <w:p w14:paraId="15C2F3EA" w14:textId="77777777" w:rsidR="004A16AF" w:rsidRPr="00BE497A" w:rsidRDefault="004A16AF" w:rsidP="004A16AF">
      <w:pPr>
        <w:jc w:val="center"/>
        <w:rPr>
          <w:b/>
          <w:bCs/>
        </w:rPr>
      </w:pPr>
      <w:r w:rsidRPr="00BE497A">
        <w:rPr>
          <w:rFonts w:hint="eastAsia"/>
          <w:b/>
          <w:bCs/>
        </w:rPr>
        <w:t>ファイル受信</w:t>
      </w:r>
    </w:p>
    <w:p w14:paraId="73140C61" w14:textId="77777777" w:rsidR="004A16AF" w:rsidRDefault="004A16AF" w:rsidP="004A16AF"/>
    <w:p w14:paraId="1C8A6FF0" w14:textId="77777777" w:rsidR="00F84D6B" w:rsidRDefault="00F84D6B">
      <w:pPr>
        <w:wordWrap/>
      </w:pPr>
      <w:r>
        <w:br w:type="page"/>
      </w:r>
    </w:p>
    <w:p w14:paraId="632BE42A" w14:textId="418B6ABB" w:rsidR="004A16AF" w:rsidRDefault="004A16AF" w:rsidP="004A16AF">
      <w:pPr>
        <w:wordWrap/>
      </w:pPr>
      <w:r>
        <w:rPr>
          <w:rFonts w:hint="eastAsia"/>
        </w:rPr>
        <w:lastRenderedPageBreak/>
        <w:t>公開中の受信ファイル一覧が表示されますので、停止したいURLにチェックを入れ「公開停止」をクリックします。</w:t>
      </w:r>
    </w:p>
    <w:p w14:paraId="25DD1413" w14:textId="77777777" w:rsidR="004A16AF" w:rsidRDefault="004A16AF" w:rsidP="004A16AF">
      <w:pPr>
        <w:jc w:val="center"/>
      </w:pPr>
      <w:r>
        <w:rPr>
          <w:noProof/>
        </w:rPr>
        <mc:AlternateContent>
          <mc:Choice Requires="wps">
            <w:drawing>
              <wp:anchor distT="0" distB="0" distL="114300" distR="114300" simplePos="0" relativeHeight="252304384" behindDoc="0" locked="0" layoutInCell="1" allowOverlap="1" wp14:anchorId="292F6AE5" wp14:editId="1B249AE6">
                <wp:simplePos x="0" y="0"/>
                <wp:positionH relativeFrom="column">
                  <wp:posOffset>2027555</wp:posOffset>
                </wp:positionH>
                <wp:positionV relativeFrom="paragraph">
                  <wp:posOffset>266700</wp:posOffset>
                </wp:positionV>
                <wp:extent cx="467995" cy="161925"/>
                <wp:effectExtent l="0" t="0" r="27305" b="28575"/>
                <wp:wrapNone/>
                <wp:docPr id="53460523" name="正方形/長方形 1"/>
                <wp:cNvGraphicFramePr/>
                <a:graphic xmlns:a="http://schemas.openxmlformats.org/drawingml/2006/main">
                  <a:graphicData uri="http://schemas.microsoft.com/office/word/2010/wordprocessingShape">
                    <wps:wsp>
                      <wps:cNvSpPr/>
                      <wps:spPr>
                        <a:xfrm>
                          <a:off x="0" y="0"/>
                          <a:ext cx="46799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848B65" id="正方形/長方形 1" o:spid="_x0000_s1026" style="position:absolute;margin-left:159.65pt;margin-top:21pt;width:36.85pt;height:12.75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2305408" behindDoc="0" locked="0" layoutInCell="1" allowOverlap="1" wp14:anchorId="66573CDF" wp14:editId="3BC7369D">
                <wp:simplePos x="0" y="0"/>
                <wp:positionH relativeFrom="column">
                  <wp:posOffset>1379855</wp:posOffset>
                </wp:positionH>
                <wp:positionV relativeFrom="paragraph">
                  <wp:posOffset>1114425</wp:posOffset>
                </wp:positionV>
                <wp:extent cx="161925" cy="161925"/>
                <wp:effectExtent l="0" t="0" r="28575" b="28575"/>
                <wp:wrapNone/>
                <wp:docPr id="1180403876"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2584FC5" id="正方形/長方形 1" o:spid="_x0000_s1026" style="position:absolute;margin-left:108.65pt;margin-top:87.75pt;width:12.75pt;height:12.7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" filled="f" strokecolor="#e00" strokeweight="2pt"/>
            </w:pict>
          </mc:Fallback>
        </mc:AlternateContent>
      </w:r>
      <w:r>
        <w:rPr>
          <w:noProof/>
        </w:rPr>
        <w:drawing>
          <wp:inline distT="0" distB="0" distL="0" distR="0" wp14:anchorId="64870BAF" wp14:editId="2BD832EF">
            <wp:extent cx="5400000" cy="1597401"/>
            <wp:effectExtent l="19050" t="19050" r="10795" b="22225"/>
            <wp:docPr id="166261842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18428" name=""/>
                    <pic:cNvPicPr/>
                  </pic:nvPicPr>
                  <pic:blipFill>
                    <a:blip r:embed="rId159">
                      <a:extLst>
                        <a:ext uri="{28A0092B-C50C-407E-A947-70E740481C1C}">
                          <a14:useLocalDpi xmlns:a14="http://schemas.microsoft.com/office/drawing/2010/main" val="0"/>
                        </a:ext>
                      </a:extLst>
                    </a:blip>
                    <a:stretch>
                      <a:fillRect/>
                    </a:stretch>
                  </pic:blipFill>
                  <pic:spPr>
                    <a:xfrm>
                      <a:off x="0" y="0"/>
                      <a:ext cx="5400000" cy="1597401"/>
                    </a:xfrm>
                    <a:prstGeom prst="rect">
                      <a:avLst/>
                    </a:prstGeom>
                    <a:ln>
                      <a:solidFill>
                        <a:schemeClr val="bg1">
                          <a:lumMod val="75000"/>
                        </a:schemeClr>
                      </a:solidFill>
                    </a:ln>
                  </pic:spPr>
                </pic:pic>
              </a:graphicData>
            </a:graphic>
          </wp:inline>
        </w:drawing>
      </w:r>
    </w:p>
    <w:p w14:paraId="2D57D733" w14:textId="77777777" w:rsidR="004A16AF" w:rsidRDefault="004A16AF" w:rsidP="004A16AF">
      <w:pPr>
        <w:jc w:val="center"/>
        <w:rPr>
          <w:b/>
          <w:bCs/>
        </w:rPr>
      </w:pPr>
      <w:r w:rsidRPr="00C20D18">
        <w:rPr>
          <w:rFonts w:hint="eastAsia"/>
          <w:b/>
          <w:bCs/>
        </w:rPr>
        <w:t>受信ファイル一覧</w:t>
      </w:r>
    </w:p>
    <w:p w14:paraId="7724A8E4" w14:textId="77777777" w:rsidR="002E689A" w:rsidRDefault="002E689A" w:rsidP="002E689A">
      <w:pPr>
        <w:rPr>
          <w:b/>
          <w:bCs/>
        </w:rPr>
      </w:pPr>
    </w:p>
    <w:p w14:paraId="6DE15CFB" w14:textId="79B8F8AC" w:rsidR="002E689A" w:rsidRPr="00C20D18" w:rsidRDefault="002E689A" w:rsidP="002E689A">
      <w:pPr>
        <w:rPr>
          <w:b/>
          <w:bCs/>
        </w:rPr>
      </w:pPr>
      <w:r>
        <w:t>公開停止</w:t>
      </w:r>
      <w:r>
        <w:rPr>
          <w:rFonts w:hint="eastAsia"/>
        </w:rPr>
        <w:t>の確認画面が表示されますので、問題なければ「停止」をクリックします。</w:t>
      </w:r>
    </w:p>
    <w:p w14:paraId="55056A15" w14:textId="77777777" w:rsidR="004A16AF" w:rsidRPr="00E478C3" w:rsidRDefault="004A16AF" w:rsidP="004A16AF">
      <w:pPr>
        <w:jc w:val="center"/>
      </w:pPr>
      <w:r>
        <w:rPr>
          <w:noProof/>
        </w:rPr>
        <mc:AlternateContent>
          <mc:Choice Requires="wps">
            <w:drawing>
              <wp:anchor distT="0" distB="0" distL="114300" distR="114300" simplePos="0" relativeHeight="252306432" behindDoc="0" locked="0" layoutInCell="1" allowOverlap="1" wp14:anchorId="2026C60E" wp14:editId="0A88C8A7">
                <wp:simplePos x="0" y="0"/>
                <wp:positionH relativeFrom="column">
                  <wp:posOffset>3009900</wp:posOffset>
                </wp:positionH>
                <wp:positionV relativeFrom="paragraph">
                  <wp:posOffset>2333625</wp:posOffset>
                </wp:positionV>
                <wp:extent cx="648000" cy="144000"/>
                <wp:effectExtent l="0" t="0" r="19050" b="27940"/>
                <wp:wrapNone/>
                <wp:docPr id="943299222"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22563DF" id="正方形/長方形 1" o:spid="_x0000_s1026" style="position:absolute;margin-left:237pt;margin-top:183.75pt;width:51pt;height:11.3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" filled="f" strokecolor="#e00" strokeweight="2pt"/>
            </w:pict>
          </mc:Fallback>
        </mc:AlternateContent>
      </w:r>
      <w:r>
        <w:rPr>
          <w:noProof/>
        </w:rPr>
        <w:drawing>
          <wp:inline distT="0" distB="0" distL="0" distR="0" wp14:anchorId="3C865FAC" wp14:editId="0A111B62">
            <wp:extent cx="5400000" cy="2695872"/>
            <wp:effectExtent l="19050" t="19050" r="10795" b="28575"/>
            <wp:docPr id="2222837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83761" name=""/>
                    <pic:cNvPicPr/>
                  </pic:nvPicPr>
                  <pic:blipFill>
                    <a:blip r:embed="rId160">
                      <a:extLst>
                        <a:ext uri="{28A0092B-C50C-407E-A947-70E740481C1C}">
                          <a14:useLocalDpi xmlns:a14="http://schemas.microsoft.com/office/drawing/2010/main" val="0"/>
                        </a:ext>
                      </a:extLst>
                    </a:blip>
                    <a:stretch>
                      <a:fillRect/>
                    </a:stretch>
                  </pic:blipFill>
                  <pic:spPr>
                    <a:xfrm>
                      <a:off x="0" y="0"/>
                      <a:ext cx="5400000" cy="2695872"/>
                    </a:xfrm>
                    <a:prstGeom prst="rect">
                      <a:avLst/>
                    </a:prstGeom>
                    <a:ln>
                      <a:solidFill>
                        <a:schemeClr val="bg1">
                          <a:lumMod val="75000"/>
                        </a:schemeClr>
                      </a:solidFill>
                    </a:ln>
                  </pic:spPr>
                </pic:pic>
              </a:graphicData>
            </a:graphic>
          </wp:inline>
        </w:drawing>
      </w:r>
    </w:p>
    <w:p w14:paraId="4BC397F2" w14:textId="77777777" w:rsidR="004A16AF" w:rsidRDefault="004A16AF" w:rsidP="004A16AF">
      <w:pPr>
        <w:jc w:val="center"/>
      </w:pPr>
      <w:r w:rsidRPr="00F01ACF">
        <w:rPr>
          <w:b/>
        </w:rPr>
        <w:t>公開停止</w:t>
      </w:r>
    </w:p>
    <w:p w14:paraId="07928E6B" w14:textId="45C2A07B" w:rsidR="00BF0DA1" w:rsidRDefault="00BF0DA1">
      <w:pPr>
        <w:wordWrap/>
      </w:pPr>
    </w:p>
    <w:p w14:paraId="32208573" w14:textId="496018B3" w:rsidR="00340EF8" w:rsidRDefault="00340EF8" w:rsidP="004A16AF">
      <w:r w:rsidRPr="00340EF8">
        <w:t>公開停止処理が完了すると、受信ファイル一覧から対象のファイル受信が削除されます。</w:t>
      </w:r>
    </w:p>
    <w:p w14:paraId="417A7FC6" w14:textId="77777777" w:rsidR="004A16AF" w:rsidRDefault="004A16AF" w:rsidP="004A16AF">
      <w:pPr>
        <w:jc w:val="center"/>
      </w:pPr>
      <w:r>
        <w:rPr>
          <w:noProof/>
        </w:rPr>
        <w:drawing>
          <wp:inline distT="0" distB="0" distL="0" distR="0" wp14:anchorId="4D544688" wp14:editId="3522B7A2">
            <wp:extent cx="5400000" cy="1431263"/>
            <wp:effectExtent l="19050" t="19050" r="10795" b="17145"/>
            <wp:docPr id="17163425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42521" name=""/>
                    <pic:cNvPicPr/>
                  </pic:nvPicPr>
                  <pic:blipFill>
                    <a:blip r:embed="rId161">
                      <a:extLst>
                        <a:ext uri="{28A0092B-C50C-407E-A947-70E740481C1C}">
                          <a14:useLocalDpi xmlns:a14="http://schemas.microsoft.com/office/drawing/2010/main" val="0"/>
                        </a:ext>
                      </a:extLst>
                    </a:blip>
                    <a:stretch>
                      <a:fillRect/>
                    </a:stretch>
                  </pic:blipFill>
                  <pic:spPr>
                    <a:xfrm>
                      <a:off x="0" y="0"/>
                      <a:ext cx="5400000" cy="1431263"/>
                    </a:xfrm>
                    <a:prstGeom prst="rect">
                      <a:avLst/>
                    </a:prstGeom>
                    <a:ln>
                      <a:solidFill>
                        <a:schemeClr val="bg1">
                          <a:lumMod val="75000"/>
                        </a:schemeClr>
                      </a:solidFill>
                    </a:ln>
                  </pic:spPr>
                </pic:pic>
              </a:graphicData>
            </a:graphic>
          </wp:inline>
        </w:drawing>
      </w:r>
    </w:p>
    <w:p w14:paraId="1384AC5E" w14:textId="77777777" w:rsidR="004A16AF" w:rsidRDefault="004A16AF" w:rsidP="004A16AF">
      <w:pPr>
        <w:jc w:val="center"/>
        <w:rPr>
          <w:b/>
        </w:rPr>
      </w:pPr>
      <w:r>
        <w:rPr>
          <w:rFonts w:hint="eastAsia"/>
          <w:b/>
        </w:rPr>
        <w:t>受信</w:t>
      </w:r>
      <w:r w:rsidRPr="009B107D">
        <w:rPr>
          <w:rFonts w:hint="eastAsia"/>
          <w:b/>
        </w:rPr>
        <w:t>ファイル一覧</w:t>
      </w:r>
    </w:p>
    <w:p w14:paraId="697C70BB" w14:textId="77777777" w:rsidR="00E24E9D" w:rsidRDefault="00E24E9D" w:rsidP="005D3399"/>
    <w:p w14:paraId="65FC498A" w14:textId="1A9E23AD" w:rsidR="005B6FBF" w:rsidRDefault="005B6FBF">
      <w:pPr>
        <w:wordWrap/>
      </w:pPr>
      <w:r>
        <w:br w:type="page"/>
      </w:r>
    </w:p>
    <w:p w14:paraId="07805C7B" w14:textId="16BA9009" w:rsidR="005D3399" w:rsidRDefault="005D3399" w:rsidP="005D3399">
      <w:pPr>
        <w:pStyle w:val="2"/>
        <w:spacing w:after="120"/>
        <w:rPr>
          <w:lang w:eastAsia="ja-JP"/>
        </w:rPr>
      </w:pPr>
      <w:bookmarkStart w:id="110" w:name="_テンプレート"/>
      <w:bookmarkStart w:id="111" w:name="_Toc242188413"/>
      <w:bookmarkEnd w:id="110"/>
      <w:r>
        <w:rPr>
          <w:rFonts w:hint="eastAsia"/>
          <w:lang w:eastAsia="ja-JP"/>
        </w:rPr>
        <w:lastRenderedPageBreak/>
        <w:t>テンプレート</w:t>
      </w:r>
      <w:bookmarkEnd w:id="111"/>
    </w:p>
    <w:p w14:paraId="60376A05" w14:textId="42358063" w:rsidR="00867D92" w:rsidRDefault="00867D92" w:rsidP="00867D92">
      <w:pPr>
        <w:rPr>
          <w:lang w:eastAsia="ar-SA"/>
        </w:rPr>
      </w:pPr>
      <w:r w:rsidRPr="006A0ECF">
        <w:rPr>
          <w:rFonts w:hint="eastAsia"/>
          <w:lang w:eastAsia="ar-SA"/>
        </w:rPr>
        <w:t>宛先</w:t>
      </w:r>
      <w:r>
        <w:rPr>
          <w:rFonts w:hint="eastAsia"/>
        </w:rPr>
        <w:t>、</w:t>
      </w:r>
      <w:r w:rsidRPr="006A0ECF">
        <w:rPr>
          <w:rFonts w:hint="eastAsia"/>
          <w:lang w:eastAsia="ar-SA"/>
        </w:rPr>
        <w:t>件名</w:t>
      </w:r>
      <w:r>
        <w:rPr>
          <w:rFonts w:hint="eastAsia"/>
        </w:rPr>
        <w:t>、</w:t>
      </w:r>
      <w:r w:rsidRPr="006A0ECF">
        <w:rPr>
          <w:rFonts w:hint="eastAsia"/>
          <w:lang w:eastAsia="ar-SA"/>
        </w:rPr>
        <w:t>本文など、</w:t>
      </w:r>
      <w:r w:rsidR="005307DC" w:rsidRPr="005307DC">
        <w:rPr>
          <w:lang w:eastAsia="ar-SA"/>
        </w:rPr>
        <w:t>ファイル送信、受信</w:t>
      </w:r>
      <w:r w:rsidRPr="006A0ECF">
        <w:rPr>
          <w:rFonts w:hint="eastAsia"/>
          <w:lang w:eastAsia="ar-SA"/>
        </w:rPr>
        <w:t>で使用する</w:t>
      </w:r>
      <w:r>
        <w:rPr>
          <w:rFonts w:hint="eastAsia"/>
        </w:rPr>
        <w:t>ひな形となる「</w:t>
      </w:r>
      <w:r w:rsidRPr="006A0ECF">
        <w:rPr>
          <w:rFonts w:hint="eastAsia"/>
          <w:lang w:eastAsia="ar-SA"/>
        </w:rPr>
        <w:t>テンプレート</w:t>
      </w:r>
      <w:r>
        <w:rPr>
          <w:rFonts w:hint="eastAsia"/>
        </w:rPr>
        <w:t>」</w:t>
      </w:r>
      <w:r w:rsidRPr="006A0ECF">
        <w:rPr>
          <w:lang w:eastAsia="ar-SA"/>
        </w:rPr>
        <w:t>を管理することが</w:t>
      </w:r>
      <w:r>
        <w:rPr>
          <w:rFonts w:hint="eastAsia"/>
        </w:rPr>
        <w:t>できます</w:t>
      </w:r>
      <w:r w:rsidRPr="006A0ECF">
        <w:rPr>
          <w:lang w:eastAsia="ar-SA"/>
        </w:rPr>
        <w:t>。</w:t>
      </w:r>
    </w:p>
    <w:p w14:paraId="48EB2300" w14:textId="2741DC60" w:rsidR="00867D92" w:rsidRDefault="00867D92" w:rsidP="00867D92">
      <w:r w:rsidRPr="00165678">
        <w:rPr>
          <w:rFonts w:hint="eastAsia"/>
        </w:rPr>
        <w:t>目的に応じたテンプレートを用意しておくことで宛先・件名・本文を入力する時間を短縮でき、</w:t>
      </w:r>
      <w:r w:rsidR="00FB03A0" w:rsidRPr="00FB03A0">
        <w:t>ファイル送信、受信</w:t>
      </w:r>
      <w:r>
        <w:rPr>
          <w:rFonts w:hint="eastAsia"/>
        </w:rPr>
        <w:t>の</w:t>
      </w:r>
      <w:r w:rsidRPr="00165678">
        <w:rPr>
          <w:rFonts w:hint="eastAsia"/>
        </w:rPr>
        <w:t>効率化をはかれます。</w:t>
      </w:r>
    </w:p>
    <w:p w14:paraId="7FC797C4" w14:textId="77777777" w:rsidR="00867D92" w:rsidRDefault="00867D92" w:rsidP="00867D92"/>
    <w:p w14:paraId="7660F8FC" w14:textId="77777777" w:rsidR="00134ECE" w:rsidRDefault="00134ECE" w:rsidP="00134ECE">
      <w:r>
        <w:rPr>
          <w:rFonts w:hint="eastAsia"/>
        </w:rPr>
        <w:t>左メニューより「テンプレート一覧」をクリックするとテンプレート一覧画面が表示されます。</w:t>
      </w:r>
    </w:p>
    <w:p w14:paraId="0AA497CC" w14:textId="7B4ABFED" w:rsidR="00134ECE" w:rsidRDefault="00E62034" w:rsidP="00134ECE">
      <w:pPr>
        <w:jc w:val="center"/>
      </w:pPr>
      <w:r>
        <w:rPr>
          <w:noProof/>
        </w:rPr>
        <mc:AlternateContent>
          <mc:Choice Requires="wps">
            <w:drawing>
              <wp:anchor distT="0" distB="0" distL="114300" distR="114300" simplePos="0" relativeHeight="252308480" behindDoc="0" locked="0" layoutInCell="1" allowOverlap="1" wp14:anchorId="7DB1E799" wp14:editId="18A683ED">
                <wp:simplePos x="0" y="0"/>
                <wp:positionH relativeFrom="column">
                  <wp:posOffset>628650</wp:posOffset>
                </wp:positionH>
                <wp:positionV relativeFrom="paragraph">
                  <wp:posOffset>927735</wp:posOffset>
                </wp:positionV>
                <wp:extent cx="719455" cy="161925"/>
                <wp:effectExtent l="0" t="0" r="23495" b="28575"/>
                <wp:wrapNone/>
                <wp:docPr id="184205728" name="正方形/長方形 1"/>
                <wp:cNvGraphicFramePr/>
                <a:graphic xmlns:a="http://schemas.openxmlformats.org/drawingml/2006/main">
                  <a:graphicData uri="http://schemas.microsoft.com/office/word/2010/wordprocessingShape">
                    <wps:wsp>
                      <wps:cNvSpPr/>
                      <wps:spPr>
                        <a:xfrm>
                          <a:off x="0" y="0"/>
                          <a:ext cx="7194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1A7748" id="正方形/長方形 1" o:spid="_x0000_s1026" style="position:absolute;margin-left:49.5pt;margin-top:73.05pt;width:56.65pt;height:12.75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" filled="f" strokecolor="#e00" strokeweight="2pt"/>
            </w:pict>
          </mc:Fallback>
        </mc:AlternateContent>
      </w:r>
      <w:r w:rsidR="00134ECE" w:rsidRPr="00134ECE">
        <w:rPr>
          <w:noProof/>
        </w:rPr>
        <w:drawing>
          <wp:inline distT="0" distB="0" distL="0" distR="0" wp14:anchorId="4570648A" wp14:editId="03CDEB30">
            <wp:extent cx="5400000" cy="1800172"/>
            <wp:effectExtent l="19050" t="19050" r="10795" b="10160"/>
            <wp:docPr id="2189840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84016" name=""/>
                    <pic:cNvPicPr/>
                  </pic:nvPicPr>
                  <pic:blipFill>
                    <a:blip r:embed="rId162">
                      <a:extLst>
                        <a:ext uri="{28A0092B-C50C-407E-A947-70E740481C1C}">
                          <a14:useLocalDpi xmlns:a14="http://schemas.microsoft.com/office/drawing/2010/main" val="0"/>
                        </a:ext>
                      </a:extLst>
                    </a:blip>
                    <a:stretch>
                      <a:fillRect/>
                    </a:stretch>
                  </pic:blipFill>
                  <pic:spPr>
                    <a:xfrm>
                      <a:off x="0" y="0"/>
                      <a:ext cx="5400000" cy="1800172"/>
                    </a:xfrm>
                    <a:prstGeom prst="rect">
                      <a:avLst/>
                    </a:prstGeom>
                    <a:ln>
                      <a:solidFill>
                        <a:schemeClr val="bg1">
                          <a:lumMod val="75000"/>
                        </a:schemeClr>
                      </a:solidFill>
                    </a:ln>
                  </pic:spPr>
                </pic:pic>
              </a:graphicData>
            </a:graphic>
          </wp:inline>
        </w:drawing>
      </w:r>
    </w:p>
    <w:p w14:paraId="67603484" w14:textId="77777777" w:rsidR="00134ECE" w:rsidRPr="001314A3" w:rsidRDefault="00134ECE" w:rsidP="00134ECE">
      <w:pPr>
        <w:jc w:val="center"/>
        <w:rPr>
          <w:b/>
        </w:rPr>
      </w:pPr>
      <w:r w:rsidRPr="001314A3">
        <w:rPr>
          <w:rFonts w:hint="eastAsia"/>
          <w:b/>
        </w:rPr>
        <w:t>テンプレート一覧</w:t>
      </w:r>
    </w:p>
    <w:p w14:paraId="70CB89C3" w14:textId="77777777" w:rsidR="00134ECE" w:rsidRDefault="00134ECE" w:rsidP="00134ECE"/>
    <w:p w14:paraId="4B70E790" w14:textId="77777777" w:rsidR="00134ECE" w:rsidRPr="001314A3" w:rsidRDefault="00134ECE" w:rsidP="00134ECE">
      <w:r>
        <w:rPr>
          <w:rFonts w:hint="eastAsia"/>
        </w:rPr>
        <w:t>テンプレートの各操作については次項より記載しております。</w:t>
      </w:r>
    </w:p>
    <w:p w14:paraId="56A568E9" w14:textId="77777777" w:rsidR="00134ECE" w:rsidRPr="00867D92" w:rsidRDefault="00134ECE" w:rsidP="00867D92"/>
    <w:p w14:paraId="076750E4" w14:textId="1822BDB3" w:rsidR="00217AFC" w:rsidRDefault="004A675F" w:rsidP="004A675F">
      <w:pPr>
        <w:pStyle w:val="3"/>
        <w:spacing w:after="120"/>
      </w:pPr>
      <w:bookmarkStart w:id="112" w:name="_テンプレート追加"/>
      <w:bookmarkStart w:id="113" w:name="_Toc242188414"/>
      <w:bookmarkEnd w:id="112"/>
      <w:r w:rsidRPr="004A675F">
        <w:t>テンプレート追加</w:t>
      </w:r>
      <w:bookmarkEnd w:id="113"/>
    </w:p>
    <w:p w14:paraId="4FA8C4F2" w14:textId="77777777" w:rsidR="00E868E5" w:rsidRDefault="00E868E5" w:rsidP="00E868E5">
      <w:r>
        <w:rPr>
          <w:rFonts w:hint="eastAsia"/>
        </w:rPr>
        <w:t>テンプレート一覧画面の上部メニューにある「テンプレート追加」より「ファイル送信用」または「ファイル受信用」をクリックします。</w:t>
      </w:r>
    </w:p>
    <w:p w14:paraId="118301C5" w14:textId="36FFEF1D" w:rsidR="002611A1" w:rsidRDefault="008D1285" w:rsidP="002611A1">
      <w:pPr>
        <w:jc w:val="center"/>
      </w:pPr>
      <w:r>
        <w:rPr>
          <w:noProof/>
        </w:rPr>
        <mc:AlternateContent>
          <mc:Choice Requires="wps">
            <w:drawing>
              <wp:anchor distT="0" distB="0" distL="114300" distR="114300" simplePos="0" relativeHeight="252310528" behindDoc="0" locked="0" layoutInCell="1" allowOverlap="1" wp14:anchorId="1384ED07" wp14:editId="066A505B">
                <wp:simplePos x="0" y="0"/>
                <wp:positionH relativeFrom="column">
                  <wp:posOffset>1409700</wp:posOffset>
                </wp:positionH>
                <wp:positionV relativeFrom="paragraph">
                  <wp:posOffset>254000</wp:posOffset>
                </wp:positionV>
                <wp:extent cx="720000" cy="540000"/>
                <wp:effectExtent l="0" t="0" r="23495" b="12700"/>
                <wp:wrapNone/>
                <wp:docPr id="942119688" name="正方形/長方形 1"/>
                <wp:cNvGraphicFramePr/>
                <a:graphic xmlns:a="http://schemas.openxmlformats.org/drawingml/2006/main">
                  <a:graphicData uri="http://schemas.microsoft.com/office/word/2010/wordprocessingShape">
                    <wps:wsp>
                      <wps:cNvSpPr/>
                      <wps:spPr>
                        <a:xfrm>
                          <a:off x="0" y="0"/>
                          <a:ext cx="720000" cy="540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DB1FCC5" id="正方形/長方形 1" o:spid="_x0000_s1026" style="position:absolute;margin-left:111pt;margin-top:20pt;width:56.7pt;height:42.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" filled="f" strokecolor="#e00" strokeweight="2pt"/>
            </w:pict>
          </mc:Fallback>
        </mc:AlternateContent>
      </w:r>
      <w:r w:rsidR="002611A1" w:rsidRPr="002611A1">
        <w:rPr>
          <w:noProof/>
          <w:lang w:eastAsia="ar-SA"/>
        </w:rPr>
        <w:drawing>
          <wp:inline distT="0" distB="0" distL="0" distR="0" wp14:anchorId="0DF76D65" wp14:editId="205236D0">
            <wp:extent cx="5400000" cy="1765603"/>
            <wp:effectExtent l="19050" t="19050" r="10795" b="25400"/>
            <wp:docPr id="17744073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07383" name=""/>
                    <pic:cNvPicPr/>
                  </pic:nvPicPr>
                  <pic:blipFill>
                    <a:blip r:embed="rId163">
                      <a:extLst>
                        <a:ext uri="{28A0092B-C50C-407E-A947-70E740481C1C}">
                          <a14:useLocalDpi xmlns:a14="http://schemas.microsoft.com/office/drawing/2010/main" val="0"/>
                        </a:ext>
                      </a:extLst>
                    </a:blip>
                    <a:stretch>
                      <a:fillRect/>
                    </a:stretch>
                  </pic:blipFill>
                  <pic:spPr>
                    <a:xfrm>
                      <a:off x="0" y="0"/>
                      <a:ext cx="5400000" cy="1765603"/>
                    </a:xfrm>
                    <a:prstGeom prst="rect">
                      <a:avLst/>
                    </a:prstGeom>
                    <a:ln>
                      <a:solidFill>
                        <a:schemeClr val="bg1">
                          <a:lumMod val="75000"/>
                        </a:schemeClr>
                      </a:solidFill>
                    </a:ln>
                  </pic:spPr>
                </pic:pic>
              </a:graphicData>
            </a:graphic>
          </wp:inline>
        </w:drawing>
      </w:r>
    </w:p>
    <w:p w14:paraId="7C9FF737" w14:textId="20B56D41" w:rsidR="001A59C8" w:rsidRDefault="002611A1" w:rsidP="0028372B">
      <w:pPr>
        <w:jc w:val="center"/>
        <w:rPr>
          <w:b/>
          <w:bCs/>
        </w:rPr>
      </w:pPr>
      <w:r w:rsidRPr="002611A1">
        <w:rPr>
          <w:rFonts w:hint="eastAsia"/>
          <w:b/>
          <w:bCs/>
        </w:rPr>
        <w:t>テンプレート一覧</w:t>
      </w:r>
    </w:p>
    <w:p w14:paraId="27305C4E" w14:textId="77777777" w:rsidR="001A3711" w:rsidRDefault="001A3711" w:rsidP="001A3711"/>
    <w:p w14:paraId="1E707CE7" w14:textId="7B39D51A" w:rsidR="006E71A2" w:rsidRDefault="006E71A2">
      <w:pPr>
        <w:wordWrap/>
      </w:pPr>
      <w:r>
        <w:br w:type="page"/>
      </w:r>
    </w:p>
    <w:p w14:paraId="33D0CFAD" w14:textId="77777777" w:rsidR="001A59C8" w:rsidRPr="00B00484" w:rsidRDefault="001A59C8" w:rsidP="001A59C8">
      <w:pPr>
        <w:rPr>
          <w:b/>
          <w:u w:val="single"/>
        </w:rPr>
      </w:pPr>
      <w:r w:rsidRPr="00B00484">
        <w:rPr>
          <w:rFonts w:hint="eastAsia"/>
          <w:b/>
          <w:u w:val="single"/>
        </w:rPr>
        <w:lastRenderedPageBreak/>
        <w:t>「ファイル送信用」をクリックした場合</w:t>
      </w:r>
    </w:p>
    <w:p w14:paraId="6CBBF005" w14:textId="1AC1ABC4" w:rsidR="001A59C8" w:rsidRDefault="001A59C8" w:rsidP="001A59C8">
      <w:r>
        <w:rPr>
          <w:rFonts w:hint="eastAsia"/>
        </w:rPr>
        <w:t>「ファイル送信テンプレート追加」画面が表示されますので、</w:t>
      </w:r>
      <w:r w:rsidR="00E83CA0">
        <w:rPr>
          <w:rFonts w:hint="eastAsia"/>
        </w:rPr>
        <w:t>必要に応じて各項目を設定します。</w:t>
      </w:r>
    </w:p>
    <w:p w14:paraId="12933123" w14:textId="6440C334" w:rsidR="001A59C8" w:rsidRDefault="0024093F" w:rsidP="004420D3">
      <w:pPr>
        <w:jc w:val="center"/>
      </w:pPr>
      <w:r>
        <w:rPr>
          <w:noProof/>
        </w:rPr>
        <mc:AlternateContent>
          <mc:Choice Requires="wps">
            <w:drawing>
              <wp:anchor distT="0" distB="0" distL="114300" distR="114300" simplePos="0" relativeHeight="252312576" behindDoc="0" locked="0" layoutInCell="1" allowOverlap="1" wp14:anchorId="238D8A45" wp14:editId="13B117C6">
                <wp:simplePos x="0" y="0"/>
                <wp:positionH relativeFrom="column">
                  <wp:posOffset>1428750</wp:posOffset>
                </wp:positionH>
                <wp:positionV relativeFrom="paragraph">
                  <wp:posOffset>273050</wp:posOffset>
                </wp:positionV>
                <wp:extent cx="360000" cy="161925"/>
                <wp:effectExtent l="0" t="0" r="21590" b="28575"/>
                <wp:wrapNone/>
                <wp:docPr id="1990546496" name="正方形/長方形 1"/>
                <wp:cNvGraphicFramePr/>
                <a:graphic xmlns:a="http://schemas.openxmlformats.org/drawingml/2006/main">
                  <a:graphicData uri="http://schemas.microsoft.com/office/word/2010/wordprocessingShape">
                    <wps:wsp>
                      <wps:cNvSpPr/>
                      <wps:spPr>
                        <a:xfrm>
                          <a:off x="0" y="0"/>
                          <a:ext cx="36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3B47321" id="正方形/長方形 1" o:spid="_x0000_s1026" style="position:absolute;margin-left:112.5pt;margin-top:21.5pt;width:28.35pt;height:12.7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" filled="f" strokecolor="#e00" strokeweight="2pt"/>
            </w:pict>
          </mc:Fallback>
        </mc:AlternateContent>
      </w:r>
      <w:r w:rsidR="00284DCB" w:rsidRPr="00284DCB">
        <w:rPr>
          <w:noProof/>
        </w:rPr>
        <w:drawing>
          <wp:inline distT="0" distB="0" distL="0" distR="0" wp14:anchorId="7A14C355" wp14:editId="26AD7190">
            <wp:extent cx="5400000" cy="3112765"/>
            <wp:effectExtent l="19050" t="19050" r="10795" b="12065"/>
            <wp:docPr id="5703565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56553" name=""/>
                    <pic:cNvPicPr/>
                  </pic:nvPicPr>
                  <pic:blipFill>
                    <a:blip r:embed="rId164">
                      <a:extLst>
                        <a:ext uri="{28A0092B-C50C-407E-A947-70E740481C1C}">
                          <a14:useLocalDpi xmlns:a14="http://schemas.microsoft.com/office/drawing/2010/main" val="0"/>
                        </a:ext>
                      </a:extLst>
                    </a:blip>
                    <a:stretch>
                      <a:fillRect/>
                    </a:stretch>
                  </pic:blipFill>
                  <pic:spPr>
                    <a:xfrm>
                      <a:off x="0" y="0"/>
                      <a:ext cx="5400000" cy="3112765"/>
                    </a:xfrm>
                    <a:prstGeom prst="rect">
                      <a:avLst/>
                    </a:prstGeom>
                    <a:ln>
                      <a:solidFill>
                        <a:schemeClr val="bg1">
                          <a:lumMod val="75000"/>
                        </a:schemeClr>
                      </a:solidFill>
                    </a:ln>
                  </pic:spPr>
                </pic:pic>
              </a:graphicData>
            </a:graphic>
          </wp:inline>
        </w:drawing>
      </w:r>
    </w:p>
    <w:p w14:paraId="1E0098BF" w14:textId="77777777" w:rsidR="00284DCB" w:rsidRPr="00EA42D7" w:rsidRDefault="00284DCB" w:rsidP="00284DCB">
      <w:pPr>
        <w:jc w:val="center"/>
        <w:rPr>
          <w:b/>
        </w:rPr>
      </w:pPr>
      <w:r w:rsidRPr="00EA42D7">
        <w:rPr>
          <w:rFonts w:hint="eastAsia"/>
          <w:b/>
        </w:rPr>
        <w:t>ファイル送信テンプレート追加</w:t>
      </w:r>
    </w:p>
    <w:p w14:paraId="0E1C3065" w14:textId="77777777" w:rsidR="001A59C8" w:rsidRDefault="001A59C8" w:rsidP="00A245F5"/>
    <w:p w14:paraId="03E657AA" w14:textId="155ADA3F" w:rsidR="00574CFE" w:rsidRDefault="00574CFE" w:rsidP="00574CFE">
      <w:pPr>
        <w:pStyle w:val="af5"/>
        <w:numPr>
          <w:ilvl w:val="0"/>
          <w:numId w:val="21"/>
        </w:numPr>
        <w:ind w:leftChars="0"/>
      </w:pPr>
      <w:r w:rsidRPr="00574CFE">
        <w:t>管理者の設定によっては公開オプション</w:t>
      </w:r>
      <w:r w:rsidR="008D1DDF">
        <w:rPr>
          <w:rFonts w:hint="eastAsia"/>
        </w:rPr>
        <w:t>が</w:t>
      </w:r>
      <w:r w:rsidRPr="00574CFE">
        <w:t>表示され</w:t>
      </w:r>
      <w:r>
        <w:rPr>
          <w:rFonts w:hint="eastAsia"/>
        </w:rPr>
        <w:t>ます。</w:t>
      </w:r>
    </w:p>
    <w:p w14:paraId="41933E66" w14:textId="2B9A17AF" w:rsidR="00574CFE" w:rsidRPr="008D1DDF" w:rsidRDefault="008D1DDF" w:rsidP="008D1DDF">
      <w:pPr>
        <w:jc w:val="center"/>
      </w:pPr>
      <w:r>
        <w:rPr>
          <w:noProof/>
        </w:rPr>
        <w:drawing>
          <wp:inline distT="0" distB="0" distL="0" distR="0" wp14:anchorId="518B6053" wp14:editId="0B3FD296">
            <wp:extent cx="5400000" cy="1298662"/>
            <wp:effectExtent l="19050" t="19050" r="10795" b="15875"/>
            <wp:docPr id="1867350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5070" name=""/>
                    <pic:cNvPicPr/>
                  </pic:nvPicPr>
                  <pic:blipFill>
                    <a:blip r:embed="rId165">
                      <a:extLst>
                        <a:ext uri="{28A0092B-C50C-407E-A947-70E740481C1C}">
                          <a14:useLocalDpi xmlns:a14="http://schemas.microsoft.com/office/drawing/2010/main" val="0"/>
                        </a:ext>
                      </a:extLst>
                    </a:blip>
                    <a:stretch>
                      <a:fillRect/>
                    </a:stretch>
                  </pic:blipFill>
                  <pic:spPr>
                    <a:xfrm>
                      <a:off x="0" y="0"/>
                      <a:ext cx="5400000" cy="1298662"/>
                    </a:xfrm>
                    <a:prstGeom prst="rect">
                      <a:avLst/>
                    </a:prstGeom>
                    <a:ln>
                      <a:solidFill>
                        <a:schemeClr val="bg1">
                          <a:lumMod val="75000"/>
                        </a:schemeClr>
                      </a:solidFill>
                    </a:ln>
                  </pic:spPr>
                </pic:pic>
              </a:graphicData>
            </a:graphic>
          </wp:inline>
        </w:drawing>
      </w:r>
    </w:p>
    <w:p w14:paraId="0348625C" w14:textId="4BD7384A" w:rsidR="00574CFE" w:rsidRDefault="008D1DDF" w:rsidP="008D1DDF">
      <w:pPr>
        <w:jc w:val="center"/>
      </w:pPr>
      <w:r w:rsidRPr="00EA42D7">
        <w:rPr>
          <w:rFonts w:hint="eastAsia"/>
          <w:b/>
        </w:rPr>
        <w:t>ファイル送信テンプレート追加</w:t>
      </w:r>
    </w:p>
    <w:p w14:paraId="42278968" w14:textId="77777777" w:rsidR="00574CFE" w:rsidRDefault="00574CFE" w:rsidP="00A245F5"/>
    <w:p w14:paraId="3D606585" w14:textId="58BECDCA" w:rsidR="001A59C8" w:rsidRDefault="001A59C8" w:rsidP="001A59C8">
      <w:r>
        <w:rPr>
          <w:rFonts w:hint="eastAsia"/>
        </w:rPr>
        <w:t>テンプレート名は必須です。その他の設定項目については「</w:t>
      </w:r>
      <w:hyperlink w:anchor="_ファイル送信機能で外部の人にファイルを渡す" w:history="1">
        <w:r w:rsidRPr="00F373E6">
          <w:rPr>
            <w:rStyle w:val="af0"/>
          </w:rPr>
          <w:t>9.1.</w:t>
        </w:r>
        <w:r w:rsidR="00F373E6" w:rsidRPr="00F373E6">
          <w:rPr>
            <w:rStyle w:val="af0"/>
          </w:rPr>
          <w:t>1.ファイル送信機能で外部の人にファイルを渡す</w:t>
        </w:r>
      </w:hyperlink>
      <w:r>
        <w:rPr>
          <w:rFonts w:hint="eastAsia"/>
        </w:rPr>
        <w:t>」をご参照ください。</w:t>
      </w:r>
    </w:p>
    <w:p w14:paraId="12B9F6BD" w14:textId="77777777" w:rsidR="00955C4C" w:rsidRDefault="00955C4C" w:rsidP="001A59C8"/>
    <w:p w14:paraId="3C25E1C6" w14:textId="541C4EB4" w:rsidR="00E868E5" w:rsidRDefault="00FC6802" w:rsidP="00A245F5">
      <w:r>
        <w:t>設定後</w:t>
      </w:r>
      <w:r>
        <w:rPr>
          <w:rFonts w:hint="eastAsia"/>
        </w:rPr>
        <w:t>、「追加」をクリックするとテンプレートの登録が行われます。</w:t>
      </w:r>
    </w:p>
    <w:p w14:paraId="646C7E12" w14:textId="3F349C09" w:rsidR="00762776" w:rsidRDefault="00762776">
      <w:pPr>
        <w:wordWrap/>
      </w:pPr>
    </w:p>
    <w:p w14:paraId="7E6944E4" w14:textId="2784DE48" w:rsidR="00E01371" w:rsidRDefault="00E01371">
      <w:pPr>
        <w:wordWrap/>
      </w:pPr>
      <w:r>
        <w:br w:type="page"/>
      </w:r>
    </w:p>
    <w:p w14:paraId="24ABCF0D" w14:textId="77777777" w:rsidR="00261798" w:rsidRPr="00F95449" w:rsidRDefault="00261798" w:rsidP="00261798">
      <w:pPr>
        <w:rPr>
          <w:b/>
          <w:u w:val="single"/>
        </w:rPr>
      </w:pPr>
      <w:r w:rsidRPr="00F95449">
        <w:rPr>
          <w:rFonts w:hint="eastAsia"/>
          <w:b/>
          <w:u w:val="single"/>
        </w:rPr>
        <w:lastRenderedPageBreak/>
        <w:t>「ファイル受信用」をクリックした場合</w:t>
      </w:r>
    </w:p>
    <w:p w14:paraId="1CDEA6A5" w14:textId="6E32E7A8" w:rsidR="00261798" w:rsidRDefault="00261798" w:rsidP="00261798">
      <w:r>
        <w:rPr>
          <w:rFonts w:hint="eastAsia"/>
        </w:rPr>
        <w:t>「ファイル受信用テンプレート追加」画面が表示されますので、必要に応じて各項目を設定します。</w:t>
      </w:r>
    </w:p>
    <w:p w14:paraId="202F6702" w14:textId="37363D26" w:rsidR="00261798" w:rsidRDefault="00E83CA0" w:rsidP="004420D3">
      <w:pPr>
        <w:jc w:val="center"/>
      </w:pPr>
      <w:r>
        <w:rPr>
          <w:noProof/>
        </w:rPr>
        <mc:AlternateContent>
          <mc:Choice Requires="wps">
            <w:drawing>
              <wp:anchor distT="0" distB="0" distL="114300" distR="114300" simplePos="0" relativeHeight="252314624" behindDoc="0" locked="0" layoutInCell="1" allowOverlap="1" wp14:anchorId="36D49D7E" wp14:editId="4B951C2E">
                <wp:simplePos x="0" y="0"/>
                <wp:positionH relativeFrom="column">
                  <wp:posOffset>1419225</wp:posOffset>
                </wp:positionH>
                <wp:positionV relativeFrom="paragraph">
                  <wp:posOffset>276225</wp:posOffset>
                </wp:positionV>
                <wp:extent cx="360000" cy="161925"/>
                <wp:effectExtent l="0" t="0" r="21590" b="28575"/>
                <wp:wrapNone/>
                <wp:docPr id="769807147" name="正方形/長方形 1"/>
                <wp:cNvGraphicFramePr/>
                <a:graphic xmlns:a="http://schemas.openxmlformats.org/drawingml/2006/main">
                  <a:graphicData uri="http://schemas.microsoft.com/office/word/2010/wordprocessingShape">
                    <wps:wsp>
                      <wps:cNvSpPr/>
                      <wps:spPr>
                        <a:xfrm>
                          <a:off x="0" y="0"/>
                          <a:ext cx="36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F5CAFDF" id="正方形/長方形 1" o:spid="_x0000_s1026" style="position:absolute;margin-left:111.75pt;margin-top:21.75pt;width:28.35pt;height:12.7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" filled="f" strokecolor="#e00" strokeweight="2pt"/>
            </w:pict>
          </mc:Fallback>
        </mc:AlternateContent>
      </w:r>
      <w:r w:rsidR="0076253D" w:rsidRPr="0076253D">
        <w:rPr>
          <w:noProof/>
        </w:rPr>
        <w:drawing>
          <wp:inline distT="0" distB="0" distL="0" distR="0" wp14:anchorId="5100C4B7" wp14:editId="548FE892">
            <wp:extent cx="5400000" cy="3112765"/>
            <wp:effectExtent l="19050" t="19050" r="10795" b="12065"/>
            <wp:docPr id="5186955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95515" name=""/>
                    <pic:cNvPicPr/>
                  </pic:nvPicPr>
                  <pic:blipFill>
                    <a:blip r:embed="rId166">
                      <a:extLst>
                        <a:ext uri="{28A0092B-C50C-407E-A947-70E740481C1C}">
                          <a14:useLocalDpi xmlns:a14="http://schemas.microsoft.com/office/drawing/2010/main" val="0"/>
                        </a:ext>
                      </a:extLst>
                    </a:blip>
                    <a:stretch>
                      <a:fillRect/>
                    </a:stretch>
                  </pic:blipFill>
                  <pic:spPr>
                    <a:xfrm>
                      <a:off x="0" y="0"/>
                      <a:ext cx="5400000" cy="3112765"/>
                    </a:xfrm>
                    <a:prstGeom prst="rect">
                      <a:avLst/>
                    </a:prstGeom>
                    <a:ln>
                      <a:solidFill>
                        <a:schemeClr val="bg1">
                          <a:lumMod val="75000"/>
                        </a:schemeClr>
                      </a:solidFill>
                    </a:ln>
                  </pic:spPr>
                </pic:pic>
              </a:graphicData>
            </a:graphic>
          </wp:inline>
        </w:drawing>
      </w:r>
    </w:p>
    <w:p w14:paraId="59333BA8" w14:textId="77777777" w:rsidR="0076253D" w:rsidRPr="00EA42D7" w:rsidRDefault="0076253D" w:rsidP="0076253D">
      <w:pPr>
        <w:jc w:val="center"/>
        <w:rPr>
          <w:b/>
        </w:rPr>
      </w:pPr>
      <w:r w:rsidRPr="00EA42D7">
        <w:rPr>
          <w:rFonts w:hint="eastAsia"/>
          <w:b/>
        </w:rPr>
        <w:t>ファイル受信テンプレート追加</w:t>
      </w:r>
    </w:p>
    <w:p w14:paraId="15AF9F7A" w14:textId="77777777" w:rsidR="00C87E2D" w:rsidRDefault="00C87E2D" w:rsidP="00261798"/>
    <w:p w14:paraId="3716B177" w14:textId="30604EFA" w:rsidR="00C51095" w:rsidRDefault="00C51095" w:rsidP="00C51095">
      <w:pPr>
        <w:pStyle w:val="af5"/>
        <w:numPr>
          <w:ilvl w:val="0"/>
          <w:numId w:val="21"/>
        </w:numPr>
        <w:ind w:leftChars="0"/>
      </w:pPr>
      <w:r w:rsidRPr="00574CFE">
        <w:t>管理者の設定によっては公開オプション</w:t>
      </w:r>
      <w:r>
        <w:rPr>
          <w:rFonts w:hint="eastAsia"/>
        </w:rPr>
        <w:t>が</w:t>
      </w:r>
      <w:r w:rsidRPr="00574CFE">
        <w:t>表示され</w:t>
      </w:r>
      <w:r>
        <w:rPr>
          <w:rFonts w:hint="eastAsia"/>
        </w:rPr>
        <w:t>ます。</w:t>
      </w:r>
    </w:p>
    <w:p w14:paraId="38C032C1" w14:textId="2AC46D4C" w:rsidR="00C51095" w:rsidRDefault="00C51095" w:rsidP="00C51095">
      <w:pPr>
        <w:jc w:val="center"/>
      </w:pPr>
      <w:r>
        <w:rPr>
          <w:noProof/>
        </w:rPr>
        <w:drawing>
          <wp:inline distT="0" distB="0" distL="0" distR="0" wp14:anchorId="4CA1C6F0" wp14:editId="13DFD59B">
            <wp:extent cx="5400000" cy="1479247"/>
            <wp:effectExtent l="19050" t="19050" r="10795" b="26035"/>
            <wp:docPr id="1026238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3845" name=""/>
                    <pic:cNvPicPr/>
                  </pic:nvPicPr>
                  <pic:blipFill>
                    <a:blip r:embed="rId167">
                      <a:extLst>
                        <a:ext uri="{28A0092B-C50C-407E-A947-70E740481C1C}">
                          <a14:useLocalDpi xmlns:a14="http://schemas.microsoft.com/office/drawing/2010/main" val="0"/>
                        </a:ext>
                      </a:extLst>
                    </a:blip>
                    <a:stretch>
                      <a:fillRect/>
                    </a:stretch>
                  </pic:blipFill>
                  <pic:spPr>
                    <a:xfrm>
                      <a:off x="0" y="0"/>
                      <a:ext cx="5400000" cy="1479247"/>
                    </a:xfrm>
                    <a:prstGeom prst="rect">
                      <a:avLst/>
                    </a:prstGeom>
                    <a:ln>
                      <a:solidFill>
                        <a:schemeClr val="bg1">
                          <a:lumMod val="75000"/>
                        </a:schemeClr>
                      </a:solidFill>
                    </a:ln>
                  </pic:spPr>
                </pic:pic>
              </a:graphicData>
            </a:graphic>
          </wp:inline>
        </w:drawing>
      </w:r>
    </w:p>
    <w:p w14:paraId="1A55CD8A" w14:textId="68BAD49D" w:rsidR="00C51095" w:rsidRDefault="00C51095" w:rsidP="00C51095">
      <w:pPr>
        <w:jc w:val="center"/>
      </w:pPr>
      <w:r w:rsidRPr="00EA42D7">
        <w:rPr>
          <w:rFonts w:hint="eastAsia"/>
          <w:b/>
        </w:rPr>
        <w:t>ファイル受信テンプレート追加</w:t>
      </w:r>
    </w:p>
    <w:p w14:paraId="1379528B" w14:textId="77777777" w:rsidR="00C51095" w:rsidRDefault="00C51095" w:rsidP="00261798"/>
    <w:p w14:paraId="6B1DD781" w14:textId="6BFA9297" w:rsidR="00C87E2D" w:rsidRDefault="00C87E2D" w:rsidP="00C87E2D">
      <w:r>
        <w:rPr>
          <w:rFonts w:hint="eastAsia"/>
        </w:rPr>
        <w:t>テンプレート名は必須です。その他の設定項目については「</w:t>
      </w:r>
      <w:hyperlink w:anchor="_ファイル受信機能で外部の人からファイルを受け取る" w:history="1">
        <w:r w:rsidRPr="000F062D">
          <w:rPr>
            <w:rStyle w:val="af0"/>
          </w:rPr>
          <w:t>9.2.</w:t>
        </w:r>
        <w:r w:rsidR="0086645F">
          <w:rPr>
            <w:rStyle w:val="af0"/>
            <w:rFonts w:hint="eastAsia"/>
          </w:rPr>
          <w:t>1.</w:t>
        </w:r>
        <w:r w:rsidRPr="000F062D">
          <w:rPr>
            <w:rStyle w:val="af0"/>
          </w:rPr>
          <w:t>ファイル受信</w:t>
        </w:r>
        <w:r w:rsidR="000F062D" w:rsidRPr="000F062D">
          <w:rPr>
            <w:rStyle w:val="af0"/>
          </w:rPr>
          <w:t>機能で外部の人からファイルを受け取る</w:t>
        </w:r>
      </w:hyperlink>
      <w:r>
        <w:rPr>
          <w:rFonts w:hint="eastAsia"/>
        </w:rPr>
        <w:t>」をご参照ください。</w:t>
      </w:r>
    </w:p>
    <w:p w14:paraId="4DC8CB98" w14:textId="77777777" w:rsidR="00C87E2D" w:rsidRDefault="00C87E2D" w:rsidP="00C87E2D">
      <w:r>
        <w:t>設定後</w:t>
      </w:r>
      <w:r>
        <w:rPr>
          <w:rFonts w:hint="eastAsia"/>
        </w:rPr>
        <w:t>、「追加」をクリックするとテンプレートの登録が行われます。</w:t>
      </w:r>
    </w:p>
    <w:p w14:paraId="623FADF2" w14:textId="77777777" w:rsidR="00261798" w:rsidRDefault="00261798" w:rsidP="00261798"/>
    <w:p w14:paraId="4613437F" w14:textId="6C11432A" w:rsidR="00E051B8" w:rsidRDefault="00E051B8">
      <w:pPr>
        <w:wordWrap/>
      </w:pPr>
      <w:r>
        <w:br w:type="page"/>
      </w:r>
    </w:p>
    <w:p w14:paraId="7465800E" w14:textId="59BE7EC1" w:rsidR="004A675F" w:rsidRDefault="004A675F" w:rsidP="004A675F">
      <w:pPr>
        <w:pStyle w:val="3"/>
        <w:spacing w:after="120"/>
      </w:pPr>
      <w:bookmarkStart w:id="114" w:name="_Toc242188415"/>
      <w:r w:rsidRPr="004A675F">
        <w:lastRenderedPageBreak/>
        <w:t>テンプレート更新</w:t>
      </w:r>
      <w:bookmarkEnd w:id="114"/>
    </w:p>
    <w:p w14:paraId="0CA5107D" w14:textId="77777777" w:rsidR="009A7A09" w:rsidRDefault="009A7A09" w:rsidP="009A7A09">
      <w:pPr>
        <w:rPr>
          <w:lang w:eastAsia="ar-SA"/>
        </w:rPr>
      </w:pPr>
      <w:r>
        <w:rPr>
          <w:rFonts w:hint="eastAsia"/>
        </w:rPr>
        <w:t>テンプレート一覧画面で該当のテンプレート名にチェックを入れ、上部メニューに表示される「テンプレート操作」内の「更新」をクリックします。</w:t>
      </w:r>
    </w:p>
    <w:p w14:paraId="640BDB2B" w14:textId="1C143708" w:rsidR="00A245F5" w:rsidRDefault="00245643" w:rsidP="000328A2">
      <w:pPr>
        <w:jc w:val="center"/>
      </w:pPr>
      <w:r>
        <w:rPr>
          <w:noProof/>
        </w:rPr>
        <mc:AlternateContent>
          <mc:Choice Requires="wps">
            <w:drawing>
              <wp:anchor distT="0" distB="0" distL="114300" distR="114300" simplePos="0" relativeHeight="252316672" behindDoc="0" locked="0" layoutInCell="1" allowOverlap="1" wp14:anchorId="4E8FF011" wp14:editId="5A29C6C5">
                <wp:simplePos x="0" y="0"/>
                <wp:positionH relativeFrom="column">
                  <wp:posOffset>2828925</wp:posOffset>
                </wp:positionH>
                <wp:positionV relativeFrom="paragraph">
                  <wp:posOffset>463550</wp:posOffset>
                </wp:positionV>
                <wp:extent cx="360000" cy="161925"/>
                <wp:effectExtent l="0" t="0" r="21590" b="28575"/>
                <wp:wrapNone/>
                <wp:docPr id="289567966" name="正方形/長方形 1"/>
                <wp:cNvGraphicFramePr/>
                <a:graphic xmlns:a="http://schemas.openxmlformats.org/drawingml/2006/main">
                  <a:graphicData uri="http://schemas.microsoft.com/office/word/2010/wordprocessingShape">
                    <wps:wsp>
                      <wps:cNvSpPr/>
                      <wps:spPr>
                        <a:xfrm>
                          <a:off x="0" y="0"/>
                          <a:ext cx="36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8CD7AF" id="正方形/長方形 1" o:spid="_x0000_s1026" style="position:absolute;margin-left:222.75pt;margin-top:36.5pt;width:28.35pt;height:12.75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" filled="f" strokecolor="#e00" strokeweight="2pt"/>
            </w:pict>
          </mc:Fallback>
        </mc:AlternateContent>
      </w:r>
      <w:r w:rsidRPr="00245643">
        <w:rPr>
          <w:noProof/>
        </w:rPr>
        <w:drawing>
          <wp:inline distT="0" distB="0" distL="0" distR="0" wp14:anchorId="1FD821E7" wp14:editId="03495220">
            <wp:extent cx="5400000" cy="1936900"/>
            <wp:effectExtent l="19050" t="19050" r="10795" b="25400"/>
            <wp:docPr id="178229128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91285" name=""/>
                    <pic:cNvPicPr/>
                  </pic:nvPicPr>
                  <pic:blipFill>
                    <a:blip r:embed="rId168">
                      <a:extLst>
                        <a:ext uri="{28A0092B-C50C-407E-A947-70E740481C1C}">
                          <a14:useLocalDpi xmlns:a14="http://schemas.microsoft.com/office/drawing/2010/main" val="0"/>
                        </a:ext>
                      </a:extLst>
                    </a:blip>
                    <a:stretch>
                      <a:fillRect/>
                    </a:stretch>
                  </pic:blipFill>
                  <pic:spPr>
                    <a:xfrm>
                      <a:off x="0" y="0"/>
                      <a:ext cx="5400000" cy="1936900"/>
                    </a:xfrm>
                    <a:prstGeom prst="rect">
                      <a:avLst/>
                    </a:prstGeom>
                    <a:ln>
                      <a:solidFill>
                        <a:schemeClr val="bg1">
                          <a:lumMod val="75000"/>
                        </a:schemeClr>
                      </a:solidFill>
                    </a:ln>
                  </pic:spPr>
                </pic:pic>
              </a:graphicData>
            </a:graphic>
          </wp:inline>
        </w:drawing>
      </w:r>
    </w:p>
    <w:p w14:paraId="5B936975" w14:textId="41418432" w:rsidR="000328A2" w:rsidRPr="009A7A09" w:rsidRDefault="000328A2" w:rsidP="000328A2">
      <w:pPr>
        <w:jc w:val="center"/>
      </w:pPr>
      <w:r w:rsidRPr="006435F6">
        <w:rPr>
          <w:rFonts w:hint="eastAsia"/>
          <w:b/>
        </w:rPr>
        <w:t>テンプレート一覧</w:t>
      </w:r>
    </w:p>
    <w:p w14:paraId="6AAB32AA" w14:textId="77777777" w:rsidR="00E85D3E" w:rsidRDefault="00E85D3E" w:rsidP="00A245F5"/>
    <w:p w14:paraId="00084D90" w14:textId="77777777" w:rsidR="00327113" w:rsidRDefault="00327113" w:rsidP="00327113">
      <w:r>
        <w:rPr>
          <w:rFonts w:hint="eastAsia"/>
        </w:rPr>
        <w:t>テンプレート更新画面が表示されますので、必要に応じて各項目を設定します。</w:t>
      </w:r>
    </w:p>
    <w:p w14:paraId="59944DE6" w14:textId="77777777" w:rsidR="00327113" w:rsidRDefault="00327113">
      <w:pPr>
        <w:pStyle w:val="af5"/>
        <w:numPr>
          <w:ilvl w:val="0"/>
          <w:numId w:val="12"/>
        </w:numPr>
        <w:wordWrap/>
        <w:adjustRightInd w:val="0"/>
        <w:snapToGrid w:val="0"/>
        <w:ind w:leftChars="0"/>
        <w:rPr>
          <w:lang w:eastAsia="ar-SA"/>
        </w:rPr>
      </w:pPr>
      <w:r>
        <w:rPr>
          <w:rFonts w:hint="eastAsia"/>
        </w:rPr>
        <w:t>画面はファイル受信テンプレート更新画面の表示例です。</w:t>
      </w:r>
    </w:p>
    <w:p w14:paraId="16CAE037" w14:textId="7023C4B5" w:rsidR="00327113" w:rsidRDefault="007803B3" w:rsidP="0066747E">
      <w:pPr>
        <w:jc w:val="center"/>
      </w:pPr>
      <w:r>
        <w:rPr>
          <w:noProof/>
        </w:rPr>
        <mc:AlternateContent>
          <mc:Choice Requires="wps">
            <w:drawing>
              <wp:anchor distT="0" distB="0" distL="114300" distR="114300" simplePos="0" relativeHeight="252318720" behindDoc="0" locked="0" layoutInCell="1" allowOverlap="1" wp14:anchorId="273E46C5" wp14:editId="2A2183F8">
                <wp:simplePos x="0" y="0"/>
                <wp:positionH relativeFrom="column">
                  <wp:posOffset>1409700</wp:posOffset>
                </wp:positionH>
                <wp:positionV relativeFrom="paragraph">
                  <wp:posOffset>285750</wp:posOffset>
                </wp:positionV>
                <wp:extent cx="360000" cy="161925"/>
                <wp:effectExtent l="0" t="0" r="21590" b="28575"/>
                <wp:wrapNone/>
                <wp:docPr id="1663228970" name="正方形/長方形 1"/>
                <wp:cNvGraphicFramePr/>
                <a:graphic xmlns:a="http://schemas.openxmlformats.org/drawingml/2006/main">
                  <a:graphicData uri="http://schemas.microsoft.com/office/word/2010/wordprocessingShape">
                    <wps:wsp>
                      <wps:cNvSpPr/>
                      <wps:spPr>
                        <a:xfrm>
                          <a:off x="0" y="0"/>
                          <a:ext cx="36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A8937D" id="正方形/長方形 1" o:spid="_x0000_s1026" style="position:absolute;margin-left:111pt;margin-top:22.5pt;width:28.35pt;height:12.75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" filled="f" strokecolor="#e00" strokeweight="2pt"/>
            </w:pict>
          </mc:Fallback>
        </mc:AlternateContent>
      </w:r>
      <w:r w:rsidR="00A04629" w:rsidRPr="00A04629">
        <w:rPr>
          <w:noProof/>
        </w:rPr>
        <w:drawing>
          <wp:inline distT="0" distB="0" distL="0" distR="0" wp14:anchorId="190C58F0" wp14:editId="37B54202">
            <wp:extent cx="5400000" cy="3112765"/>
            <wp:effectExtent l="19050" t="19050" r="10795" b="12065"/>
            <wp:docPr id="16866981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98159" name=""/>
                    <pic:cNvPicPr/>
                  </pic:nvPicPr>
                  <pic:blipFill>
                    <a:blip r:embed="rId169">
                      <a:extLst>
                        <a:ext uri="{28A0092B-C50C-407E-A947-70E740481C1C}">
                          <a14:useLocalDpi xmlns:a14="http://schemas.microsoft.com/office/drawing/2010/main" val="0"/>
                        </a:ext>
                      </a:extLst>
                    </a:blip>
                    <a:stretch>
                      <a:fillRect/>
                    </a:stretch>
                  </pic:blipFill>
                  <pic:spPr>
                    <a:xfrm>
                      <a:off x="0" y="0"/>
                      <a:ext cx="5400000" cy="3112765"/>
                    </a:xfrm>
                    <a:prstGeom prst="rect">
                      <a:avLst/>
                    </a:prstGeom>
                    <a:ln>
                      <a:solidFill>
                        <a:schemeClr val="bg1">
                          <a:lumMod val="75000"/>
                        </a:schemeClr>
                      </a:solidFill>
                    </a:ln>
                  </pic:spPr>
                </pic:pic>
              </a:graphicData>
            </a:graphic>
          </wp:inline>
        </w:drawing>
      </w:r>
    </w:p>
    <w:p w14:paraId="7ECE862E" w14:textId="77777777" w:rsidR="009E6FB9" w:rsidRPr="000E575E" w:rsidRDefault="009E6FB9" w:rsidP="009E6FB9">
      <w:pPr>
        <w:jc w:val="center"/>
        <w:rPr>
          <w:b/>
        </w:rPr>
      </w:pPr>
      <w:r w:rsidRPr="000E575E">
        <w:rPr>
          <w:rFonts w:hint="eastAsia"/>
          <w:b/>
        </w:rPr>
        <w:t>ファイル受信テンプレート更新</w:t>
      </w:r>
    </w:p>
    <w:p w14:paraId="7D377A2E" w14:textId="41CE25F1" w:rsidR="0066747E" w:rsidRPr="009E6FB9" w:rsidRDefault="0066747E" w:rsidP="009E6FB9"/>
    <w:p w14:paraId="14FF3833" w14:textId="24E45CA0" w:rsidR="0066747E" w:rsidRDefault="0066747E" w:rsidP="0066747E">
      <w:r>
        <w:rPr>
          <w:rFonts w:hint="eastAsia"/>
        </w:rPr>
        <w:t>設定項目については「</w:t>
      </w:r>
      <w:hyperlink w:anchor="_テンプレート追加" w:history="1">
        <w:r w:rsidRPr="0066747E">
          <w:rPr>
            <w:rStyle w:val="af0"/>
          </w:rPr>
          <w:t>9.3.1.テンプレート追加</w:t>
        </w:r>
      </w:hyperlink>
      <w:r>
        <w:rPr>
          <w:rFonts w:hint="eastAsia"/>
        </w:rPr>
        <w:t>」と同じです。</w:t>
      </w:r>
    </w:p>
    <w:p w14:paraId="1E1BC669" w14:textId="77777777" w:rsidR="0066747E" w:rsidRPr="00B76A05" w:rsidRDefault="0066747E" w:rsidP="0066747E"/>
    <w:p w14:paraId="2A97615E" w14:textId="77777777" w:rsidR="0066747E" w:rsidRDefault="0066747E" w:rsidP="0066747E">
      <w:r>
        <w:t>設定後</w:t>
      </w:r>
      <w:r>
        <w:rPr>
          <w:rFonts w:hint="eastAsia"/>
        </w:rPr>
        <w:t>、「更新」をクリックするとテンプレートの更新が行われます。</w:t>
      </w:r>
    </w:p>
    <w:p w14:paraId="17BC98EF" w14:textId="77777777" w:rsidR="00D639F3" w:rsidRDefault="00D639F3" w:rsidP="00A245F5"/>
    <w:p w14:paraId="5DA3F47C" w14:textId="287A4789" w:rsidR="00E051B8" w:rsidRDefault="00E051B8">
      <w:pPr>
        <w:wordWrap/>
      </w:pPr>
      <w:r>
        <w:br w:type="page"/>
      </w:r>
    </w:p>
    <w:p w14:paraId="1BA47640" w14:textId="7B8E23AF" w:rsidR="004A675F" w:rsidRDefault="004A675F" w:rsidP="004A675F">
      <w:pPr>
        <w:pStyle w:val="3"/>
        <w:spacing w:after="120"/>
      </w:pPr>
      <w:bookmarkStart w:id="115" w:name="_Toc242188416"/>
      <w:r w:rsidRPr="004A675F">
        <w:lastRenderedPageBreak/>
        <w:t>テンプレート削除</w:t>
      </w:r>
      <w:bookmarkEnd w:id="115"/>
    </w:p>
    <w:p w14:paraId="3F68E21A" w14:textId="77777777" w:rsidR="00A40E58" w:rsidRDefault="00A40E58" w:rsidP="00A40E58">
      <w:pPr>
        <w:rPr>
          <w:lang w:eastAsia="ar-SA"/>
        </w:rPr>
      </w:pPr>
      <w:r>
        <w:rPr>
          <w:rFonts w:hint="eastAsia"/>
        </w:rPr>
        <w:t>テンプレート一覧画面で該当のテンプレート名にチェックを入れ、上部メニューに表示される「テンプレート操作」内の「削除」をクリックします。</w:t>
      </w:r>
    </w:p>
    <w:p w14:paraId="00C5B426" w14:textId="77777777" w:rsidR="00894592" w:rsidRDefault="00894592" w:rsidP="00894592">
      <w:pPr>
        <w:jc w:val="center"/>
      </w:pPr>
      <w:r>
        <w:rPr>
          <w:noProof/>
        </w:rPr>
        <mc:AlternateContent>
          <mc:Choice Requires="wps">
            <w:drawing>
              <wp:anchor distT="0" distB="0" distL="114300" distR="114300" simplePos="0" relativeHeight="252320768" behindDoc="0" locked="0" layoutInCell="1" allowOverlap="1" wp14:anchorId="0A3E712F" wp14:editId="0244DA2E">
                <wp:simplePos x="0" y="0"/>
                <wp:positionH relativeFrom="column">
                  <wp:posOffset>2828925</wp:posOffset>
                </wp:positionH>
                <wp:positionV relativeFrom="paragraph">
                  <wp:posOffset>606425</wp:posOffset>
                </wp:positionV>
                <wp:extent cx="360000" cy="161925"/>
                <wp:effectExtent l="0" t="0" r="21590" b="28575"/>
                <wp:wrapNone/>
                <wp:docPr id="1978827638" name="正方形/長方形 1"/>
                <wp:cNvGraphicFramePr/>
                <a:graphic xmlns:a="http://schemas.openxmlformats.org/drawingml/2006/main">
                  <a:graphicData uri="http://schemas.microsoft.com/office/word/2010/wordprocessingShape">
                    <wps:wsp>
                      <wps:cNvSpPr/>
                      <wps:spPr>
                        <a:xfrm>
                          <a:off x="0" y="0"/>
                          <a:ext cx="36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245E0AA" id="正方形/長方形 1" o:spid="_x0000_s1026" style="position:absolute;margin-left:222.75pt;margin-top:47.75pt;width:28.35pt;height:12.75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" filled="f" strokecolor="#e00" strokeweight="2pt"/>
            </w:pict>
          </mc:Fallback>
        </mc:AlternateContent>
      </w:r>
      <w:r w:rsidRPr="00245643">
        <w:rPr>
          <w:noProof/>
        </w:rPr>
        <w:drawing>
          <wp:inline distT="0" distB="0" distL="0" distR="0" wp14:anchorId="549F1EC1" wp14:editId="776BAF65">
            <wp:extent cx="5400000" cy="1936900"/>
            <wp:effectExtent l="19050" t="19050" r="10795" b="25400"/>
            <wp:docPr id="4193791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91285" name=""/>
                    <pic:cNvPicPr/>
                  </pic:nvPicPr>
                  <pic:blipFill>
                    <a:blip r:embed="rId168">
                      <a:extLst>
                        <a:ext uri="{28A0092B-C50C-407E-A947-70E740481C1C}">
                          <a14:useLocalDpi xmlns:a14="http://schemas.microsoft.com/office/drawing/2010/main" val="0"/>
                        </a:ext>
                      </a:extLst>
                    </a:blip>
                    <a:stretch>
                      <a:fillRect/>
                    </a:stretch>
                  </pic:blipFill>
                  <pic:spPr>
                    <a:xfrm>
                      <a:off x="0" y="0"/>
                      <a:ext cx="5400000" cy="1936900"/>
                    </a:xfrm>
                    <a:prstGeom prst="rect">
                      <a:avLst/>
                    </a:prstGeom>
                    <a:ln>
                      <a:solidFill>
                        <a:schemeClr val="bg1">
                          <a:lumMod val="75000"/>
                        </a:schemeClr>
                      </a:solidFill>
                    </a:ln>
                  </pic:spPr>
                </pic:pic>
              </a:graphicData>
            </a:graphic>
          </wp:inline>
        </w:drawing>
      </w:r>
    </w:p>
    <w:p w14:paraId="3B9CD259" w14:textId="77777777" w:rsidR="00894592" w:rsidRPr="009A7A09" w:rsidRDefault="00894592" w:rsidP="00894592">
      <w:pPr>
        <w:jc w:val="center"/>
      </w:pPr>
      <w:r w:rsidRPr="006435F6">
        <w:rPr>
          <w:rFonts w:hint="eastAsia"/>
          <w:b/>
        </w:rPr>
        <w:t>テンプレート一覧</w:t>
      </w:r>
    </w:p>
    <w:p w14:paraId="4C6635B3" w14:textId="77777777" w:rsidR="00D639F3" w:rsidRDefault="00D639F3" w:rsidP="00A245F5"/>
    <w:p w14:paraId="1AB5C6BF" w14:textId="77777777" w:rsidR="00E57DBD" w:rsidRPr="00FB6DD6" w:rsidRDefault="00E57DBD" w:rsidP="00E57DBD">
      <w:pPr>
        <w:rPr>
          <w:lang w:eastAsia="ar-SA"/>
        </w:rPr>
      </w:pPr>
      <w:r>
        <w:rPr>
          <w:rFonts w:hint="eastAsia"/>
        </w:rPr>
        <w:t>「テンプレート削除」ダイアログが表示されますので、問題なければ「削除」をクリックします。</w:t>
      </w:r>
    </w:p>
    <w:p w14:paraId="76028327" w14:textId="33608476" w:rsidR="00D639F3" w:rsidRDefault="004A5A71" w:rsidP="00E57DBD">
      <w:pPr>
        <w:jc w:val="center"/>
      </w:pPr>
      <w:r>
        <w:rPr>
          <w:rFonts w:hint="eastAsia"/>
          <w:noProof/>
        </w:rPr>
        <mc:AlternateContent>
          <mc:Choice Requires="wps">
            <w:drawing>
              <wp:anchor distT="0" distB="0" distL="114300" distR="114300" simplePos="0" relativeHeight="252322816" behindDoc="0" locked="0" layoutInCell="1" allowOverlap="1" wp14:anchorId="18C65FA3" wp14:editId="1EB280D6">
                <wp:simplePos x="0" y="0"/>
                <wp:positionH relativeFrom="margin">
                  <wp:posOffset>2847975</wp:posOffset>
                </wp:positionH>
                <wp:positionV relativeFrom="paragraph">
                  <wp:posOffset>2038350</wp:posOffset>
                </wp:positionV>
                <wp:extent cx="972000" cy="198000"/>
                <wp:effectExtent l="0" t="0" r="19050" b="12065"/>
                <wp:wrapNone/>
                <wp:docPr id="262" name="正方形/長方形 262"/>
                <wp:cNvGraphicFramePr/>
                <a:graphic xmlns:a="http://schemas.openxmlformats.org/drawingml/2006/main">
                  <a:graphicData uri="http://schemas.microsoft.com/office/word/2010/wordprocessingShape">
                    <wps:wsp>
                      <wps:cNvSpPr/>
                      <wps:spPr>
                        <a:xfrm>
                          <a:off x="0" y="0"/>
                          <a:ext cx="972000" cy="198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DDD8955" id="正方形/長方形 262" o:spid="_x0000_s1026" style="position:absolute;margin-left:224.25pt;margin-top:160.5pt;width:76.55pt;height:15.6pt;z-index:25232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" filled="f" strokecolor="red" strokeweight="2pt">
                <w10:wrap anchorx="margin"/>
              </v:rect>
            </w:pict>
          </mc:Fallback>
        </mc:AlternateContent>
      </w:r>
      <w:r w:rsidRPr="004A5A71">
        <w:rPr>
          <w:noProof/>
        </w:rPr>
        <w:drawing>
          <wp:inline distT="0" distB="0" distL="0" distR="0" wp14:anchorId="77AB9D98" wp14:editId="6E41D5F8">
            <wp:extent cx="2880000" cy="2290909"/>
            <wp:effectExtent l="19050" t="19050" r="15875" b="14605"/>
            <wp:docPr id="20877649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64981" name=""/>
                    <pic:cNvPicPr/>
                  </pic:nvPicPr>
                  <pic:blipFill>
                    <a:blip r:embed="rId170">
                      <a:extLst>
                        <a:ext uri="{28A0092B-C50C-407E-A947-70E740481C1C}">
                          <a14:useLocalDpi xmlns:a14="http://schemas.microsoft.com/office/drawing/2010/main" val="0"/>
                        </a:ext>
                      </a:extLst>
                    </a:blip>
                    <a:stretch>
                      <a:fillRect/>
                    </a:stretch>
                  </pic:blipFill>
                  <pic:spPr>
                    <a:xfrm>
                      <a:off x="0" y="0"/>
                      <a:ext cx="2880000" cy="2290909"/>
                    </a:xfrm>
                    <a:prstGeom prst="rect">
                      <a:avLst/>
                    </a:prstGeom>
                    <a:ln>
                      <a:solidFill>
                        <a:schemeClr val="bg1">
                          <a:lumMod val="75000"/>
                        </a:schemeClr>
                      </a:solidFill>
                    </a:ln>
                  </pic:spPr>
                </pic:pic>
              </a:graphicData>
            </a:graphic>
          </wp:inline>
        </w:drawing>
      </w:r>
    </w:p>
    <w:p w14:paraId="6A850E1B" w14:textId="77777777" w:rsidR="00E57DBD" w:rsidRPr="00FB6DD6" w:rsidRDefault="00E57DBD" w:rsidP="00E57DBD">
      <w:pPr>
        <w:jc w:val="center"/>
        <w:rPr>
          <w:b/>
        </w:rPr>
      </w:pPr>
      <w:r w:rsidRPr="00FB6DD6">
        <w:rPr>
          <w:rFonts w:hint="eastAsia"/>
          <w:b/>
        </w:rPr>
        <w:t>テンプレート削除</w:t>
      </w:r>
    </w:p>
    <w:p w14:paraId="05200B9E" w14:textId="77777777" w:rsidR="006123AA" w:rsidRDefault="006123AA" w:rsidP="006123AA"/>
    <w:p w14:paraId="7033480D" w14:textId="58E5DB6F" w:rsidR="006123AA" w:rsidRDefault="006123AA" w:rsidP="006123AA">
      <w:r>
        <w:rPr>
          <w:rFonts w:hint="eastAsia"/>
        </w:rPr>
        <w:t>削除が完了すると、テンプレート一覧画面からテンプレートが削除されていることを確認できます。</w:t>
      </w:r>
    </w:p>
    <w:p w14:paraId="3632CC58" w14:textId="585AEC79" w:rsidR="00D639F3" w:rsidRDefault="00555A54" w:rsidP="004B12A5">
      <w:pPr>
        <w:jc w:val="center"/>
      </w:pPr>
      <w:r w:rsidRPr="00555A54">
        <w:rPr>
          <w:noProof/>
        </w:rPr>
        <w:drawing>
          <wp:inline distT="0" distB="0" distL="0" distR="0" wp14:anchorId="332EBD31" wp14:editId="2391666C">
            <wp:extent cx="5400000" cy="1928129"/>
            <wp:effectExtent l="19050" t="19050" r="10795" b="15240"/>
            <wp:docPr id="15054450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45004" name=""/>
                    <pic:cNvPicPr/>
                  </pic:nvPicPr>
                  <pic:blipFill>
                    <a:blip r:embed="rId171">
                      <a:extLst>
                        <a:ext uri="{28A0092B-C50C-407E-A947-70E740481C1C}">
                          <a14:useLocalDpi xmlns:a14="http://schemas.microsoft.com/office/drawing/2010/main" val="0"/>
                        </a:ext>
                      </a:extLst>
                    </a:blip>
                    <a:stretch>
                      <a:fillRect/>
                    </a:stretch>
                  </pic:blipFill>
                  <pic:spPr>
                    <a:xfrm>
                      <a:off x="0" y="0"/>
                      <a:ext cx="5400000" cy="1928129"/>
                    </a:xfrm>
                    <a:prstGeom prst="rect">
                      <a:avLst/>
                    </a:prstGeom>
                    <a:ln>
                      <a:solidFill>
                        <a:schemeClr val="bg1">
                          <a:lumMod val="75000"/>
                        </a:schemeClr>
                      </a:solidFill>
                    </a:ln>
                  </pic:spPr>
                </pic:pic>
              </a:graphicData>
            </a:graphic>
          </wp:inline>
        </w:drawing>
      </w:r>
    </w:p>
    <w:p w14:paraId="41723911" w14:textId="77777777" w:rsidR="004B12A5" w:rsidRPr="00FB6DD6" w:rsidRDefault="004B12A5" w:rsidP="004B12A5">
      <w:pPr>
        <w:jc w:val="center"/>
        <w:rPr>
          <w:b/>
        </w:rPr>
      </w:pPr>
      <w:r w:rsidRPr="00FB6DD6">
        <w:rPr>
          <w:rFonts w:hint="eastAsia"/>
          <w:b/>
        </w:rPr>
        <w:t>テンプレート一覧</w:t>
      </w:r>
    </w:p>
    <w:p w14:paraId="02BF672C" w14:textId="77777777" w:rsidR="0054056A" w:rsidRDefault="0054056A" w:rsidP="00A245F5"/>
    <w:p w14:paraId="7CC59AF7" w14:textId="43D70299" w:rsidR="006B7231" w:rsidRDefault="006B7231">
      <w:pPr>
        <w:wordWrap/>
      </w:pPr>
      <w:r>
        <w:br w:type="page"/>
      </w:r>
    </w:p>
    <w:p w14:paraId="1F80A498" w14:textId="16A2819E" w:rsidR="004A675F" w:rsidRPr="004A675F" w:rsidRDefault="004A675F" w:rsidP="004A675F">
      <w:pPr>
        <w:pStyle w:val="3"/>
        <w:spacing w:after="120"/>
      </w:pPr>
      <w:bookmarkStart w:id="116" w:name="_Toc242188417"/>
      <w:r w:rsidRPr="004A675F">
        <w:lastRenderedPageBreak/>
        <w:t>テンプレートを使用したファイル送信、受信</w:t>
      </w:r>
      <w:bookmarkEnd w:id="116"/>
    </w:p>
    <w:p w14:paraId="4EB09E9E" w14:textId="77777777" w:rsidR="007176B8" w:rsidRDefault="007176B8" w:rsidP="007176B8">
      <w:r>
        <w:rPr>
          <w:rFonts w:hint="eastAsia"/>
        </w:rPr>
        <w:t>作成済みのテンプレートを使用してファイル送信、ファイル受信を行うことができます。</w:t>
      </w:r>
    </w:p>
    <w:p w14:paraId="68C20417" w14:textId="77777777" w:rsidR="007176B8" w:rsidRDefault="007176B8" w:rsidP="007176B8"/>
    <w:p w14:paraId="7623C762" w14:textId="77777777" w:rsidR="007176B8" w:rsidRDefault="007176B8" w:rsidP="007176B8">
      <w:r>
        <w:rPr>
          <w:rFonts w:hint="eastAsia"/>
        </w:rPr>
        <w:t>テンプレート一覧画面で該当のテンプレート名にチェックを入れ、上部メニューに表示される「ファイル送受信」をクリックします。</w:t>
      </w:r>
    </w:p>
    <w:p w14:paraId="6693034C" w14:textId="55A5036B" w:rsidR="00217AFC" w:rsidRDefault="007176B8">
      <w:pPr>
        <w:pStyle w:val="af5"/>
        <w:numPr>
          <w:ilvl w:val="0"/>
          <w:numId w:val="12"/>
        </w:numPr>
        <w:ind w:leftChars="0"/>
      </w:pPr>
      <w:r>
        <w:rPr>
          <w:rFonts w:hint="eastAsia"/>
        </w:rPr>
        <w:t>画面はファイル送信テンプレートを選択した場合の例です。</w:t>
      </w:r>
    </w:p>
    <w:p w14:paraId="14E2CD6F" w14:textId="781B05B6" w:rsidR="00D639F3" w:rsidRDefault="00206F68" w:rsidP="009D73A7">
      <w:pPr>
        <w:jc w:val="center"/>
      </w:pPr>
      <w:r>
        <w:rPr>
          <w:noProof/>
        </w:rPr>
        <mc:AlternateContent>
          <mc:Choice Requires="wps">
            <w:drawing>
              <wp:anchor distT="0" distB="0" distL="114300" distR="114300" simplePos="0" relativeHeight="252324864" behindDoc="0" locked="0" layoutInCell="1" allowOverlap="1" wp14:anchorId="3FB7021D" wp14:editId="716C6D6B">
                <wp:simplePos x="0" y="0"/>
                <wp:positionH relativeFrom="column">
                  <wp:posOffset>1409700</wp:posOffset>
                </wp:positionH>
                <wp:positionV relativeFrom="paragraph">
                  <wp:posOffset>273050</wp:posOffset>
                </wp:positionV>
                <wp:extent cx="648000" cy="161925"/>
                <wp:effectExtent l="0" t="0" r="19050" b="28575"/>
                <wp:wrapNone/>
                <wp:docPr id="552394341" name="正方形/長方形 1"/>
                <wp:cNvGraphicFramePr/>
                <a:graphic xmlns:a="http://schemas.openxmlformats.org/drawingml/2006/main">
                  <a:graphicData uri="http://schemas.microsoft.com/office/word/2010/wordprocessingShape">
                    <wps:wsp>
                      <wps:cNvSpPr/>
                      <wps:spPr>
                        <a:xfrm>
                          <a:off x="0" y="0"/>
                          <a:ext cx="648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B70247" id="正方形/長方形 1" o:spid="_x0000_s1026" style="position:absolute;margin-left:111pt;margin-top:21.5pt;width:51pt;height:12.7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" filled="f" strokecolor="#e00" strokeweight="2pt"/>
            </w:pict>
          </mc:Fallback>
        </mc:AlternateContent>
      </w:r>
      <w:r w:rsidR="00B12017" w:rsidRPr="00B12017">
        <w:rPr>
          <w:noProof/>
        </w:rPr>
        <w:drawing>
          <wp:inline distT="0" distB="0" distL="0" distR="0" wp14:anchorId="3D937570" wp14:editId="4CD73BBB">
            <wp:extent cx="5400000" cy="1932773"/>
            <wp:effectExtent l="19050" t="19050" r="10795" b="10795"/>
            <wp:docPr id="21248977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897769" name=""/>
                    <pic:cNvPicPr/>
                  </pic:nvPicPr>
                  <pic:blipFill>
                    <a:blip r:embed="rId172">
                      <a:extLst>
                        <a:ext uri="{28A0092B-C50C-407E-A947-70E740481C1C}">
                          <a14:useLocalDpi xmlns:a14="http://schemas.microsoft.com/office/drawing/2010/main" val="0"/>
                        </a:ext>
                      </a:extLst>
                    </a:blip>
                    <a:stretch>
                      <a:fillRect/>
                    </a:stretch>
                  </pic:blipFill>
                  <pic:spPr>
                    <a:xfrm>
                      <a:off x="0" y="0"/>
                      <a:ext cx="5400000" cy="1932773"/>
                    </a:xfrm>
                    <a:prstGeom prst="rect">
                      <a:avLst/>
                    </a:prstGeom>
                    <a:ln>
                      <a:solidFill>
                        <a:schemeClr val="bg1">
                          <a:lumMod val="75000"/>
                        </a:schemeClr>
                      </a:solidFill>
                    </a:ln>
                  </pic:spPr>
                </pic:pic>
              </a:graphicData>
            </a:graphic>
          </wp:inline>
        </w:drawing>
      </w:r>
    </w:p>
    <w:p w14:paraId="39C9CC99" w14:textId="77777777" w:rsidR="009D73A7" w:rsidRPr="006A0ECF" w:rsidRDefault="009D73A7" w:rsidP="009D73A7">
      <w:pPr>
        <w:jc w:val="center"/>
        <w:rPr>
          <w:b/>
        </w:rPr>
      </w:pPr>
      <w:r w:rsidRPr="006A0ECF">
        <w:rPr>
          <w:rFonts w:hint="eastAsia"/>
          <w:b/>
        </w:rPr>
        <w:t>テンプレート一覧</w:t>
      </w:r>
    </w:p>
    <w:p w14:paraId="34D54B12" w14:textId="77777777" w:rsidR="00B87836" w:rsidRDefault="00B87836" w:rsidP="00245C9C"/>
    <w:p w14:paraId="0A366806" w14:textId="09A25CF8" w:rsidR="00245C9C" w:rsidRDefault="00245C9C" w:rsidP="00245C9C">
      <w:r>
        <w:rPr>
          <w:rFonts w:hint="eastAsia"/>
        </w:rPr>
        <w:t>各項目にテンプレート内容が適用されたファイル</w:t>
      </w:r>
      <w:r w:rsidR="00BC1D7F">
        <w:rPr>
          <w:rFonts w:hint="eastAsia"/>
        </w:rPr>
        <w:t>送信、</w:t>
      </w:r>
      <w:r>
        <w:rPr>
          <w:rFonts w:hint="eastAsia"/>
        </w:rPr>
        <w:t>受信画面に遷移します。</w:t>
      </w:r>
    </w:p>
    <w:p w14:paraId="64415956" w14:textId="77777777" w:rsidR="00245C9C" w:rsidRDefault="00245C9C">
      <w:pPr>
        <w:pStyle w:val="af5"/>
        <w:numPr>
          <w:ilvl w:val="0"/>
          <w:numId w:val="12"/>
        </w:numPr>
        <w:wordWrap/>
        <w:ind w:leftChars="0"/>
      </w:pPr>
      <w:r>
        <w:rPr>
          <w:rFonts w:hint="eastAsia"/>
        </w:rPr>
        <w:t>画面はファイル送信テンプレートを選択した場合の例です。</w:t>
      </w:r>
    </w:p>
    <w:p w14:paraId="78D759E0" w14:textId="462C5F45" w:rsidR="00EF54A1" w:rsidRDefault="00EF54A1" w:rsidP="002A5335">
      <w:pPr>
        <w:jc w:val="center"/>
      </w:pPr>
      <w:r>
        <w:rPr>
          <w:noProof/>
        </w:rPr>
        <mc:AlternateContent>
          <mc:Choice Requires="wps">
            <w:drawing>
              <wp:anchor distT="0" distB="0" distL="114300" distR="114300" simplePos="0" relativeHeight="252506112" behindDoc="0" locked="0" layoutInCell="1" allowOverlap="1" wp14:anchorId="2F4FAF1D" wp14:editId="594E129F">
                <wp:simplePos x="0" y="0"/>
                <wp:positionH relativeFrom="column">
                  <wp:posOffset>1362075</wp:posOffset>
                </wp:positionH>
                <wp:positionV relativeFrom="paragraph">
                  <wp:posOffset>295275</wp:posOffset>
                </wp:positionV>
                <wp:extent cx="432000" cy="162000"/>
                <wp:effectExtent l="0" t="0" r="25400" b="28575"/>
                <wp:wrapNone/>
                <wp:docPr id="593376118" name="正方形/長方形 1"/>
                <wp:cNvGraphicFramePr/>
                <a:graphic xmlns:a="http://schemas.openxmlformats.org/drawingml/2006/main">
                  <a:graphicData uri="http://schemas.microsoft.com/office/word/2010/wordprocessingShape">
                    <wps:wsp>
                      <wps:cNvSpPr/>
                      <wps:spPr>
                        <a:xfrm>
                          <a:off x="0" y="0"/>
                          <a:ext cx="43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3B0D2" id="正方形/長方形 1" o:spid="_x0000_s1026" style="position:absolute;margin-left:107.25pt;margin-top:23.25pt;width:34pt;height:12.75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" filled="f" strokecolor="#e00" strokeweight="2pt"/>
            </w:pict>
          </mc:Fallback>
        </mc:AlternateContent>
      </w:r>
      <w:r w:rsidRPr="00EF54A1">
        <w:rPr>
          <w:noProof/>
        </w:rPr>
        <w:drawing>
          <wp:inline distT="0" distB="0" distL="0" distR="0" wp14:anchorId="64A1F88B" wp14:editId="4D1043FF">
            <wp:extent cx="5400000" cy="2839824"/>
            <wp:effectExtent l="19050" t="19050" r="10795" b="17780"/>
            <wp:docPr id="1084662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6268" name=""/>
                    <pic:cNvPicPr/>
                  </pic:nvPicPr>
                  <pic:blipFill>
                    <a:blip r:embed="rId173">
                      <a:extLst>
                        <a:ext uri="{28A0092B-C50C-407E-A947-70E740481C1C}">
                          <a14:useLocalDpi xmlns:a14="http://schemas.microsoft.com/office/drawing/2010/main" val="0"/>
                        </a:ext>
                      </a:extLst>
                    </a:blip>
                    <a:stretch>
                      <a:fillRect/>
                    </a:stretch>
                  </pic:blipFill>
                  <pic:spPr>
                    <a:xfrm>
                      <a:off x="0" y="0"/>
                      <a:ext cx="5400000" cy="2839824"/>
                    </a:xfrm>
                    <a:prstGeom prst="rect">
                      <a:avLst/>
                    </a:prstGeom>
                    <a:ln>
                      <a:solidFill>
                        <a:schemeClr val="bg1">
                          <a:lumMod val="75000"/>
                        </a:schemeClr>
                      </a:solidFill>
                    </a:ln>
                  </pic:spPr>
                </pic:pic>
              </a:graphicData>
            </a:graphic>
          </wp:inline>
        </w:drawing>
      </w:r>
    </w:p>
    <w:p w14:paraId="285062CB" w14:textId="77777777" w:rsidR="002A5335" w:rsidRPr="00384D72" w:rsidRDefault="002A5335" w:rsidP="002A5335">
      <w:pPr>
        <w:jc w:val="center"/>
        <w:rPr>
          <w:b/>
        </w:rPr>
      </w:pPr>
      <w:r w:rsidRPr="00384D72">
        <w:rPr>
          <w:rFonts w:hint="eastAsia"/>
          <w:b/>
        </w:rPr>
        <w:t>ファイル送信</w:t>
      </w:r>
    </w:p>
    <w:p w14:paraId="2EEAC2E4" w14:textId="77777777" w:rsidR="002A5335" w:rsidRDefault="002A5335" w:rsidP="002A5335"/>
    <w:p w14:paraId="7F4360B1" w14:textId="77777777" w:rsidR="002A5335" w:rsidRDefault="002A5335" w:rsidP="002A5335">
      <w:r>
        <w:rPr>
          <w:rFonts w:hint="eastAsia"/>
        </w:rPr>
        <w:t>必要に応じて各項目設定を行い「送信」をクリックします。</w:t>
      </w:r>
    </w:p>
    <w:p w14:paraId="3CADA301" w14:textId="77777777" w:rsidR="00A245F5" w:rsidRDefault="00A245F5" w:rsidP="00217AFC"/>
    <w:p w14:paraId="5A980205" w14:textId="77777777" w:rsidR="00845959" w:rsidRDefault="00845959">
      <w:pPr>
        <w:wordWrap/>
      </w:pPr>
      <w:r>
        <w:br w:type="page"/>
      </w:r>
    </w:p>
    <w:p w14:paraId="63EF53A0" w14:textId="470D67DF" w:rsidR="00C438FE" w:rsidRDefault="002804E8" w:rsidP="00217AFC">
      <w:r>
        <w:rPr>
          <w:rFonts w:hint="eastAsia"/>
        </w:rPr>
        <w:lastRenderedPageBreak/>
        <w:t>また、ファイル送信、ファイル受信画面上</w:t>
      </w:r>
      <w:r w:rsidR="00ED017F">
        <w:rPr>
          <w:rFonts w:hint="eastAsia"/>
        </w:rPr>
        <w:t>からも</w:t>
      </w:r>
      <w:r w:rsidR="004B7687">
        <w:rPr>
          <w:rFonts w:hint="eastAsia"/>
        </w:rPr>
        <w:t>テンプレートを</w:t>
      </w:r>
      <w:r w:rsidR="00ED017F">
        <w:rPr>
          <w:rFonts w:hint="eastAsia"/>
        </w:rPr>
        <w:t>読み込むこ</w:t>
      </w:r>
      <w:r w:rsidR="004B7687">
        <w:rPr>
          <w:rFonts w:hint="eastAsia"/>
        </w:rPr>
        <w:t>ともできます。</w:t>
      </w:r>
    </w:p>
    <w:p w14:paraId="64DE0D34" w14:textId="77777777" w:rsidR="003D5C3D" w:rsidRPr="00377B27" w:rsidRDefault="003D5C3D" w:rsidP="00217AFC"/>
    <w:p w14:paraId="2B0C5E28" w14:textId="4AD8C5D2" w:rsidR="004B7687" w:rsidRDefault="003D5C3D" w:rsidP="00217AFC">
      <w:r>
        <w:rPr>
          <w:rFonts w:hint="eastAsia"/>
        </w:rPr>
        <w:t>ファイル送信、ファイル受信画面</w:t>
      </w:r>
      <w:r w:rsidR="00680EEB">
        <w:rPr>
          <w:rFonts w:hint="eastAsia"/>
        </w:rPr>
        <w:t>の上部メニューより「テンプレート読込」をクリックします。</w:t>
      </w:r>
    </w:p>
    <w:p w14:paraId="14E02363" w14:textId="5721FEFC" w:rsidR="00612D48" w:rsidRDefault="00652A6A" w:rsidP="00612D48">
      <w:pPr>
        <w:pStyle w:val="af5"/>
        <w:numPr>
          <w:ilvl w:val="0"/>
          <w:numId w:val="12"/>
        </w:numPr>
        <w:ind w:leftChars="0"/>
      </w:pPr>
      <w:r>
        <w:rPr>
          <w:rFonts w:hint="eastAsia"/>
        </w:rPr>
        <w:t>以下は</w:t>
      </w:r>
      <w:r w:rsidR="00612D48">
        <w:rPr>
          <w:rFonts w:hint="eastAsia"/>
        </w:rPr>
        <w:t>ファイル送信</w:t>
      </w:r>
      <w:r w:rsidR="007E17D5">
        <w:rPr>
          <w:rFonts w:hint="eastAsia"/>
        </w:rPr>
        <w:t>画面を</w:t>
      </w:r>
      <w:r w:rsidR="00612D48">
        <w:rPr>
          <w:rFonts w:hint="eastAsia"/>
        </w:rPr>
        <w:t>例</w:t>
      </w:r>
      <w:r w:rsidR="007E17D5">
        <w:rPr>
          <w:rFonts w:hint="eastAsia"/>
        </w:rPr>
        <w:t>としております</w:t>
      </w:r>
      <w:r w:rsidR="00612D48">
        <w:rPr>
          <w:rFonts w:hint="eastAsia"/>
        </w:rPr>
        <w:t>。</w:t>
      </w:r>
    </w:p>
    <w:p w14:paraId="5214141B" w14:textId="43026467" w:rsidR="0024295A" w:rsidRDefault="0024295A" w:rsidP="000A0747">
      <w:pPr>
        <w:jc w:val="center"/>
      </w:pPr>
      <w:r>
        <w:rPr>
          <w:noProof/>
        </w:rPr>
        <mc:AlternateContent>
          <mc:Choice Requires="wps">
            <w:drawing>
              <wp:anchor distT="0" distB="0" distL="114300" distR="114300" simplePos="0" relativeHeight="252508160" behindDoc="0" locked="0" layoutInCell="1" allowOverlap="1" wp14:anchorId="4DD294F0" wp14:editId="40F331FF">
                <wp:simplePos x="0" y="0"/>
                <wp:positionH relativeFrom="column">
                  <wp:posOffset>1838325</wp:posOffset>
                </wp:positionH>
                <wp:positionV relativeFrom="paragraph">
                  <wp:posOffset>304800</wp:posOffset>
                </wp:positionV>
                <wp:extent cx="684000" cy="162000"/>
                <wp:effectExtent l="0" t="0" r="20955" b="28575"/>
                <wp:wrapNone/>
                <wp:docPr id="552033526" name="正方形/長方形 1"/>
                <wp:cNvGraphicFramePr/>
                <a:graphic xmlns:a="http://schemas.openxmlformats.org/drawingml/2006/main">
                  <a:graphicData uri="http://schemas.microsoft.com/office/word/2010/wordprocessingShape">
                    <wps:wsp>
                      <wps:cNvSpPr/>
                      <wps:spPr>
                        <a:xfrm>
                          <a:off x="0" y="0"/>
                          <a:ext cx="684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1A0D3" id="正方形/長方形 1" o:spid="_x0000_s1026" style="position:absolute;margin-left:144.75pt;margin-top:24pt;width:53.85pt;height:12.75pt;z-index:25250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V/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Hicpr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" filled="f" strokecolor="#e00" strokeweight="2pt"/>
            </w:pict>
          </mc:Fallback>
        </mc:AlternateContent>
      </w:r>
      <w:r w:rsidRPr="0024295A">
        <w:rPr>
          <w:noProof/>
        </w:rPr>
        <w:drawing>
          <wp:inline distT="0" distB="0" distL="0" distR="0" wp14:anchorId="0A668D64" wp14:editId="5676A79D">
            <wp:extent cx="5400000" cy="2839824"/>
            <wp:effectExtent l="19050" t="19050" r="10795" b="17780"/>
            <wp:docPr id="186259207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592075" name=""/>
                    <pic:cNvPicPr/>
                  </pic:nvPicPr>
                  <pic:blipFill>
                    <a:blip r:embed="rId174">
                      <a:extLst>
                        <a:ext uri="{28A0092B-C50C-407E-A947-70E740481C1C}">
                          <a14:useLocalDpi xmlns:a14="http://schemas.microsoft.com/office/drawing/2010/main" val="0"/>
                        </a:ext>
                      </a:extLst>
                    </a:blip>
                    <a:stretch>
                      <a:fillRect/>
                    </a:stretch>
                  </pic:blipFill>
                  <pic:spPr>
                    <a:xfrm>
                      <a:off x="0" y="0"/>
                      <a:ext cx="5400000" cy="2839824"/>
                    </a:xfrm>
                    <a:prstGeom prst="rect">
                      <a:avLst/>
                    </a:prstGeom>
                    <a:ln>
                      <a:solidFill>
                        <a:schemeClr val="bg1">
                          <a:lumMod val="75000"/>
                        </a:schemeClr>
                      </a:solidFill>
                    </a:ln>
                  </pic:spPr>
                </pic:pic>
              </a:graphicData>
            </a:graphic>
          </wp:inline>
        </w:drawing>
      </w:r>
    </w:p>
    <w:p w14:paraId="67A1AACB" w14:textId="7677EC91" w:rsidR="000A0747" w:rsidRPr="000A0747" w:rsidRDefault="000A0747" w:rsidP="000A0747">
      <w:pPr>
        <w:jc w:val="center"/>
        <w:rPr>
          <w:b/>
          <w:bCs/>
        </w:rPr>
      </w:pPr>
      <w:r w:rsidRPr="000A0747">
        <w:rPr>
          <w:rFonts w:hint="eastAsia"/>
          <w:b/>
          <w:bCs/>
        </w:rPr>
        <w:t>ファイル送信</w:t>
      </w:r>
    </w:p>
    <w:p w14:paraId="032254A2" w14:textId="77777777" w:rsidR="003D0514" w:rsidRDefault="003D0514" w:rsidP="00217AFC"/>
    <w:p w14:paraId="6EAA9815" w14:textId="3A0F263D" w:rsidR="003D0514" w:rsidRDefault="004D3ECF" w:rsidP="00217AFC">
      <w:r>
        <w:rPr>
          <w:rFonts w:hint="eastAsia"/>
        </w:rPr>
        <w:t>テンプレート一覧ダイアログが表示されますので、適用したいテンプレート名を選択し「適用」をクリックします。</w:t>
      </w:r>
    </w:p>
    <w:p w14:paraId="59221935" w14:textId="77EBD181" w:rsidR="003B1F5F" w:rsidRDefault="003B1F5F" w:rsidP="004B7C90">
      <w:pPr>
        <w:jc w:val="center"/>
      </w:pPr>
      <w:r>
        <w:rPr>
          <w:noProof/>
        </w:rPr>
        <mc:AlternateContent>
          <mc:Choice Requires="wps">
            <w:drawing>
              <wp:anchor distT="0" distB="0" distL="114300" distR="114300" simplePos="0" relativeHeight="252510208" behindDoc="0" locked="0" layoutInCell="1" allowOverlap="1" wp14:anchorId="2CD14A4F" wp14:editId="42CE11EE">
                <wp:simplePos x="0" y="0"/>
                <wp:positionH relativeFrom="margin">
                  <wp:posOffset>3000375</wp:posOffset>
                </wp:positionH>
                <wp:positionV relativeFrom="paragraph">
                  <wp:posOffset>2276475</wp:posOffset>
                </wp:positionV>
                <wp:extent cx="648000" cy="162000"/>
                <wp:effectExtent l="0" t="0" r="19050" b="28575"/>
                <wp:wrapNone/>
                <wp:docPr id="145814553" name="正方形/長方形 145814553"/>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7C694" id="正方形/長方形 145814553" o:spid="_x0000_s1026" style="position:absolute;margin-left:236.25pt;margin-top:179.25pt;width:51pt;height:12.75pt;z-index:25251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" filled="f" strokecolor="red" strokeweight="2pt">
                <w10:wrap anchorx="margin"/>
              </v:rect>
            </w:pict>
          </mc:Fallback>
        </mc:AlternateContent>
      </w:r>
      <w:r w:rsidRPr="003B1F5F">
        <w:rPr>
          <w:noProof/>
        </w:rPr>
        <w:drawing>
          <wp:inline distT="0" distB="0" distL="0" distR="0" wp14:anchorId="1BDFEE0E" wp14:editId="7223C8E1">
            <wp:extent cx="5400000" cy="2839824"/>
            <wp:effectExtent l="19050" t="19050" r="10795" b="17780"/>
            <wp:docPr id="15703175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17593" name=""/>
                    <pic:cNvPicPr/>
                  </pic:nvPicPr>
                  <pic:blipFill>
                    <a:blip r:embed="rId175">
                      <a:extLst>
                        <a:ext uri="{28A0092B-C50C-407E-A947-70E740481C1C}">
                          <a14:useLocalDpi xmlns:a14="http://schemas.microsoft.com/office/drawing/2010/main" val="0"/>
                        </a:ext>
                      </a:extLst>
                    </a:blip>
                    <a:stretch>
                      <a:fillRect/>
                    </a:stretch>
                  </pic:blipFill>
                  <pic:spPr>
                    <a:xfrm>
                      <a:off x="0" y="0"/>
                      <a:ext cx="5400000" cy="2839824"/>
                    </a:xfrm>
                    <a:prstGeom prst="rect">
                      <a:avLst/>
                    </a:prstGeom>
                    <a:ln>
                      <a:solidFill>
                        <a:schemeClr val="bg1">
                          <a:lumMod val="75000"/>
                        </a:schemeClr>
                      </a:solidFill>
                    </a:ln>
                  </pic:spPr>
                </pic:pic>
              </a:graphicData>
            </a:graphic>
          </wp:inline>
        </w:drawing>
      </w:r>
    </w:p>
    <w:p w14:paraId="105BE38B" w14:textId="2DA280C8" w:rsidR="003D0514" w:rsidRPr="004B7C90" w:rsidRDefault="004B7C90" w:rsidP="004B7C90">
      <w:pPr>
        <w:jc w:val="center"/>
        <w:rPr>
          <w:b/>
          <w:bCs/>
        </w:rPr>
      </w:pPr>
      <w:r w:rsidRPr="004B7C90">
        <w:rPr>
          <w:rFonts w:hint="eastAsia"/>
          <w:b/>
          <w:bCs/>
        </w:rPr>
        <w:t>テンプレート一覧</w:t>
      </w:r>
    </w:p>
    <w:p w14:paraId="6DD8B4F1" w14:textId="77777777" w:rsidR="004B7C90" w:rsidRDefault="004B7C90" w:rsidP="004B7C90"/>
    <w:p w14:paraId="65F8CC1C" w14:textId="77777777" w:rsidR="00147363" w:rsidRDefault="00147363">
      <w:pPr>
        <w:wordWrap/>
      </w:pPr>
      <w:r>
        <w:br w:type="page"/>
      </w:r>
    </w:p>
    <w:p w14:paraId="5F873F1D" w14:textId="5E6F1155" w:rsidR="00B96104" w:rsidRDefault="00B96104" w:rsidP="00217AFC">
      <w:r>
        <w:rPr>
          <w:rFonts w:hint="eastAsia"/>
        </w:rPr>
        <w:lastRenderedPageBreak/>
        <w:t>テンプレートに登録していた設定内容が各項目に自動入力されますので、必要に応じて項目を設定の上、「送信」をクリックします。</w:t>
      </w:r>
    </w:p>
    <w:p w14:paraId="6011632C" w14:textId="77777777" w:rsidR="00D0577A" w:rsidRDefault="00D0577A" w:rsidP="00D0577A">
      <w:pPr>
        <w:jc w:val="center"/>
      </w:pPr>
      <w:r>
        <w:rPr>
          <w:noProof/>
        </w:rPr>
        <mc:AlternateContent>
          <mc:Choice Requires="wps">
            <w:drawing>
              <wp:anchor distT="0" distB="0" distL="114300" distR="114300" simplePos="0" relativeHeight="252512256" behindDoc="0" locked="0" layoutInCell="1" allowOverlap="1" wp14:anchorId="78245144" wp14:editId="244E8C86">
                <wp:simplePos x="0" y="0"/>
                <wp:positionH relativeFrom="column">
                  <wp:posOffset>1362075</wp:posOffset>
                </wp:positionH>
                <wp:positionV relativeFrom="paragraph">
                  <wp:posOffset>295275</wp:posOffset>
                </wp:positionV>
                <wp:extent cx="432000" cy="162000"/>
                <wp:effectExtent l="0" t="0" r="25400" b="28575"/>
                <wp:wrapNone/>
                <wp:docPr id="175083293" name="正方形/長方形 1"/>
                <wp:cNvGraphicFramePr/>
                <a:graphic xmlns:a="http://schemas.openxmlformats.org/drawingml/2006/main">
                  <a:graphicData uri="http://schemas.microsoft.com/office/word/2010/wordprocessingShape">
                    <wps:wsp>
                      <wps:cNvSpPr/>
                      <wps:spPr>
                        <a:xfrm>
                          <a:off x="0" y="0"/>
                          <a:ext cx="43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5108A" id="正方形/長方形 1" o:spid="_x0000_s1026" style="position:absolute;margin-left:107.25pt;margin-top:23.25pt;width:34pt;height:12.75pt;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" filled="f" strokecolor="#e00" strokeweight="2pt"/>
            </w:pict>
          </mc:Fallback>
        </mc:AlternateContent>
      </w:r>
      <w:r w:rsidRPr="00EF54A1">
        <w:rPr>
          <w:noProof/>
        </w:rPr>
        <w:drawing>
          <wp:inline distT="0" distB="0" distL="0" distR="0" wp14:anchorId="7471BD07" wp14:editId="4A6DB944">
            <wp:extent cx="5400000" cy="2839824"/>
            <wp:effectExtent l="19050" t="19050" r="10795" b="17780"/>
            <wp:docPr id="5191226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6268" name=""/>
                    <pic:cNvPicPr/>
                  </pic:nvPicPr>
                  <pic:blipFill>
                    <a:blip r:embed="rId173">
                      <a:extLst>
                        <a:ext uri="{28A0092B-C50C-407E-A947-70E740481C1C}">
                          <a14:useLocalDpi xmlns:a14="http://schemas.microsoft.com/office/drawing/2010/main" val="0"/>
                        </a:ext>
                      </a:extLst>
                    </a:blip>
                    <a:stretch>
                      <a:fillRect/>
                    </a:stretch>
                  </pic:blipFill>
                  <pic:spPr>
                    <a:xfrm>
                      <a:off x="0" y="0"/>
                      <a:ext cx="5400000" cy="2839824"/>
                    </a:xfrm>
                    <a:prstGeom prst="rect">
                      <a:avLst/>
                    </a:prstGeom>
                    <a:ln>
                      <a:solidFill>
                        <a:schemeClr val="bg1">
                          <a:lumMod val="75000"/>
                        </a:schemeClr>
                      </a:solidFill>
                    </a:ln>
                  </pic:spPr>
                </pic:pic>
              </a:graphicData>
            </a:graphic>
          </wp:inline>
        </w:drawing>
      </w:r>
    </w:p>
    <w:p w14:paraId="16167F74" w14:textId="77777777" w:rsidR="00D0577A" w:rsidRPr="00384D72" w:rsidRDefault="00D0577A" w:rsidP="00D0577A">
      <w:pPr>
        <w:jc w:val="center"/>
        <w:rPr>
          <w:b/>
        </w:rPr>
      </w:pPr>
      <w:r w:rsidRPr="00384D72">
        <w:rPr>
          <w:rFonts w:hint="eastAsia"/>
          <w:b/>
        </w:rPr>
        <w:t>ファイル送信</w:t>
      </w:r>
    </w:p>
    <w:p w14:paraId="3B5F5628" w14:textId="77777777" w:rsidR="00C438FE" w:rsidRDefault="00C438FE" w:rsidP="00217AFC"/>
    <w:p w14:paraId="5D257FDC" w14:textId="02A7034D" w:rsidR="00217AFC" w:rsidRDefault="00217AFC">
      <w:pPr>
        <w:wordWrap/>
      </w:pPr>
      <w:r>
        <w:br w:type="page"/>
      </w:r>
    </w:p>
    <w:p w14:paraId="65934793" w14:textId="6B72001C" w:rsidR="00E243E1" w:rsidRDefault="00E243E1" w:rsidP="00E243E1">
      <w:pPr>
        <w:pStyle w:val="1"/>
        <w:spacing w:after="120"/>
      </w:pPr>
      <w:bookmarkStart w:id="117" w:name="_共有フォルダ"/>
      <w:bookmarkStart w:id="118" w:name="_Toc242188418"/>
      <w:bookmarkEnd w:id="117"/>
      <w:r>
        <w:rPr>
          <w:rFonts w:hint="eastAsia"/>
        </w:rPr>
        <w:lastRenderedPageBreak/>
        <w:t>共有フォルダ</w:t>
      </w:r>
      <w:bookmarkEnd w:id="118"/>
    </w:p>
    <w:p w14:paraId="231B01D1" w14:textId="5C8A6727" w:rsidR="00E243E1" w:rsidRDefault="0034413D" w:rsidP="00E243E1">
      <w:r>
        <w:rPr>
          <w:rFonts w:hint="eastAsia"/>
        </w:rPr>
        <w:t>共有フォルダ</w:t>
      </w:r>
      <w:r w:rsidR="000005AB">
        <w:rPr>
          <w:rFonts w:hint="eastAsia"/>
        </w:rPr>
        <w:t>機能を利用</w:t>
      </w:r>
      <w:r w:rsidR="00DC22DB">
        <w:rPr>
          <w:rFonts w:hint="eastAsia"/>
        </w:rPr>
        <w:t>すると、</w:t>
      </w:r>
      <w:r>
        <w:rPr>
          <w:rFonts w:hint="eastAsia"/>
        </w:rPr>
        <w:t>自分のユーザーフォルダ配下にある特定のフォルダを、他のユーザーからアクセスできるようにする</w:t>
      </w:r>
      <w:r w:rsidR="000005AB">
        <w:rPr>
          <w:rFonts w:hint="eastAsia"/>
        </w:rPr>
        <w:t>ことができます。</w:t>
      </w:r>
    </w:p>
    <w:p w14:paraId="69D9864A" w14:textId="7CDBD7E1" w:rsidR="00DC22DB" w:rsidRPr="00DC22DB" w:rsidRDefault="00DC22DB">
      <w:pPr>
        <w:pStyle w:val="af5"/>
        <w:numPr>
          <w:ilvl w:val="0"/>
          <w:numId w:val="11"/>
        </w:numPr>
        <w:ind w:leftChars="0"/>
      </w:pPr>
      <w:r>
        <w:rPr>
          <w:rFonts w:hint="eastAsia"/>
        </w:rPr>
        <w:t>管理者の設定によっては利用できません。</w:t>
      </w:r>
    </w:p>
    <w:p w14:paraId="133E38B3" w14:textId="77777777" w:rsidR="00E1671C" w:rsidRPr="00E243E1" w:rsidRDefault="00E1671C" w:rsidP="00E243E1"/>
    <w:p w14:paraId="5E2DB8D4" w14:textId="03A8E584" w:rsidR="00E243E1" w:rsidRDefault="00BB1733" w:rsidP="00E243E1">
      <w:pPr>
        <w:pStyle w:val="2"/>
        <w:spacing w:after="120"/>
        <w:rPr>
          <w:lang w:eastAsia="ja-JP"/>
        </w:rPr>
      </w:pPr>
      <w:bookmarkStart w:id="119" w:name="_共有フォルダを利用したメンバー間のファイル共有"/>
      <w:bookmarkStart w:id="120" w:name="_Toc242188419"/>
      <w:bookmarkEnd w:id="119"/>
      <w:r w:rsidRPr="00BB1733">
        <w:t>共有フォルダ設定</w:t>
      </w:r>
      <w:bookmarkEnd w:id="120"/>
    </w:p>
    <w:p w14:paraId="74D87F6E" w14:textId="2B2ACFD3" w:rsidR="00377E08" w:rsidRDefault="00377E08" w:rsidP="00DC22DB">
      <w:r>
        <w:rPr>
          <w:rFonts w:hint="eastAsia"/>
        </w:rPr>
        <w:t>共有フォルダの設定を行います。</w:t>
      </w:r>
    </w:p>
    <w:p w14:paraId="1D00807E" w14:textId="77777777" w:rsidR="00377E08" w:rsidRDefault="00377E08" w:rsidP="00377E08"/>
    <w:p w14:paraId="0DFDA9A4" w14:textId="5D0B7E7E" w:rsidR="00377E08" w:rsidRPr="00DC22DB" w:rsidRDefault="00377E08" w:rsidP="00377E08">
      <w:r>
        <w:rPr>
          <w:rFonts w:hint="eastAsia"/>
        </w:rPr>
        <w:t>ファイル一覧からフォルダを選択後、</w:t>
      </w:r>
      <w:r w:rsidRPr="00967DAE">
        <w:t>右クリックまたは上部メニュー</w:t>
      </w:r>
      <w:r>
        <w:rPr>
          <w:rFonts w:hint="eastAsia"/>
        </w:rPr>
        <w:t>より「共有フォルダ」を選択します。</w:t>
      </w:r>
    </w:p>
    <w:p w14:paraId="1DEB4B8C" w14:textId="22562C33" w:rsidR="00E243E1" w:rsidRDefault="004202C1" w:rsidP="001C4065">
      <w:pPr>
        <w:jc w:val="center"/>
      </w:pPr>
      <w:r>
        <w:rPr>
          <w:noProof/>
        </w:rPr>
        <mc:AlternateContent>
          <mc:Choice Requires="wps">
            <w:drawing>
              <wp:anchor distT="0" distB="0" distL="114300" distR="114300" simplePos="0" relativeHeight="251822080" behindDoc="0" locked="0" layoutInCell="1" allowOverlap="1" wp14:anchorId="1728D295" wp14:editId="13AADB20">
                <wp:simplePos x="0" y="0"/>
                <wp:positionH relativeFrom="column">
                  <wp:posOffset>3857625</wp:posOffset>
                </wp:positionH>
                <wp:positionV relativeFrom="paragraph">
                  <wp:posOffset>773430</wp:posOffset>
                </wp:positionV>
                <wp:extent cx="612000" cy="161925"/>
                <wp:effectExtent l="0" t="0" r="17145" b="28575"/>
                <wp:wrapNone/>
                <wp:docPr id="2060958080" name="正方形/長方形 1"/>
                <wp:cNvGraphicFramePr/>
                <a:graphic xmlns:a="http://schemas.openxmlformats.org/drawingml/2006/main">
                  <a:graphicData uri="http://schemas.microsoft.com/office/word/2010/wordprocessingShape">
                    <wps:wsp>
                      <wps:cNvSpPr/>
                      <wps:spPr>
                        <a:xfrm>
                          <a:off x="0" y="0"/>
                          <a:ext cx="61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EDFA5B" id="正方形/長方形 1" o:spid="_x0000_s1026" style="position:absolute;margin-left:303.75pt;margin-top:60.9pt;width:48.2pt;height:12.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" filled="f" strokecolor="#e00" strokeweight="2pt"/>
            </w:pict>
          </mc:Fallback>
        </mc:AlternateContent>
      </w:r>
      <w:r>
        <w:rPr>
          <w:noProof/>
        </w:rPr>
        <mc:AlternateContent>
          <mc:Choice Requires="wps">
            <w:drawing>
              <wp:anchor distT="0" distB="0" distL="114300" distR="114300" simplePos="0" relativeHeight="251820032" behindDoc="0" locked="0" layoutInCell="1" allowOverlap="1" wp14:anchorId="7E13DFB1" wp14:editId="3503D6C8">
                <wp:simplePos x="0" y="0"/>
                <wp:positionH relativeFrom="column">
                  <wp:posOffset>1400175</wp:posOffset>
                </wp:positionH>
                <wp:positionV relativeFrom="paragraph">
                  <wp:posOffset>973455</wp:posOffset>
                </wp:positionV>
                <wp:extent cx="161925" cy="161925"/>
                <wp:effectExtent l="0" t="0" r="28575" b="28575"/>
                <wp:wrapNone/>
                <wp:docPr id="953316036"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4C914B8" id="正方形/長方形 1" o:spid="_x0000_s1026" style="position:absolute;margin-left:110.25pt;margin-top:76.65pt;width:12.75pt;height:12.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" filled="f" strokecolor="#e00" strokeweight="2pt"/>
            </w:pict>
          </mc:Fallback>
        </mc:AlternateContent>
      </w:r>
      <w:r w:rsidR="001C4065" w:rsidRPr="001C4065">
        <w:rPr>
          <w:noProof/>
        </w:rPr>
        <w:drawing>
          <wp:inline distT="0" distB="0" distL="0" distR="0" wp14:anchorId="07602032" wp14:editId="03615C23">
            <wp:extent cx="5400000" cy="1755800"/>
            <wp:effectExtent l="19050" t="19050" r="10795" b="15875"/>
            <wp:docPr id="9622109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10992" name=""/>
                    <pic:cNvPicPr/>
                  </pic:nvPicPr>
                  <pic:blipFill>
                    <a:blip r:embed="rId176">
                      <a:extLst>
                        <a:ext uri="{28A0092B-C50C-407E-A947-70E740481C1C}">
                          <a14:useLocalDpi xmlns:a14="http://schemas.microsoft.com/office/drawing/2010/main" val="0"/>
                        </a:ext>
                      </a:extLst>
                    </a:blip>
                    <a:stretch>
                      <a:fillRect/>
                    </a:stretch>
                  </pic:blipFill>
                  <pic:spPr>
                    <a:xfrm>
                      <a:off x="0" y="0"/>
                      <a:ext cx="5400000" cy="1755800"/>
                    </a:xfrm>
                    <a:prstGeom prst="rect">
                      <a:avLst/>
                    </a:prstGeom>
                    <a:ln>
                      <a:solidFill>
                        <a:schemeClr val="bg1">
                          <a:lumMod val="75000"/>
                        </a:schemeClr>
                      </a:solidFill>
                    </a:ln>
                  </pic:spPr>
                </pic:pic>
              </a:graphicData>
            </a:graphic>
          </wp:inline>
        </w:drawing>
      </w:r>
    </w:p>
    <w:p w14:paraId="488E9C34" w14:textId="1C2BD922" w:rsidR="001C4065" w:rsidRPr="00750FE2" w:rsidRDefault="00750FE2" w:rsidP="001C4065">
      <w:pPr>
        <w:jc w:val="center"/>
        <w:rPr>
          <w:b/>
          <w:bCs/>
        </w:rPr>
      </w:pPr>
      <w:r w:rsidRPr="00750FE2">
        <w:rPr>
          <w:rFonts w:hint="eastAsia"/>
          <w:b/>
          <w:bCs/>
        </w:rPr>
        <w:t>ファイル一覧</w:t>
      </w:r>
    </w:p>
    <w:p w14:paraId="789E7FBD" w14:textId="77777777" w:rsidR="00750FE2" w:rsidRDefault="00750FE2" w:rsidP="00E243E1"/>
    <w:p w14:paraId="31BB4620" w14:textId="36C7CA66" w:rsidR="001566B3" w:rsidRDefault="00CF4FBA" w:rsidP="00E243E1">
      <w:r>
        <w:rPr>
          <w:rFonts w:hint="eastAsia"/>
        </w:rPr>
        <w:t>共有フォルダ設定ダイアログが表示されます</w:t>
      </w:r>
      <w:r w:rsidR="00BE492D">
        <w:rPr>
          <w:rFonts w:hint="eastAsia"/>
        </w:rPr>
        <w:t>ので、「共有しないユーザー」に表示されているユーザーを「共有するユーザー」に移動します。</w:t>
      </w:r>
    </w:p>
    <w:p w14:paraId="7CB25E94" w14:textId="0AF01384" w:rsidR="00BE492D" w:rsidRDefault="00BE492D">
      <w:pPr>
        <w:pStyle w:val="af5"/>
        <w:numPr>
          <w:ilvl w:val="0"/>
          <w:numId w:val="12"/>
        </w:numPr>
        <w:ind w:leftChars="0"/>
      </w:pPr>
      <w:r w:rsidRPr="00BE492D">
        <w:t>選択対象が複数の場合はキーボードのCtrlキーを押しながらクリックすることで複数選択、キーボードのShiftキーを押しながらクリックすることで範囲選択をすることができます。</w:t>
      </w:r>
    </w:p>
    <w:p w14:paraId="3813BCE1" w14:textId="29AC88F1" w:rsidR="00CF4FBA" w:rsidRDefault="0097738D" w:rsidP="0097738D">
      <w:pPr>
        <w:jc w:val="center"/>
      </w:pPr>
      <w:r w:rsidRPr="0097738D">
        <w:rPr>
          <w:noProof/>
        </w:rPr>
        <w:drawing>
          <wp:inline distT="0" distB="0" distL="0" distR="0" wp14:anchorId="4C1EEB62" wp14:editId="5B0E4FE1">
            <wp:extent cx="2880000" cy="2928814"/>
            <wp:effectExtent l="19050" t="19050" r="15875" b="24130"/>
            <wp:docPr id="20211840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184013" name=""/>
                    <pic:cNvPicPr/>
                  </pic:nvPicPr>
                  <pic:blipFill>
                    <a:blip r:embed="rId177">
                      <a:extLst>
                        <a:ext uri="{28A0092B-C50C-407E-A947-70E740481C1C}">
                          <a14:useLocalDpi xmlns:a14="http://schemas.microsoft.com/office/drawing/2010/main" val="0"/>
                        </a:ext>
                      </a:extLst>
                    </a:blip>
                    <a:stretch>
                      <a:fillRect/>
                    </a:stretch>
                  </pic:blipFill>
                  <pic:spPr>
                    <a:xfrm>
                      <a:off x="0" y="0"/>
                      <a:ext cx="2880000" cy="2928814"/>
                    </a:xfrm>
                    <a:prstGeom prst="rect">
                      <a:avLst/>
                    </a:prstGeom>
                    <a:ln>
                      <a:solidFill>
                        <a:schemeClr val="bg1">
                          <a:lumMod val="75000"/>
                        </a:schemeClr>
                      </a:solidFill>
                    </a:ln>
                  </pic:spPr>
                </pic:pic>
              </a:graphicData>
            </a:graphic>
          </wp:inline>
        </w:drawing>
      </w:r>
    </w:p>
    <w:p w14:paraId="3E9DAD72" w14:textId="0CF3F3F4" w:rsidR="00CF4FBA" w:rsidRDefault="00BC4CCA" w:rsidP="00BC4CCA">
      <w:pPr>
        <w:jc w:val="center"/>
      </w:pPr>
      <w:r w:rsidRPr="00596391">
        <w:rPr>
          <w:rFonts w:hint="eastAsia"/>
          <w:b/>
        </w:rPr>
        <w:t>共有フォルダ</w:t>
      </w:r>
      <w:r>
        <w:rPr>
          <w:rFonts w:hint="eastAsia"/>
          <w:b/>
        </w:rPr>
        <w:t>設定</w:t>
      </w:r>
    </w:p>
    <w:p w14:paraId="4EE6E01C" w14:textId="77777777" w:rsidR="00983A50" w:rsidRDefault="00983A50" w:rsidP="00E243E1"/>
    <w:p w14:paraId="025B5659" w14:textId="77777777" w:rsidR="00983A50" w:rsidRDefault="00983A50">
      <w:pPr>
        <w:wordWrap/>
      </w:pPr>
      <w:r>
        <w:br w:type="page"/>
      </w:r>
    </w:p>
    <w:p w14:paraId="7E3B420D" w14:textId="086BE0D4" w:rsidR="00CF4FBA" w:rsidRPr="00BC4CCA" w:rsidRDefault="00A52B85" w:rsidP="00E243E1">
      <w:r w:rsidRPr="00A52B85">
        <w:lastRenderedPageBreak/>
        <w:t>各項目については以下の通りです。</w:t>
      </w:r>
    </w:p>
    <w:tbl>
      <w:tblPr>
        <w:tblStyle w:val="af1"/>
        <w:tblW w:w="5000" w:type="pct"/>
        <w:jc w:val="center"/>
        <w:tblLook w:val="04A0" w:firstRow="1" w:lastRow="0" w:firstColumn="1" w:lastColumn="0" w:noHBand="0" w:noVBand="1"/>
      </w:tblPr>
      <w:tblGrid>
        <w:gridCol w:w="2263"/>
        <w:gridCol w:w="8193"/>
      </w:tblGrid>
      <w:tr w:rsidR="00BB3CA0" w14:paraId="2A41BC4B" w14:textId="77777777" w:rsidTr="00AD350D">
        <w:trPr>
          <w:tblHeader/>
          <w:jc w:val="center"/>
        </w:trPr>
        <w:tc>
          <w:tcPr>
            <w:tcW w:w="1082" w:type="pct"/>
            <w:shd w:val="clear" w:color="auto" w:fill="DAEEF3" w:themeFill="accent5" w:themeFillTint="33"/>
          </w:tcPr>
          <w:p w14:paraId="6D14386D" w14:textId="77777777" w:rsidR="00BB3CA0" w:rsidRDefault="00BB3CA0" w:rsidP="009E37E6">
            <w:pPr>
              <w:rPr>
                <w:lang w:eastAsia="ar-SA"/>
              </w:rPr>
            </w:pPr>
            <w:r>
              <w:rPr>
                <w:rFonts w:hint="eastAsia"/>
              </w:rPr>
              <w:t>項目名</w:t>
            </w:r>
          </w:p>
        </w:tc>
        <w:tc>
          <w:tcPr>
            <w:tcW w:w="3918" w:type="pct"/>
            <w:shd w:val="clear" w:color="auto" w:fill="DAEEF3" w:themeFill="accent5" w:themeFillTint="33"/>
          </w:tcPr>
          <w:p w14:paraId="3BC5B1C6" w14:textId="77777777" w:rsidR="00BB3CA0" w:rsidRDefault="00BB3CA0" w:rsidP="009E37E6">
            <w:pPr>
              <w:rPr>
                <w:lang w:eastAsia="ar-SA"/>
              </w:rPr>
            </w:pPr>
            <w:r>
              <w:rPr>
                <w:rFonts w:hint="eastAsia"/>
              </w:rPr>
              <w:t>説明</w:t>
            </w:r>
          </w:p>
        </w:tc>
      </w:tr>
      <w:tr w:rsidR="00BB3CA0" w14:paraId="2D11449F" w14:textId="77777777" w:rsidTr="00AD350D">
        <w:trPr>
          <w:jc w:val="center"/>
        </w:trPr>
        <w:tc>
          <w:tcPr>
            <w:tcW w:w="1082" w:type="pct"/>
          </w:tcPr>
          <w:p w14:paraId="36E14809" w14:textId="77777777" w:rsidR="00BB3CA0" w:rsidRDefault="00BB3CA0" w:rsidP="009E37E6">
            <w:r>
              <w:rPr>
                <w:rFonts w:hint="eastAsia"/>
              </w:rPr>
              <w:t>共有元</w:t>
            </w:r>
          </w:p>
        </w:tc>
        <w:tc>
          <w:tcPr>
            <w:tcW w:w="3918" w:type="pct"/>
          </w:tcPr>
          <w:p w14:paraId="7B956359" w14:textId="77777777" w:rsidR="00BB3CA0" w:rsidRDefault="00BB3CA0" w:rsidP="009E37E6">
            <w:r>
              <w:rPr>
                <w:rFonts w:hint="eastAsia"/>
              </w:rPr>
              <w:t>共有フォルダを設定するフォルダのパスが表示されます。</w:t>
            </w:r>
          </w:p>
        </w:tc>
      </w:tr>
      <w:tr w:rsidR="00BB3CA0" w14:paraId="07887F27" w14:textId="77777777" w:rsidTr="00AD350D">
        <w:trPr>
          <w:jc w:val="center"/>
        </w:trPr>
        <w:tc>
          <w:tcPr>
            <w:tcW w:w="1082" w:type="pct"/>
          </w:tcPr>
          <w:p w14:paraId="0A8241D6" w14:textId="77777777" w:rsidR="00BB3CA0" w:rsidRDefault="00BB3CA0" w:rsidP="009E37E6">
            <w:pPr>
              <w:rPr>
                <w:lang w:eastAsia="ar-SA"/>
              </w:rPr>
            </w:pPr>
            <w:r>
              <w:rPr>
                <w:rFonts w:hint="eastAsia"/>
              </w:rPr>
              <w:t>共有しないユーザー</w:t>
            </w:r>
          </w:p>
        </w:tc>
        <w:tc>
          <w:tcPr>
            <w:tcW w:w="3918" w:type="pct"/>
          </w:tcPr>
          <w:p w14:paraId="42245974" w14:textId="77777777" w:rsidR="00BB3CA0" w:rsidRDefault="00BB3CA0" w:rsidP="009E37E6">
            <w:r>
              <w:rPr>
                <w:rFonts w:hint="eastAsia"/>
              </w:rPr>
              <w:t>共有フォルダに参加しないユーザーの一覧が表示されます。本項目下のテキストエリアを使用して、ユーザーの絞り込み検索(前方一致)を行うことができます。</w:t>
            </w:r>
          </w:p>
        </w:tc>
      </w:tr>
      <w:tr w:rsidR="00BB3CA0" w14:paraId="0B271666" w14:textId="77777777" w:rsidTr="00AD350D">
        <w:trPr>
          <w:jc w:val="center"/>
        </w:trPr>
        <w:tc>
          <w:tcPr>
            <w:tcW w:w="1082" w:type="pct"/>
          </w:tcPr>
          <w:p w14:paraId="1A829DA3" w14:textId="77777777" w:rsidR="00BB3CA0" w:rsidRDefault="00BB3CA0" w:rsidP="009E37E6">
            <w:pPr>
              <w:rPr>
                <w:lang w:eastAsia="ar-SA"/>
              </w:rPr>
            </w:pPr>
            <w:r>
              <w:rPr>
                <w:rFonts w:hint="eastAsia"/>
              </w:rPr>
              <w:t>共有するユーザー</w:t>
            </w:r>
          </w:p>
        </w:tc>
        <w:tc>
          <w:tcPr>
            <w:tcW w:w="3918" w:type="pct"/>
          </w:tcPr>
          <w:p w14:paraId="1FE63EF9" w14:textId="77777777" w:rsidR="00BB3CA0" w:rsidRDefault="00BB3CA0" w:rsidP="009E37E6">
            <w:r>
              <w:rPr>
                <w:rFonts w:hint="eastAsia"/>
              </w:rPr>
              <w:t>共有フォルダに参加するユーザーが表示されます。</w:t>
            </w:r>
          </w:p>
          <w:p w14:paraId="5F0A983E" w14:textId="77777777" w:rsidR="00BB3CA0" w:rsidRDefault="00BB3CA0" w:rsidP="009E37E6">
            <w:r>
              <w:rPr>
                <w:rFonts w:hint="eastAsia"/>
              </w:rPr>
              <w:t>ユーザー名の右に表示されているアイコンによってどの権限で共有フォルダに参加しているかを判断することができます。</w:t>
            </w:r>
          </w:p>
          <w:p w14:paraId="347F6ECC" w14:textId="4BDF9CA3" w:rsidR="00BB3CA0" w:rsidRDefault="00933233" w:rsidP="009E37E6">
            <w:r w:rsidRPr="00933233">
              <w:rPr>
                <w:noProof/>
              </w:rPr>
              <w:drawing>
                <wp:inline distT="0" distB="0" distL="0" distR="0" wp14:anchorId="5C88EABC" wp14:editId="1C37B0BB">
                  <wp:extent cx="1714500" cy="238125"/>
                  <wp:effectExtent l="19050" t="19050" r="19050" b="28575"/>
                  <wp:docPr id="5845466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46609" name=""/>
                          <pic:cNvPicPr/>
                        </pic:nvPicPr>
                        <pic:blipFill>
                          <a:blip r:embed="rId178">
                            <a:extLst>
                              <a:ext uri="{28A0092B-C50C-407E-A947-70E740481C1C}">
                                <a14:useLocalDpi xmlns:a14="http://schemas.microsoft.com/office/drawing/2010/main" val="0"/>
                              </a:ext>
                            </a:extLst>
                          </a:blip>
                          <a:stretch>
                            <a:fillRect/>
                          </a:stretch>
                        </pic:blipFill>
                        <pic:spPr>
                          <a:xfrm>
                            <a:off x="0" y="0"/>
                            <a:ext cx="1714500" cy="238125"/>
                          </a:xfrm>
                          <a:prstGeom prst="rect">
                            <a:avLst/>
                          </a:prstGeom>
                          <a:ln>
                            <a:solidFill>
                              <a:schemeClr val="bg1">
                                <a:lumMod val="75000"/>
                              </a:schemeClr>
                            </a:solidFill>
                          </a:ln>
                        </pic:spPr>
                      </pic:pic>
                    </a:graphicData>
                  </a:graphic>
                </wp:inline>
              </w:drawing>
            </w:r>
          </w:p>
          <w:p w14:paraId="17CA4DA5" w14:textId="77777777" w:rsidR="00BB3CA0" w:rsidRDefault="00BB3CA0" w:rsidP="009E37E6">
            <w:r>
              <w:rPr>
                <w:rFonts w:hint="eastAsia"/>
              </w:rPr>
              <w:t>読書可能。共有フォルダ内でアップロード等の更新操作を行うことができます。</w:t>
            </w:r>
          </w:p>
          <w:p w14:paraId="0E67AC61" w14:textId="740FF6A7" w:rsidR="004C4087" w:rsidRDefault="004C4087" w:rsidP="009E37E6">
            <w:r w:rsidRPr="004C4087">
              <w:rPr>
                <w:noProof/>
              </w:rPr>
              <w:drawing>
                <wp:inline distT="0" distB="0" distL="0" distR="0" wp14:anchorId="2376604D" wp14:editId="1F83B8C6">
                  <wp:extent cx="1714500" cy="238125"/>
                  <wp:effectExtent l="19050" t="19050" r="19050" b="28575"/>
                  <wp:docPr id="2724979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97952" name=""/>
                          <pic:cNvPicPr/>
                        </pic:nvPicPr>
                        <pic:blipFill>
                          <a:blip r:embed="rId179">
                            <a:extLst>
                              <a:ext uri="{28A0092B-C50C-407E-A947-70E740481C1C}">
                                <a14:useLocalDpi xmlns:a14="http://schemas.microsoft.com/office/drawing/2010/main" val="0"/>
                              </a:ext>
                            </a:extLst>
                          </a:blip>
                          <a:stretch>
                            <a:fillRect/>
                          </a:stretch>
                        </pic:blipFill>
                        <pic:spPr>
                          <a:xfrm>
                            <a:off x="0" y="0"/>
                            <a:ext cx="1714500" cy="238125"/>
                          </a:xfrm>
                          <a:prstGeom prst="rect">
                            <a:avLst/>
                          </a:prstGeom>
                          <a:ln>
                            <a:solidFill>
                              <a:schemeClr val="bg1">
                                <a:lumMod val="75000"/>
                              </a:schemeClr>
                            </a:solidFill>
                          </a:ln>
                        </pic:spPr>
                      </pic:pic>
                    </a:graphicData>
                  </a:graphic>
                </wp:inline>
              </w:drawing>
            </w:r>
          </w:p>
          <w:p w14:paraId="04CEC34D" w14:textId="77777777" w:rsidR="00BB3CA0" w:rsidRDefault="00BB3CA0" w:rsidP="009E37E6">
            <w:r>
              <w:rPr>
                <w:rFonts w:hint="eastAsia"/>
              </w:rPr>
              <w:t>読取専用。共有フォルダ内で更新操作を行うことはできず、ファイルのダウンロードのみを行うことができます。</w:t>
            </w:r>
          </w:p>
        </w:tc>
      </w:tr>
      <w:tr w:rsidR="00BB3CA0" w14:paraId="2A739F32" w14:textId="77777777" w:rsidTr="00AD350D">
        <w:trPr>
          <w:jc w:val="center"/>
        </w:trPr>
        <w:tc>
          <w:tcPr>
            <w:tcW w:w="1082" w:type="pct"/>
          </w:tcPr>
          <w:p w14:paraId="75930E15" w14:textId="77777777" w:rsidR="00BB3CA0" w:rsidRDefault="00BB3CA0" w:rsidP="009E37E6">
            <w:r>
              <w:rPr>
                <w:rFonts w:hint="eastAsia"/>
              </w:rPr>
              <w:t>インポート</w:t>
            </w:r>
          </w:p>
        </w:tc>
        <w:tc>
          <w:tcPr>
            <w:tcW w:w="3918" w:type="pct"/>
          </w:tcPr>
          <w:p w14:paraId="25904353" w14:textId="6206614C" w:rsidR="00BB3CA0" w:rsidRDefault="00BB3CA0" w:rsidP="009E37E6">
            <w:r>
              <w:rPr>
                <w:rFonts w:hint="eastAsia"/>
              </w:rPr>
              <w:t>CSVファイルを使用して共有するユーザーをインポートすることができます。</w:t>
            </w:r>
          </w:p>
        </w:tc>
      </w:tr>
      <w:tr w:rsidR="00BB3CA0" w14:paraId="4A684BB2" w14:textId="77777777" w:rsidTr="00AD350D">
        <w:trPr>
          <w:jc w:val="center"/>
        </w:trPr>
        <w:tc>
          <w:tcPr>
            <w:tcW w:w="1082" w:type="pct"/>
          </w:tcPr>
          <w:p w14:paraId="30AF050D" w14:textId="77777777" w:rsidR="00BB3CA0" w:rsidRDefault="00BB3CA0" w:rsidP="009E37E6">
            <w:pPr>
              <w:rPr>
                <w:lang w:eastAsia="ar-SA"/>
              </w:rPr>
            </w:pPr>
            <w:r>
              <w:rPr>
                <w:rFonts w:hint="eastAsia"/>
              </w:rPr>
              <w:t>参加 &gt;&gt;</w:t>
            </w:r>
          </w:p>
        </w:tc>
        <w:tc>
          <w:tcPr>
            <w:tcW w:w="3918" w:type="pct"/>
          </w:tcPr>
          <w:p w14:paraId="45618CED" w14:textId="77777777" w:rsidR="00BB3CA0" w:rsidRDefault="00BB3CA0" w:rsidP="009E37E6">
            <w:pPr>
              <w:rPr>
                <w:lang w:eastAsia="ar-SA"/>
              </w:rPr>
            </w:pPr>
            <w:r w:rsidRPr="00FC5D53">
              <w:rPr>
                <w:rFonts w:hint="eastAsia"/>
              </w:rPr>
              <w:t>ユーザーを</w:t>
            </w:r>
            <w:r>
              <w:rPr>
                <w:rFonts w:hint="eastAsia"/>
              </w:rPr>
              <w:t>読書可能権限で共有フォルダに参加させます。「共有しないユーザー」から対象のユーザーをクリックし選択した状態で「参加 &gt;&gt;」をクリックすると、そのユーザーが「共有するユーザー」に移動します。</w:t>
            </w:r>
          </w:p>
        </w:tc>
      </w:tr>
      <w:tr w:rsidR="00BB3CA0" w14:paraId="45F01D58" w14:textId="77777777" w:rsidTr="00AD350D">
        <w:trPr>
          <w:jc w:val="center"/>
        </w:trPr>
        <w:tc>
          <w:tcPr>
            <w:tcW w:w="1082" w:type="pct"/>
          </w:tcPr>
          <w:p w14:paraId="1E2CBF36" w14:textId="77777777" w:rsidR="00BB3CA0" w:rsidRDefault="00BB3CA0" w:rsidP="009E37E6">
            <w:pPr>
              <w:rPr>
                <w:lang w:eastAsia="ar-SA"/>
              </w:rPr>
            </w:pPr>
            <w:r>
              <w:rPr>
                <w:rFonts w:hint="eastAsia"/>
              </w:rPr>
              <w:t>読取専用 &gt;&gt;</w:t>
            </w:r>
          </w:p>
        </w:tc>
        <w:tc>
          <w:tcPr>
            <w:tcW w:w="3918" w:type="pct"/>
          </w:tcPr>
          <w:p w14:paraId="35B04266" w14:textId="77777777" w:rsidR="00BB3CA0" w:rsidRDefault="00BB3CA0" w:rsidP="009E37E6">
            <w:pPr>
              <w:rPr>
                <w:lang w:eastAsia="ar-SA"/>
              </w:rPr>
            </w:pPr>
            <w:r w:rsidRPr="00FC5D53">
              <w:rPr>
                <w:rFonts w:hint="eastAsia"/>
              </w:rPr>
              <w:t>ユーザーを</w:t>
            </w:r>
            <w:r>
              <w:rPr>
                <w:rFonts w:hint="eastAsia"/>
              </w:rPr>
              <w:t>読取専用権限で共有フォルダに参加させます。「共有しないユーザー」から対象のユーザーをクリックして選択した状態で「読取専用 &gt;&gt;」をクリックすると、そのグループが「参加するグループ」に移動します。</w:t>
            </w:r>
          </w:p>
        </w:tc>
      </w:tr>
      <w:tr w:rsidR="00BB3CA0" w14:paraId="6AF99549" w14:textId="77777777" w:rsidTr="00AD350D">
        <w:trPr>
          <w:jc w:val="center"/>
        </w:trPr>
        <w:tc>
          <w:tcPr>
            <w:tcW w:w="1082" w:type="pct"/>
          </w:tcPr>
          <w:p w14:paraId="27A28E17" w14:textId="77777777" w:rsidR="00BB3CA0" w:rsidRDefault="00BB3CA0" w:rsidP="009E37E6">
            <w:r>
              <w:rPr>
                <w:rFonts w:hint="eastAsia"/>
              </w:rPr>
              <w:t>&lt;&lt;</w:t>
            </w:r>
            <w:r>
              <w:t xml:space="preserve"> </w:t>
            </w:r>
            <w:r>
              <w:rPr>
                <w:rFonts w:hint="eastAsia"/>
              </w:rPr>
              <w:t>外す</w:t>
            </w:r>
          </w:p>
        </w:tc>
        <w:tc>
          <w:tcPr>
            <w:tcW w:w="3918" w:type="pct"/>
          </w:tcPr>
          <w:p w14:paraId="2231C905" w14:textId="77777777" w:rsidR="00BB3CA0" w:rsidRDefault="00BB3CA0" w:rsidP="009E37E6">
            <w:pPr>
              <w:rPr>
                <w:lang w:eastAsia="ar-SA"/>
              </w:rPr>
            </w:pPr>
            <w:r>
              <w:rPr>
                <w:rFonts w:hint="eastAsia"/>
              </w:rPr>
              <w:t>共有フォルダからユーザーを外します。「共有するユーザー」から対象のユーザーをクリックして選択した状態で「&lt;&lt;</w:t>
            </w:r>
            <w:r>
              <w:t xml:space="preserve"> </w:t>
            </w:r>
            <w:r>
              <w:rPr>
                <w:rFonts w:hint="eastAsia"/>
              </w:rPr>
              <w:t>外す」をクリックすると、そのユーザーが「共有しないユーザー」に移動します。</w:t>
            </w:r>
          </w:p>
        </w:tc>
      </w:tr>
    </w:tbl>
    <w:p w14:paraId="07356D7F" w14:textId="3A9F80C2" w:rsidR="00AD350D" w:rsidRDefault="00AD350D">
      <w:pPr>
        <w:wordWrap/>
      </w:pPr>
    </w:p>
    <w:p w14:paraId="0DA479BF" w14:textId="0B383AD3" w:rsidR="0006135F" w:rsidRDefault="006446A2" w:rsidP="00E243E1">
      <w:r>
        <w:rPr>
          <w:rFonts w:hint="eastAsia"/>
        </w:rPr>
        <w:t>「共有するユーザー」にユーザーを追加後、「作成」ボタンをクリックします。</w:t>
      </w:r>
    </w:p>
    <w:p w14:paraId="7CEC9E6D" w14:textId="1791F16E" w:rsidR="006446A2" w:rsidRDefault="00EB70B3" w:rsidP="006446A2">
      <w:pPr>
        <w:jc w:val="center"/>
      </w:pPr>
      <w:r>
        <w:rPr>
          <w:noProof/>
        </w:rPr>
        <mc:AlternateContent>
          <mc:Choice Requires="wps">
            <w:drawing>
              <wp:anchor distT="0" distB="0" distL="114300" distR="114300" simplePos="0" relativeHeight="251826176" behindDoc="0" locked="0" layoutInCell="1" allowOverlap="1" wp14:anchorId="3B77BD65" wp14:editId="33563C6A">
                <wp:simplePos x="0" y="0"/>
                <wp:positionH relativeFrom="column">
                  <wp:posOffset>2943225</wp:posOffset>
                </wp:positionH>
                <wp:positionV relativeFrom="paragraph">
                  <wp:posOffset>2733675</wp:posOffset>
                </wp:positionV>
                <wp:extent cx="720000" cy="161925"/>
                <wp:effectExtent l="0" t="0" r="23495" b="28575"/>
                <wp:wrapNone/>
                <wp:docPr id="969752590"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E68C1C" id="正方形/長方形 1" o:spid="_x0000_s1026" style="position:absolute;margin-left:231.75pt;margin-top:215.25pt;width:56.7pt;height:12.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" filled="f" strokecolor="#e00" strokeweight="2pt"/>
            </w:pict>
          </mc:Fallback>
        </mc:AlternateContent>
      </w:r>
      <w:r>
        <w:rPr>
          <w:noProof/>
        </w:rPr>
        <mc:AlternateContent>
          <mc:Choice Requires="wps">
            <w:drawing>
              <wp:anchor distT="0" distB="0" distL="114300" distR="114300" simplePos="0" relativeHeight="251824128" behindDoc="0" locked="0" layoutInCell="1" allowOverlap="1" wp14:anchorId="147A10DB" wp14:editId="5A57960A">
                <wp:simplePos x="0" y="0"/>
                <wp:positionH relativeFrom="column">
                  <wp:posOffset>3667125</wp:posOffset>
                </wp:positionH>
                <wp:positionV relativeFrom="paragraph">
                  <wp:posOffset>933450</wp:posOffset>
                </wp:positionV>
                <wp:extent cx="885825" cy="304800"/>
                <wp:effectExtent l="0" t="0" r="28575" b="19050"/>
                <wp:wrapNone/>
                <wp:docPr id="259" name="正方形/長方形 259"/>
                <wp:cNvGraphicFramePr/>
                <a:graphic xmlns:a="http://schemas.openxmlformats.org/drawingml/2006/main">
                  <a:graphicData uri="http://schemas.microsoft.com/office/word/2010/wordprocessingShape">
                    <wps:wsp>
                      <wps:cNvSpPr/>
                      <wps:spPr>
                        <a:xfrm>
                          <a:off x="0" y="0"/>
                          <a:ext cx="885825" cy="3048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EF559F" id="正方形/長方形 259" o:spid="_x0000_s1026" style="position:absolute;margin-left:288.75pt;margin-top:73.5pt;width:69.75pt;height:2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" filled="f" strokecolor="red" strokeweight="2pt"/>
            </w:pict>
          </mc:Fallback>
        </mc:AlternateContent>
      </w:r>
      <w:r w:rsidR="006446A2" w:rsidRPr="006446A2">
        <w:rPr>
          <w:noProof/>
        </w:rPr>
        <w:drawing>
          <wp:inline distT="0" distB="0" distL="0" distR="0" wp14:anchorId="42459080" wp14:editId="34FD9EF5">
            <wp:extent cx="2880000" cy="2928814"/>
            <wp:effectExtent l="19050" t="19050" r="15875" b="24130"/>
            <wp:docPr id="19261621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62187" name=""/>
                    <pic:cNvPicPr/>
                  </pic:nvPicPr>
                  <pic:blipFill>
                    <a:blip r:embed="rId180">
                      <a:extLst>
                        <a:ext uri="{28A0092B-C50C-407E-A947-70E740481C1C}">
                          <a14:useLocalDpi xmlns:a14="http://schemas.microsoft.com/office/drawing/2010/main" val="0"/>
                        </a:ext>
                      </a:extLst>
                    </a:blip>
                    <a:stretch>
                      <a:fillRect/>
                    </a:stretch>
                  </pic:blipFill>
                  <pic:spPr>
                    <a:xfrm>
                      <a:off x="0" y="0"/>
                      <a:ext cx="2880000" cy="2928814"/>
                    </a:xfrm>
                    <a:prstGeom prst="rect">
                      <a:avLst/>
                    </a:prstGeom>
                    <a:ln>
                      <a:solidFill>
                        <a:schemeClr val="bg1">
                          <a:lumMod val="75000"/>
                        </a:schemeClr>
                      </a:solidFill>
                    </a:ln>
                  </pic:spPr>
                </pic:pic>
              </a:graphicData>
            </a:graphic>
          </wp:inline>
        </w:drawing>
      </w:r>
    </w:p>
    <w:p w14:paraId="5FE82197" w14:textId="77777777" w:rsidR="00AD350D" w:rsidRDefault="00AD350D" w:rsidP="00AD350D">
      <w:pPr>
        <w:jc w:val="center"/>
      </w:pPr>
      <w:r w:rsidRPr="00596391">
        <w:rPr>
          <w:rFonts w:hint="eastAsia"/>
          <w:b/>
        </w:rPr>
        <w:t>共有フォルダ</w:t>
      </w:r>
      <w:r>
        <w:rPr>
          <w:rFonts w:hint="eastAsia"/>
          <w:b/>
        </w:rPr>
        <w:t>設定</w:t>
      </w:r>
    </w:p>
    <w:p w14:paraId="68E5C4FA" w14:textId="3973A793" w:rsidR="007A090C" w:rsidRPr="00CB3BFD" w:rsidRDefault="007A090C" w:rsidP="007A090C">
      <w:pPr>
        <w:wordWrap/>
        <w:adjustRightInd w:val="0"/>
        <w:snapToGrid w:val="0"/>
        <w:rPr>
          <w:rFonts w:cs="メイリオ"/>
        </w:rPr>
      </w:pPr>
      <w:r w:rsidRPr="00CB3BFD">
        <w:rPr>
          <w:rFonts w:cs="メイリオ" w:hint="eastAsia"/>
        </w:rPr>
        <w:lastRenderedPageBreak/>
        <w:t>共有フォルダ設定が完了すると</w:t>
      </w:r>
      <w:r w:rsidR="00937139">
        <w:rPr>
          <w:rFonts w:cs="メイリオ" w:hint="eastAsia"/>
        </w:rPr>
        <w:t>、</w:t>
      </w:r>
      <w:r w:rsidRPr="00CB3BFD">
        <w:rPr>
          <w:rFonts w:cs="メイリオ" w:hint="eastAsia"/>
        </w:rPr>
        <w:t>共有フォルダ設定を行ったフォルダ</w:t>
      </w:r>
      <w:r w:rsidR="00EF0DBC">
        <w:rPr>
          <w:rFonts w:cs="メイリオ" w:hint="eastAsia"/>
        </w:rPr>
        <w:t>は</w:t>
      </w:r>
      <w:r w:rsidRPr="00CB3BFD">
        <w:rPr>
          <w:rFonts w:cs="メイリオ" w:hint="eastAsia"/>
        </w:rPr>
        <w:t>専用アイコン</w:t>
      </w:r>
      <w:r w:rsidR="00C351DF">
        <w:rPr>
          <w:rFonts w:cs="メイリオ" w:hint="eastAsia"/>
        </w:rPr>
        <w:t>で表示</w:t>
      </w:r>
      <w:r w:rsidRPr="00CB3BFD">
        <w:rPr>
          <w:rFonts w:cs="メイリオ" w:hint="eastAsia"/>
        </w:rPr>
        <w:t>されます。</w:t>
      </w:r>
    </w:p>
    <w:p w14:paraId="08AE8EDD" w14:textId="583AE455" w:rsidR="00AD350D" w:rsidRPr="0051089F" w:rsidRDefault="00F4018E" w:rsidP="0051089F">
      <w:pPr>
        <w:jc w:val="center"/>
      </w:pPr>
      <w:r>
        <w:rPr>
          <w:noProof/>
        </w:rPr>
        <mc:AlternateContent>
          <mc:Choice Requires="wps">
            <w:drawing>
              <wp:anchor distT="0" distB="0" distL="114300" distR="114300" simplePos="0" relativeHeight="251832320" behindDoc="0" locked="0" layoutInCell="1" allowOverlap="1" wp14:anchorId="665683E4" wp14:editId="0D98DC68">
                <wp:simplePos x="0" y="0"/>
                <wp:positionH relativeFrom="column">
                  <wp:posOffset>1533525</wp:posOffset>
                </wp:positionH>
                <wp:positionV relativeFrom="paragraph">
                  <wp:posOffset>790575</wp:posOffset>
                </wp:positionV>
                <wp:extent cx="720000" cy="161925"/>
                <wp:effectExtent l="0" t="0" r="23495" b="28575"/>
                <wp:wrapNone/>
                <wp:docPr id="1168487710"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ECA410" id="正方形/長方形 1" o:spid="_x0000_s1026" style="position:absolute;margin-left:120.75pt;margin-top:62.25pt;width:56.7pt;height:12.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" filled="f" strokecolor="#e00" strokeweight="2pt"/>
            </w:pict>
          </mc:Fallback>
        </mc:AlternateContent>
      </w:r>
      <w:r w:rsidR="0051089F" w:rsidRPr="0051089F">
        <w:rPr>
          <w:noProof/>
        </w:rPr>
        <w:drawing>
          <wp:inline distT="0" distB="0" distL="0" distR="0" wp14:anchorId="57728A62" wp14:editId="3A3245A4">
            <wp:extent cx="5400000" cy="1586050"/>
            <wp:effectExtent l="19050" t="19050" r="10795" b="14605"/>
            <wp:docPr id="20489703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0355" name=""/>
                    <pic:cNvPicPr/>
                  </pic:nvPicPr>
                  <pic:blipFill>
                    <a:blip r:embed="rId181">
                      <a:extLst>
                        <a:ext uri="{28A0092B-C50C-407E-A947-70E740481C1C}">
                          <a14:useLocalDpi xmlns:a14="http://schemas.microsoft.com/office/drawing/2010/main" val="0"/>
                        </a:ext>
                      </a:extLst>
                    </a:blip>
                    <a:stretch>
                      <a:fillRect/>
                    </a:stretch>
                  </pic:blipFill>
                  <pic:spPr>
                    <a:xfrm>
                      <a:off x="0" y="0"/>
                      <a:ext cx="5400000" cy="1586050"/>
                    </a:xfrm>
                    <a:prstGeom prst="rect">
                      <a:avLst/>
                    </a:prstGeom>
                    <a:ln>
                      <a:solidFill>
                        <a:schemeClr val="bg1">
                          <a:lumMod val="75000"/>
                        </a:schemeClr>
                      </a:solidFill>
                    </a:ln>
                  </pic:spPr>
                </pic:pic>
              </a:graphicData>
            </a:graphic>
          </wp:inline>
        </w:drawing>
      </w:r>
    </w:p>
    <w:p w14:paraId="14BC8235" w14:textId="77777777" w:rsidR="00DB19E8" w:rsidRPr="00750FE2" w:rsidRDefault="00DB19E8" w:rsidP="00DB19E8">
      <w:pPr>
        <w:jc w:val="center"/>
        <w:rPr>
          <w:b/>
          <w:bCs/>
        </w:rPr>
      </w:pPr>
      <w:r w:rsidRPr="00750FE2">
        <w:rPr>
          <w:rFonts w:hint="eastAsia"/>
          <w:b/>
          <w:bCs/>
        </w:rPr>
        <w:t>ファイル一覧</w:t>
      </w:r>
    </w:p>
    <w:p w14:paraId="11BD11A0" w14:textId="77777777" w:rsidR="00750FE2" w:rsidRDefault="00750FE2" w:rsidP="00E243E1"/>
    <w:p w14:paraId="3AA4E2AA" w14:textId="6719B2FC" w:rsidR="0003442B" w:rsidRDefault="0003442B" w:rsidP="00E243E1">
      <w:r>
        <w:rPr>
          <w:rFonts w:hint="eastAsia"/>
        </w:rPr>
        <w:t>共有された側では、</w:t>
      </w:r>
      <w:r w:rsidR="001F0338">
        <w:rPr>
          <w:rFonts w:hint="eastAsia"/>
        </w:rPr>
        <w:t>フォルダが</w:t>
      </w:r>
      <w:r>
        <w:rPr>
          <w:rFonts w:hint="eastAsia"/>
        </w:rPr>
        <w:t>以下のように「フォルダ名(共有元のユーザー)」のよう</w:t>
      </w:r>
      <w:r w:rsidR="00007217">
        <w:rPr>
          <w:rFonts w:hint="eastAsia"/>
        </w:rPr>
        <w:t>に</w:t>
      </w:r>
      <w:r>
        <w:rPr>
          <w:rFonts w:hint="eastAsia"/>
        </w:rPr>
        <w:t>表示されます。</w:t>
      </w:r>
    </w:p>
    <w:p w14:paraId="3C299BFF" w14:textId="38889CA4" w:rsidR="004C05BC" w:rsidRDefault="00F4018E" w:rsidP="0003442B">
      <w:pPr>
        <w:jc w:val="center"/>
      </w:pPr>
      <w:r>
        <w:rPr>
          <w:noProof/>
        </w:rPr>
        <mc:AlternateContent>
          <mc:Choice Requires="wps">
            <w:drawing>
              <wp:anchor distT="0" distB="0" distL="114300" distR="114300" simplePos="0" relativeHeight="251830272" behindDoc="0" locked="0" layoutInCell="1" allowOverlap="1" wp14:anchorId="6BEE094E" wp14:editId="2B9E6132">
                <wp:simplePos x="0" y="0"/>
                <wp:positionH relativeFrom="column">
                  <wp:posOffset>1533525</wp:posOffset>
                </wp:positionH>
                <wp:positionV relativeFrom="paragraph">
                  <wp:posOffset>619125</wp:posOffset>
                </wp:positionV>
                <wp:extent cx="1008000" cy="161925"/>
                <wp:effectExtent l="0" t="0" r="20955" b="28575"/>
                <wp:wrapNone/>
                <wp:docPr id="422214619" name="正方形/長方形 1"/>
                <wp:cNvGraphicFramePr/>
                <a:graphic xmlns:a="http://schemas.openxmlformats.org/drawingml/2006/main">
                  <a:graphicData uri="http://schemas.microsoft.com/office/word/2010/wordprocessingShape">
                    <wps:wsp>
                      <wps:cNvSpPr/>
                      <wps:spPr>
                        <a:xfrm>
                          <a:off x="0" y="0"/>
                          <a:ext cx="1008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B4EABC" id="正方形/長方形 1" o:spid="_x0000_s1026" style="position:absolute;margin-left:120.75pt;margin-top:48.75pt;width:79.35pt;height:1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" filled="f" strokecolor="#e00" strokeweight="2pt"/>
            </w:pict>
          </mc:Fallback>
        </mc:AlternateContent>
      </w:r>
      <w:r w:rsidR="0003442B" w:rsidRPr="0003442B">
        <w:rPr>
          <w:noProof/>
        </w:rPr>
        <w:drawing>
          <wp:inline distT="0" distB="0" distL="0" distR="0" wp14:anchorId="6CD0BA92" wp14:editId="55CAD569">
            <wp:extent cx="5400000" cy="1152131"/>
            <wp:effectExtent l="19050" t="19050" r="10795" b="10160"/>
            <wp:docPr id="7080206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020602" name=""/>
                    <pic:cNvPicPr/>
                  </pic:nvPicPr>
                  <pic:blipFill>
                    <a:blip r:embed="rId182">
                      <a:extLst>
                        <a:ext uri="{28A0092B-C50C-407E-A947-70E740481C1C}">
                          <a14:useLocalDpi xmlns:a14="http://schemas.microsoft.com/office/drawing/2010/main" val="0"/>
                        </a:ext>
                      </a:extLst>
                    </a:blip>
                    <a:stretch>
                      <a:fillRect/>
                    </a:stretch>
                  </pic:blipFill>
                  <pic:spPr>
                    <a:xfrm>
                      <a:off x="0" y="0"/>
                      <a:ext cx="5400000" cy="1152131"/>
                    </a:xfrm>
                    <a:prstGeom prst="rect">
                      <a:avLst/>
                    </a:prstGeom>
                    <a:ln>
                      <a:solidFill>
                        <a:schemeClr val="bg1">
                          <a:lumMod val="75000"/>
                        </a:schemeClr>
                      </a:solidFill>
                    </a:ln>
                  </pic:spPr>
                </pic:pic>
              </a:graphicData>
            </a:graphic>
          </wp:inline>
        </w:drawing>
      </w:r>
    </w:p>
    <w:p w14:paraId="6B9A5A9D" w14:textId="77777777" w:rsidR="0003442B" w:rsidRPr="00750FE2" w:rsidRDefault="0003442B" w:rsidP="0003442B">
      <w:pPr>
        <w:jc w:val="center"/>
        <w:rPr>
          <w:b/>
          <w:bCs/>
        </w:rPr>
      </w:pPr>
      <w:r w:rsidRPr="00750FE2">
        <w:rPr>
          <w:rFonts w:hint="eastAsia"/>
          <w:b/>
          <w:bCs/>
        </w:rPr>
        <w:t>ファイル一覧</w:t>
      </w:r>
    </w:p>
    <w:p w14:paraId="6CE7DA40" w14:textId="77777777" w:rsidR="004C05BC" w:rsidRDefault="004C05BC" w:rsidP="00E243E1"/>
    <w:p w14:paraId="3643163F" w14:textId="420AA256" w:rsidR="00024A1A" w:rsidRDefault="00024A1A" w:rsidP="00024A1A">
      <w:pPr>
        <w:pStyle w:val="af5"/>
        <w:numPr>
          <w:ilvl w:val="0"/>
          <w:numId w:val="11"/>
        </w:numPr>
        <w:ind w:leftChars="0"/>
      </w:pPr>
      <w:r>
        <w:rPr>
          <w:rFonts w:hint="eastAsia"/>
        </w:rPr>
        <w:t>共有フォルダは詳細画面の「共有フォルダ」</w:t>
      </w:r>
      <w:r w:rsidRPr="00D87AD7">
        <w:rPr>
          <w:rFonts w:hint="eastAsia"/>
        </w:rPr>
        <w:t>横</w:t>
      </w:r>
      <w:r>
        <w:rPr>
          <w:rFonts w:hint="eastAsia"/>
        </w:rPr>
        <w:t>にある黄色の</w:t>
      </w:r>
      <w:r w:rsidRPr="00D87AD7">
        <w:rPr>
          <w:rFonts w:hint="eastAsia"/>
        </w:rPr>
        <w:t>アイコンをクリック</w:t>
      </w:r>
      <w:r>
        <w:rPr>
          <w:rFonts w:hint="eastAsia"/>
        </w:rPr>
        <w:t>することでも設定可能です。</w:t>
      </w:r>
    </w:p>
    <w:p w14:paraId="3B4BF46E" w14:textId="265230EF" w:rsidR="00D5533E" w:rsidRDefault="00C5490B" w:rsidP="00024A1A">
      <w:pPr>
        <w:jc w:val="center"/>
      </w:pPr>
      <w:r>
        <w:rPr>
          <w:noProof/>
        </w:rPr>
        <mc:AlternateContent>
          <mc:Choice Requires="wps">
            <w:drawing>
              <wp:anchor distT="0" distB="0" distL="114300" distR="114300" simplePos="0" relativeHeight="252459008" behindDoc="0" locked="0" layoutInCell="1" allowOverlap="1" wp14:anchorId="3A2C0D67" wp14:editId="6C85F8CE">
                <wp:simplePos x="0" y="0"/>
                <wp:positionH relativeFrom="column">
                  <wp:posOffset>5448300</wp:posOffset>
                </wp:positionH>
                <wp:positionV relativeFrom="paragraph">
                  <wp:posOffset>1990725</wp:posOffset>
                </wp:positionV>
                <wp:extent cx="162000" cy="162000"/>
                <wp:effectExtent l="0" t="0" r="28575" b="28575"/>
                <wp:wrapNone/>
                <wp:docPr id="990831462" name="正方形/長方形 1"/>
                <wp:cNvGraphicFramePr/>
                <a:graphic xmlns:a="http://schemas.openxmlformats.org/drawingml/2006/main">
                  <a:graphicData uri="http://schemas.microsoft.com/office/word/2010/wordprocessingShape">
                    <wps:wsp>
                      <wps:cNvSpPr/>
                      <wps:spPr>
                        <a:xfrm>
                          <a:off x="0" y="0"/>
                          <a:ext cx="162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219FF" id="正方形/長方形 1" o:spid="_x0000_s1026" style="position:absolute;margin-left:429pt;margin-top:156.75pt;width:12.75pt;height:12.75pt;z-index:2524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" filled="f" strokecolor="#e00" strokeweight="2pt"/>
            </w:pict>
          </mc:Fallback>
        </mc:AlternateContent>
      </w:r>
      <w:r w:rsidR="00024A1A" w:rsidRPr="00024A1A">
        <w:rPr>
          <w:noProof/>
        </w:rPr>
        <w:drawing>
          <wp:inline distT="0" distB="0" distL="0" distR="0" wp14:anchorId="43D95D96" wp14:editId="0B7B3DF3">
            <wp:extent cx="5400000" cy="2358437"/>
            <wp:effectExtent l="19050" t="19050" r="10795" b="22860"/>
            <wp:docPr id="18659861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86183" name=""/>
                    <pic:cNvPicPr/>
                  </pic:nvPicPr>
                  <pic:blipFill>
                    <a:blip r:embed="rId183">
                      <a:extLst>
                        <a:ext uri="{28A0092B-C50C-407E-A947-70E740481C1C}">
                          <a14:useLocalDpi xmlns:a14="http://schemas.microsoft.com/office/drawing/2010/main" val="0"/>
                        </a:ext>
                      </a:extLst>
                    </a:blip>
                    <a:stretch>
                      <a:fillRect/>
                    </a:stretch>
                  </pic:blipFill>
                  <pic:spPr>
                    <a:xfrm>
                      <a:off x="0" y="0"/>
                      <a:ext cx="5400000" cy="2358437"/>
                    </a:xfrm>
                    <a:prstGeom prst="rect">
                      <a:avLst/>
                    </a:prstGeom>
                    <a:ln>
                      <a:solidFill>
                        <a:schemeClr val="bg1">
                          <a:lumMod val="75000"/>
                        </a:schemeClr>
                      </a:solidFill>
                    </a:ln>
                  </pic:spPr>
                </pic:pic>
              </a:graphicData>
            </a:graphic>
          </wp:inline>
        </w:drawing>
      </w:r>
    </w:p>
    <w:p w14:paraId="54FDEE3C" w14:textId="286C098A" w:rsidR="00024A1A" w:rsidRDefault="00024A1A" w:rsidP="00024A1A">
      <w:pPr>
        <w:jc w:val="center"/>
      </w:pPr>
      <w:r>
        <w:rPr>
          <w:rFonts w:hint="eastAsia"/>
          <w:b/>
        </w:rPr>
        <w:t>詳細 - 共有フォルダの設定</w:t>
      </w:r>
    </w:p>
    <w:p w14:paraId="5FA3D897" w14:textId="77777777" w:rsidR="00D5533E" w:rsidRDefault="00D5533E" w:rsidP="00E243E1"/>
    <w:p w14:paraId="548A44F6" w14:textId="57847D6A" w:rsidR="00EF2099" w:rsidRDefault="00EF2099">
      <w:pPr>
        <w:wordWrap/>
      </w:pPr>
      <w:r>
        <w:br w:type="page"/>
      </w:r>
    </w:p>
    <w:p w14:paraId="38FE8D1A" w14:textId="76161817" w:rsidR="00836028" w:rsidRDefault="00E243E1" w:rsidP="00E243E1">
      <w:pPr>
        <w:pStyle w:val="2"/>
        <w:spacing w:after="120"/>
      </w:pPr>
      <w:bookmarkStart w:id="121" w:name="_Toc242188420"/>
      <w:r>
        <w:rPr>
          <w:rFonts w:hint="eastAsia"/>
        </w:rPr>
        <w:lastRenderedPageBreak/>
        <w:t>共有フォルダ</w:t>
      </w:r>
      <w:r w:rsidR="00F95F19">
        <w:rPr>
          <w:rFonts w:hint="eastAsia"/>
          <w:lang w:eastAsia="ja-JP"/>
        </w:rPr>
        <w:t>の</w:t>
      </w:r>
      <w:r>
        <w:rPr>
          <w:rFonts w:hint="eastAsia"/>
        </w:rPr>
        <w:t>停止</w:t>
      </w:r>
      <w:r w:rsidR="00C04686">
        <w:rPr>
          <w:rFonts w:hint="eastAsia"/>
          <w:lang w:eastAsia="ja-JP"/>
        </w:rPr>
        <w:t>、解除</w:t>
      </w:r>
      <w:bookmarkEnd w:id="121"/>
    </w:p>
    <w:p w14:paraId="35E2A84A" w14:textId="47258068" w:rsidR="00854217" w:rsidRDefault="000541B4" w:rsidP="00115EBC">
      <w:r>
        <w:rPr>
          <w:rFonts w:hint="eastAsia"/>
        </w:rPr>
        <w:t>「</w:t>
      </w:r>
      <w:hyperlink w:anchor="_共有フォルダを利用したメンバー間のファイル共有" w:history="1">
        <w:r w:rsidRPr="000541B4">
          <w:rPr>
            <w:rStyle w:val="af0"/>
          </w:rPr>
          <w:t>10.1.共有フォルダ</w:t>
        </w:r>
        <w:r w:rsidR="007810DA">
          <w:rPr>
            <w:rStyle w:val="af0"/>
            <w:rFonts w:hint="eastAsia"/>
          </w:rPr>
          <w:t>設定</w:t>
        </w:r>
      </w:hyperlink>
      <w:r>
        <w:rPr>
          <w:rFonts w:hint="eastAsia"/>
        </w:rPr>
        <w:t>」で設定</w:t>
      </w:r>
      <w:r w:rsidR="00995509">
        <w:rPr>
          <w:rFonts w:hint="eastAsia"/>
        </w:rPr>
        <w:t>済みの</w:t>
      </w:r>
      <w:r w:rsidR="00115EBC">
        <w:rPr>
          <w:rFonts w:hint="eastAsia"/>
        </w:rPr>
        <w:t>共有フォルダ</w:t>
      </w:r>
      <w:r w:rsidR="006E3EAC">
        <w:rPr>
          <w:rFonts w:hint="eastAsia"/>
        </w:rPr>
        <w:t>の</w:t>
      </w:r>
      <w:r w:rsidR="00115EBC">
        <w:rPr>
          <w:rFonts w:hint="eastAsia"/>
        </w:rPr>
        <w:t>停止</w:t>
      </w:r>
      <w:r w:rsidR="00083296">
        <w:rPr>
          <w:rFonts w:hint="eastAsia"/>
        </w:rPr>
        <w:t>、</w:t>
      </w:r>
      <w:r w:rsidR="006E3EAC">
        <w:rPr>
          <w:rFonts w:hint="eastAsia"/>
        </w:rPr>
        <w:t>解除を行うことができます。</w:t>
      </w:r>
    </w:p>
    <w:p w14:paraId="16A69454" w14:textId="77777777" w:rsidR="007050ED" w:rsidRDefault="007050ED" w:rsidP="00115EBC"/>
    <w:p w14:paraId="691F8535" w14:textId="7E499D79" w:rsidR="007E4185" w:rsidRPr="007E4185" w:rsidRDefault="007E4185" w:rsidP="005C6BA6">
      <w:pPr>
        <w:wordWrap/>
        <w:adjustRightInd w:val="0"/>
        <w:snapToGrid w:val="0"/>
        <w:rPr>
          <w:b/>
          <w:bCs/>
          <w:u w:val="single"/>
        </w:rPr>
      </w:pPr>
      <w:r w:rsidRPr="007E4185">
        <w:rPr>
          <w:b/>
          <w:bCs/>
          <w:u w:val="single"/>
        </w:rPr>
        <w:t>共有</w:t>
      </w:r>
      <w:r w:rsidR="00AC084B">
        <w:rPr>
          <w:rFonts w:hint="eastAsia"/>
          <w:b/>
          <w:bCs/>
          <w:u w:val="single"/>
        </w:rPr>
        <w:t>フォルダ</w:t>
      </w:r>
      <w:r w:rsidR="00EF2099">
        <w:rPr>
          <w:rFonts w:hint="eastAsia"/>
          <w:b/>
          <w:bCs/>
          <w:u w:val="single"/>
        </w:rPr>
        <w:t>の</w:t>
      </w:r>
      <w:r w:rsidR="00163B8B">
        <w:rPr>
          <w:rFonts w:hint="eastAsia"/>
          <w:b/>
          <w:bCs/>
          <w:u w:val="single"/>
        </w:rPr>
        <w:t>停止</w:t>
      </w:r>
    </w:p>
    <w:p w14:paraId="04AA7ECA" w14:textId="77777777" w:rsidR="00F63C58" w:rsidRDefault="009208DA" w:rsidP="005C6BA6">
      <w:pPr>
        <w:wordWrap/>
        <w:adjustRightInd w:val="0"/>
        <w:snapToGrid w:val="0"/>
      </w:pPr>
      <w:r w:rsidRPr="006E3EAC">
        <w:t>共有フォルダを設定した</w:t>
      </w:r>
      <w:r>
        <w:rPr>
          <w:rFonts w:hint="eastAsia"/>
        </w:rPr>
        <w:t>ユーザー</w:t>
      </w:r>
      <w:r w:rsidRPr="006E3EAC">
        <w:t>が実施でき</w:t>
      </w:r>
      <w:r>
        <w:rPr>
          <w:rFonts w:hint="eastAsia"/>
        </w:rPr>
        <w:t>ます</w:t>
      </w:r>
      <w:r w:rsidRPr="006E3EAC">
        <w:t>。</w:t>
      </w:r>
    </w:p>
    <w:p w14:paraId="0DEB0526" w14:textId="480F0E75" w:rsidR="009208DA" w:rsidRDefault="009208DA" w:rsidP="005C6BA6">
      <w:pPr>
        <w:wordWrap/>
        <w:adjustRightInd w:val="0"/>
        <w:snapToGrid w:val="0"/>
      </w:pPr>
      <w:r>
        <w:rPr>
          <w:rFonts w:hint="eastAsia"/>
        </w:rPr>
        <w:t>停止後は、</w:t>
      </w:r>
      <w:r w:rsidRPr="006E3EAC">
        <w:t>共有フォルダに参加していたすべてのユーザーが共有フォルダにアクセスできなくな</w:t>
      </w:r>
      <w:r>
        <w:rPr>
          <w:rFonts w:hint="eastAsia"/>
        </w:rPr>
        <w:t>ります。</w:t>
      </w:r>
    </w:p>
    <w:p w14:paraId="308D8EAF" w14:textId="77777777" w:rsidR="009208DA" w:rsidRDefault="009208DA" w:rsidP="005C6BA6">
      <w:pPr>
        <w:wordWrap/>
        <w:adjustRightInd w:val="0"/>
        <w:snapToGrid w:val="0"/>
      </w:pPr>
    </w:p>
    <w:p w14:paraId="1079D958" w14:textId="2574D3B8" w:rsidR="00901C52" w:rsidRDefault="00F4018E" w:rsidP="005C6BA6">
      <w:pPr>
        <w:wordWrap/>
        <w:adjustRightInd w:val="0"/>
        <w:snapToGrid w:val="0"/>
      </w:pPr>
      <w:r>
        <w:rPr>
          <w:rFonts w:hint="eastAsia"/>
        </w:rPr>
        <w:t>共有フォルダを停止するフォルダを選択後に詳細アイコンをクリックして詳細情報を表示し、共有フォルダ内の停止アイコンをクリックします。</w:t>
      </w:r>
    </w:p>
    <w:p w14:paraId="59554AF8" w14:textId="7A38E6D8" w:rsidR="00C305A7" w:rsidRDefault="00C305A7" w:rsidP="00F4018E">
      <w:pPr>
        <w:jc w:val="center"/>
      </w:pPr>
      <w:r>
        <w:rPr>
          <w:noProof/>
        </w:rPr>
        <mc:AlternateContent>
          <mc:Choice Requires="wps">
            <w:drawing>
              <wp:anchor distT="0" distB="0" distL="114300" distR="114300" simplePos="0" relativeHeight="251842560" behindDoc="0" locked="0" layoutInCell="1" allowOverlap="1" wp14:anchorId="6441A044" wp14:editId="2A87C2F3">
                <wp:simplePos x="0" y="0"/>
                <wp:positionH relativeFrom="column">
                  <wp:posOffset>5743575</wp:posOffset>
                </wp:positionH>
                <wp:positionV relativeFrom="paragraph">
                  <wp:posOffset>2219325</wp:posOffset>
                </wp:positionV>
                <wp:extent cx="162000" cy="161925"/>
                <wp:effectExtent l="0" t="0" r="28575" b="28575"/>
                <wp:wrapNone/>
                <wp:docPr id="90197953" name="正方形/長方形 1"/>
                <wp:cNvGraphicFramePr/>
                <a:graphic xmlns:a="http://schemas.openxmlformats.org/drawingml/2006/main">
                  <a:graphicData uri="http://schemas.microsoft.com/office/word/2010/wordprocessingShape">
                    <wps:wsp>
                      <wps:cNvSpPr/>
                      <wps:spPr>
                        <a:xfrm>
                          <a:off x="0" y="0"/>
                          <a:ext cx="16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C58DF2" id="正方形/長方形 1" o:spid="_x0000_s1026" style="position:absolute;margin-left:452.25pt;margin-top:174.75pt;width:12.75pt;height:12.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" filled="f" strokecolor="#e00" strokeweight="2pt"/>
            </w:pict>
          </mc:Fallback>
        </mc:AlternateContent>
      </w:r>
      <w:r>
        <w:rPr>
          <w:noProof/>
        </w:rPr>
        <mc:AlternateContent>
          <mc:Choice Requires="wps">
            <w:drawing>
              <wp:anchor distT="0" distB="0" distL="114300" distR="114300" simplePos="0" relativeHeight="251840512" behindDoc="0" locked="0" layoutInCell="1" allowOverlap="1" wp14:anchorId="2AD5149F" wp14:editId="465895ED">
                <wp:simplePos x="0" y="0"/>
                <wp:positionH relativeFrom="column">
                  <wp:posOffset>5829300</wp:posOffset>
                </wp:positionH>
                <wp:positionV relativeFrom="paragraph">
                  <wp:posOffset>285750</wp:posOffset>
                </wp:positionV>
                <wp:extent cx="162000" cy="161925"/>
                <wp:effectExtent l="0" t="0" r="28575" b="28575"/>
                <wp:wrapNone/>
                <wp:docPr id="1737318834" name="正方形/長方形 1"/>
                <wp:cNvGraphicFramePr/>
                <a:graphic xmlns:a="http://schemas.openxmlformats.org/drawingml/2006/main">
                  <a:graphicData uri="http://schemas.microsoft.com/office/word/2010/wordprocessingShape">
                    <wps:wsp>
                      <wps:cNvSpPr/>
                      <wps:spPr>
                        <a:xfrm>
                          <a:off x="0" y="0"/>
                          <a:ext cx="16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AC9F17" id="正方形/長方形 1" o:spid="_x0000_s1026" style="position:absolute;margin-left:459pt;margin-top:22.5pt;width:12.75pt;height:12.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" filled="f" strokecolor="#e00" strokeweight="2pt"/>
            </w:pict>
          </mc:Fallback>
        </mc:AlternateContent>
      </w:r>
      <w:r>
        <w:rPr>
          <w:noProof/>
        </w:rPr>
        <mc:AlternateContent>
          <mc:Choice Requires="wps">
            <w:drawing>
              <wp:anchor distT="0" distB="0" distL="114300" distR="114300" simplePos="0" relativeHeight="251838464" behindDoc="0" locked="0" layoutInCell="1" allowOverlap="1" wp14:anchorId="7F651ACB" wp14:editId="46129DC8">
                <wp:simplePos x="0" y="0"/>
                <wp:positionH relativeFrom="column">
                  <wp:posOffset>1390650</wp:posOffset>
                </wp:positionH>
                <wp:positionV relativeFrom="paragraph">
                  <wp:posOffset>790575</wp:posOffset>
                </wp:positionV>
                <wp:extent cx="162000" cy="161925"/>
                <wp:effectExtent l="0" t="0" r="28575" b="28575"/>
                <wp:wrapNone/>
                <wp:docPr id="1965321808" name="正方形/長方形 1"/>
                <wp:cNvGraphicFramePr/>
                <a:graphic xmlns:a="http://schemas.openxmlformats.org/drawingml/2006/main">
                  <a:graphicData uri="http://schemas.microsoft.com/office/word/2010/wordprocessingShape">
                    <wps:wsp>
                      <wps:cNvSpPr/>
                      <wps:spPr>
                        <a:xfrm>
                          <a:off x="0" y="0"/>
                          <a:ext cx="16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27786C" id="正方形/長方形 1" o:spid="_x0000_s1026" style="position:absolute;margin-left:109.5pt;margin-top:62.25pt;width:12.75pt;height:12.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" filled="f" strokecolor="#e00" strokeweight="2pt"/>
            </w:pict>
          </mc:Fallback>
        </mc:AlternateContent>
      </w:r>
      <w:r w:rsidRPr="00C305A7">
        <w:rPr>
          <w:noProof/>
        </w:rPr>
        <w:drawing>
          <wp:inline distT="0" distB="0" distL="0" distR="0" wp14:anchorId="2DEC23F2" wp14:editId="1157ABD2">
            <wp:extent cx="5400000" cy="2589585"/>
            <wp:effectExtent l="19050" t="19050" r="10795" b="20320"/>
            <wp:docPr id="10904222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422259" name=""/>
                    <pic:cNvPicPr/>
                  </pic:nvPicPr>
                  <pic:blipFill>
                    <a:blip r:embed="rId184">
                      <a:extLst>
                        <a:ext uri="{28A0092B-C50C-407E-A947-70E740481C1C}">
                          <a14:useLocalDpi xmlns:a14="http://schemas.microsoft.com/office/drawing/2010/main" val="0"/>
                        </a:ext>
                      </a:extLst>
                    </a:blip>
                    <a:stretch>
                      <a:fillRect/>
                    </a:stretch>
                  </pic:blipFill>
                  <pic:spPr>
                    <a:xfrm>
                      <a:off x="0" y="0"/>
                      <a:ext cx="5400000" cy="2589585"/>
                    </a:xfrm>
                    <a:prstGeom prst="rect">
                      <a:avLst/>
                    </a:prstGeom>
                    <a:ln>
                      <a:solidFill>
                        <a:schemeClr val="bg1">
                          <a:lumMod val="75000"/>
                        </a:schemeClr>
                      </a:solidFill>
                    </a:ln>
                  </pic:spPr>
                </pic:pic>
              </a:graphicData>
            </a:graphic>
          </wp:inline>
        </w:drawing>
      </w:r>
    </w:p>
    <w:p w14:paraId="4815DEBD" w14:textId="6F574BCA" w:rsidR="00B34DB9" w:rsidRPr="00750FE2" w:rsidRDefault="00B34DB9" w:rsidP="00B34DB9">
      <w:pPr>
        <w:jc w:val="center"/>
        <w:rPr>
          <w:b/>
          <w:bCs/>
        </w:rPr>
      </w:pPr>
      <w:r>
        <w:rPr>
          <w:rFonts w:hint="eastAsia"/>
          <w:b/>
          <w:bCs/>
        </w:rPr>
        <w:t>フォルダ詳細</w:t>
      </w:r>
    </w:p>
    <w:p w14:paraId="4C96966E" w14:textId="77777777" w:rsidR="00B34DB9" w:rsidRDefault="00B34DB9" w:rsidP="00B34DB9"/>
    <w:p w14:paraId="515ED3FA" w14:textId="77777777" w:rsidR="00F061B4" w:rsidRDefault="00F061B4" w:rsidP="00F061B4">
      <w:pPr>
        <w:wordWrap/>
        <w:adjustRightInd w:val="0"/>
        <w:snapToGrid w:val="0"/>
        <w:rPr>
          <w:lang w:eastAsia="ar-SA"/>
        </w:rPr>
      </w:pPr>
      <w:r>
        <w:rPr>
          <w:rFonts w:hint="eastAsia"/>
        </w:rPr>
        <w:t>共有フォルダ停止ダイアログが表示されますので、「停止」をクリックします。</w:t>
      </w:r>
    </w:p>
    <w:p w14:paraId="17261E71" w14:textId="16FC7E95" w:rsidR="00901C52" w:rsidRPr="00F061B4" w:rsidRDefault="0004292C" w:rsidP="00F061B4">
      <w:pPr>
        <w:jc w:val="center"/>
      </w:pPr>
      <w:r>
        <w:rPr>
          <w:noProof/>
        </w:rPr>
        <mc:AlternateContent>
          <mc:Choice Requires="wps">
            <w:drawing>
              <wp:anchor distT="0" distB="0" distL="114300" distR="114300" simplePos="0" relativeHeight="251844608" behindDoc="0" locked="0" layoutInCell="1" allowOverlap="1" wp14:anchorId="6F90E129" wp14:editId="5781D46A">
                <wp:simplePos x="0" y="0"/>
                <wp:positionH relativeFrom="column">
                  <wp:posOffset>2809875</wp:posOffset>
                </wp:positionH>
                <wp:positionV relativeFrom="paragraph">
                  <wp:posOffset>1381125</wp:posOffset>
                </wp:positionV>
                <wp:extent cx="1008000" cy="216000"/>
                <wp:effectExtent l="0" t="0" r="20955" b="12700"/>
                <wp:wrapNone/>
                <wp:docPr id="587866694" name="正方形/長方形 1"/>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417D8A3" id="正方形/長方形 1" o:spid="_x0000_s1026" style="position:absolute;margin-left:221.25pt;margin-top:108.75pt;width:79.35pt;height:17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" filled="f" strokecolor="#e00" strokeweight="2pt"/>
            </w:pict>
          </mc:Fallback>
        </mc:AlternateContent>
      </w:r>
      <w:r w:rsidRPr="0004292C">
        <w:rPr>
          <w:noProof/>
        </w:rPr>
        <w:drawing>
          <wp:inline distT="0" distB="0" distL="0" distR="0" wp14:anchorId="54B5DF4C" wp14:editId="5677DB8A">
            <wp:extent cx="2880000" cy="1636364"/>
            <wp:effectExtent l="19050" t="19050" r="15875" b="21590"/>
            <wp:docPr id="19825497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549730" name=""/>
                    <pic:cNvPicPr/>
                  </pic:nvPicPr>
                  <pic:blipFill>
                    <a:blip r:embed="rId185">
                      <a:extLst>
                        <a:ext uri="{28A0092B-C50C-407E-A947-70E740481C1C}">
                          <a14:useLocalDpi xmlns:a14="http://schemas.microsoft.com/office/drawing/2010/main" val="0"/>
                        </a:ext>
                      </a:extLst>
                    </a:blip>
                    <a:stretch>
                      <a:fillRect/>
                    </a:stretch>
                  </pic:blipFill>
                  <pic:spPr>
                    <a:xfrm>
                      <a:off x="0" y="0"/>
                      <a:ext cx="2880000" cy="1636364"/>
                    </a:xfrm>
                    <a:prstGeom prst="rect">
                      <a:avLst/>
                    </a:prstGeom>
                    <a:ln>
                      <a:solidFill>
                        <a:schemeClr val="bg1">
                          <a:lumMod val="75000"/>
                        </a:schemeClr>
                      </a:solidFill>
                    </a:ln>
                  </pic:spPr>
                </pic:pic>
              </a:graphicData>
            </a:graphic>
          </wp:inline>
        </w:drawing>
      </w:r>
    </w:p>
    <w:p w14:paraId="0C47D3A7" w14:textId="77777777" w:rsidR="00136AF6" w:rsidRPr="00150F1A" w:rsidRDefault="00136AF6" w:rsidP="00136AF6">
      <w:pPr>
        <w:jc w:val="center"/>
        <w:rPr>
          <w:b/>
          <w:bCs/>
          <w:lang w:eastAsia="ar-SA"/>
        </w:rPr>
      </w:pPr>
      <w:r w:rsidRPr="00150F1A">
        <w:rPr>
          <w:rFonts w:hint="eastAsia"/>
          <w:b/>
          <w:bCs/>
        </w:rPr>
        <w:t>共有フォルダ停止</w:t>
      </w:r>
    </w:p>
    <w:p w14:paraId="72890A85" w14:textId="77777777" w:rsidR="00F061B4" w:rsidRDefault="00F061B4" w:rsidP="00342196"/>
    <w:p w14:paraId="07D7DCCF" w14:textId="77777777" w:rsidR="00E548F8" w:rsidRDefault="00E548F8">
      <w:pPr>
        <w:wordWrap/>
      </w:pPr>
      <w:r>
        <w:br w:type="page"/>
      </w:r>
    </w:p>
    <w:p w14:paraId="7A0A9A24" w14:textId="3E381058" w:rsidR="00F061B4" w:rsidRDefault="00F061B4" w:rsidP="00F061B4">
      <w:pPr>
        <w:wordWrap/>
        <w:adjustRightInd w:val="0"/>
        <w:snapToGrid w:val="0"/>
      </w:pPr>
      <w:r>
        <w:rPr>
          <w:rFonts w:hint="eastAsia"/>
        </w:rPr>
        <w:lastRenderedPageBreak/>
        <w:t>停止が完了するとフォルダのアイコンが通常のアイコンに戻ります。</w:t>
      </w:r>
    </w:p>
    <w:p w14:paraId="6835AF03" w14:textId="391DD423" w:rsidR="00F061B4" w:rsidRPr="00F061B4" w:rsidRDefault="00B54C7F" w:rsidP="0004292C">
      <w:pPr>
        <w:wordWrap/>
        <w:adjustRightInd w:val="0"/>
        <w:snapToGrid w:val="0"/>
        <w:jc w:val="center"/>
        <w:rPr>
          <w:lang w:eastAsia="ar-SA"/>
        </w:rPr>
      </w:pPr>
      <w:r>
        <w:rPr>
          <w:noProof/>
        </w:rPr>
        <mc:AlternateContent>
          <mc:Choice Requires="wps">
            <w:drawing>
              <wp:anchor distT="0" distB="0" distL="114300" distR="114300" simplePos="0" relativeHeight="251846656" behindDoc="0" locked="0" layoutInCell="1" allowOverlap="1" wp14:anchorId="486017FC" wp14:editId="7F25268C">
                <wp:simplePos x="0" y="0"/>
                <wp:positionH relativeFrom="column">
                  <wp:posOffset>1533525</wp:posOffset>
                </wp:positionH>
                <wp:positionV relativeFrom="paragraph">
                  <wp:posOffset>790575</wp:posOffset>
                </wp:positionV>
                <wp:extent cx="720000" cy="161925"/>
                <wp:effectExtent l="0" t="0" r="23495" b="28575"/>
                <wp:wrapNone/>
                <wp:docPr id="443096765" name="正方形/長方形 1"/>
                <wp:cNvGraphicFramePr/>
                <a:graphic xmlns:a="http://schemas.openxmlformats.org/drawingml/2006/main">
                  <a:graphicData uri="http://schemas.microsoft.com/office/word/2010/wordprocessingShape">
                    <wps:wsp>
                      <wps:cNvSpPr/>
                      <wps:spPr>
                        <a:xfrm>
                          <a:off x="0" y="0"/>
                          <a:ext cx="72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72A2D0B" id="正方形/長方形 1" o:spid="_x0000_s1026" style="position:absolute;margin-left:120.75pt;margin-top:62.25pt;width:56.7pt;height:12.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" filled="f" strokecolor="#e00" strokeweight="2pt"/>
            </w:pict>
          </mc:Fallback>
        </mc:AlternateContent>
      </w:r>
      <w:r w:rsidRPr="00B54C7F">
        <w:rPr>
          <w:noProof/>
          <w:lang w:eastAsia="ar-SA"/>
        </w:rPr>
        <w:drawing>
          <wp:inline distT="0" distB="0" distL="0" distR="0" wp14:anchorId="23A14553" wp14:editId="63949F84">
            <wp:extent cx="5400000" cy="1683566"/>
            <wp:effectExtent l="19050" t="19050" r="10795" b="12065"/>
            <wp:docPr id="15541878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87837" name=""/>
                    <pic:cNvPicPr/>
                  </pic:nvPicPr>
                  <pic:blipFill>
                    <a:blip r:embed="rId186">
                      <a:extLst>
                        <a:ext uri="{28A0092B-C50C-407E-A947-70E740481C1C}">
                          <a14:useLocalDpi xmlns:a14="http://schemas.microsoft.com/office/drawing/2010/main" val="0"/>
                        </a:ext>
                      </a:extLst>
                    </a:blip>
                    <a:stretch>
                      <a:fillRect/>
                    </a:stretch>
                  </pic:blipFill>
                  <pic:spPr>
                    <a:xfrm>
                      <a:off x="0" y="0"/>
                      <a:ext cx="5400000" cy="1683566"/>
                    </a:xfrm>
                    <a:prstGeom prst="rect">
                      <a:avLst/>
                    </a:prstGeom>
                    <a:ln>
                      <a:solidFill>
                        <a:schemeClr val="bg1">
                          <a:lumMod val="75000"/>
                        </a:schemeClr>
                      </a:solidFill>
                    </a:ln>
                  </pic:spPr>
                </pic:pic>
              </a:graphicData>
            </a:graphic>
          </wp:inline>
        </w:drawing>
      </w:r>
    </w:p>
    <w:p w14:paraId="4E7A025B" w14:textId="77777777" w:rsidR="00B54C7F" w:rsidRPr="00750FE2" w:rsidRDefault="00B54C7F" w:rsidP="00B54C7F">
      <w:pPr>
        <w:jc w:val="center"/>
        <w:rPr>
          <w:b/>
          <w:bCs/>
        </w:rPr>
      </w:pPr>
      <w:r w:rsidRPr="00750FE2">
        <w:rPr>
          <w:rFonts w:hint="eastAsia"/>
          <w:b/>
          <w:bCs/>
        </w:rPr>
        <w:t>ファイル一覧</w:t>
      </w:r>
    </w:p>
    <w:p w14:paraId="5B435545" w14:textId="541D9A0A" w:rsidR="003B6876" w:rsidRDefault="003B6876">
      <w:pPr>
        <w:wordWrap/>
      </w:pPr>
    </w:p>
    <w:p w14:paraId="29CE14F1" w14:textId="5CFDBAC7" w:rsidR="000862E8" w:rsidRDefault="00163B8B">
      <w:pPr>
        <w:wordWrap/>
      </w:pPr>
      <w:r w:rsidRPr="007E4185">
        <w:rPr>
          <w:b/>
          <w:bCs/>
          <w:u w:val="single"/>
        </w:rPr>
        <w:t>共有</w:t>
      </w:r>
      <w:r w:rsidR="006C56AF">
        <w:rPr>
          <w:rFonts w:hint="eastAsia"/>
          <w:b/>
          <w:bCs/>
          <w:u w:val="single"/>
        </w:rPr>
        <w:t>フォルダ</w:t>
      </w:r>
      <w:r w:rsidR="00EF2099">
        <w:rPr>
          <w:rFonts w:hint="eastAsia"/>
          <w:b/>
          <w:bCs/>
          <w:u w:val="single"/>
        </w:rPr>
        <w:t>の</w:t>
      </w:r>
      <w:r w:rsidR="00664B6F">
        <w:rPr>
          <w:rFonts w:hint="eastAsia"/>
          <w:b/>
          <w:bCs/>
          <w:u w:val="single"/>
        </w:rPr>
        <w:t>解除</w:t>
      </w:r>
    </w:p>
    <w:p w14:paraId="67D59490" w14:textId="77777777" w:rsidR="00F63C58" w:rsidRDefault="006A3950" w:rsidP="00B26C2A">
      <w:pPr>
        <w:wordWrap/>
        <w:adjustRightInd w:val="0"/>
        <w:snapToGrid w:val="0"/>
      </w:pPr>
      <w:r w:rsidRPr="006E3EAC">
        <w:t>共有フォルダに参加した</w:t>
      </w:r>
      <w:r>
        <w:rPr>
          <w:rFonts w:hint="eastAsia"/>
        </w:rPr>
        <w:t>ユーザー</w:t>
      </w:r>
      <w:r w:rsidRPr="006E3EAC">
        <w:t>が実施</w:t>
      </w:r>
      <w:r>
        <w:rPr>
          <w:rFonts w:hint="eastAsia"/>
        </w:rPr>
        <w:t>できます</w:t>
      </w:r>
      <w:r w:rsidRPr="006E3EAC">
        <w:t>。</w:t>
      </w:r>
    </w:p>
    <w:p w14:paraId="10CCEAE3" w14:textId="1BCECE85" w:rsidR="006A3950" w:rsidRDefault="006A3950" w:rsidP="00B26C2A">
      <w:pPr>
        <w:wordWrap/>
        <w:adjustRightInd w:val="0"/>
        <w:snapToGrid w:val="0"/>
      </w:pPr>
      <w:r>
        <w:rPr>
          <w:rFonts w:hint="eastAsia"/>
        </w:rPr>
        <w:t>解除後は、</w:t>
      </w:r>
      <w:r w:rsidRPr="006E3EAC">
        <w:t>共有フォルダ解除を実施した</w:t>
      </w:r>
      <w:r>
        <w:rPr>
          <w:rFonts w:hint="eastAsia"/>
        </w:rPr>
        <w:t>ユーザー</w:t>
      </w:r>
      <w:r w:rsidRPr="006E3EAC">
        <w:t>のみが共有フォルダにアクセスできなくな</w:t>
      </w:r>
      <w:r>
        <w:rPr>
          <w:rFonts w:hint="eastAsia"/>
        </w:rPr>
        <w:t>ります</w:t>
      </w:r>
      <w:r w:rsidRPr="006E3EAC">
        <w:t>。</w:t>
      </w:r>
    </w:p>
    <w:p w14:paraId="4830F812" w14:textId="77777777" w:rsidR="006A3950" w:rsidRDefault="006A3950" w:rsidP="00B26C2A">
      <w:pPr>
        <w:wordWrap/>
        <w:adjustRightInd w:val="0"/>
        <w:snapToGrid w:val="0"/>
      </w:pPr>
    </w:p>
    <w:p w14:paraId="07FF76CE" w14:textId="7CE8FA07" w:rsidR="00B26C2A" w:rsidRDefault="00B26C2A" w:rsidP="00B26C2A">
      <w:pPr>
        <w:wordWrap/>
        <w:adjustRightInd w:val="0"/>
        <w:snapToGrid w:val="0"/>
      </w:pPr>
      <w:r>
        <w:rPr>
          <w:rFonts w:hint="eastAsia"/>
        </w:rPr>
        <w:t>共有フォルダを</w:t>
      </w:r>
      <w:r w:rsidR="00F7547F">
        <w:rPr>
          <w:rFonts w:hint="eastAsia"/>
        </w:rPr>
        <w:t>解除</w:t>
      </w:r>
      <w:r>
        <w:rPr>
          <w:rFonts w:hint="eastAsia"/>
        </w:rPr>
        <w:t>するフォルダを選択後に詳細アイコンをクリックして詳細情報を表示し、共有フォルダ内の</w:t>
      </w:r>
      <w:r w:rsidR="00B77904">
        <w:rPr>
          <w:rFonts w:hint="eastAsia"/>
        </w:rPr>
        <w:t>解除</w:t>
      </w:r>
      <w:r>
        <w:rPr>
          <w:rFonts w:hint="eastAsia"/>
        </w:rPr>
        <w:t>アイコンをクリックします。</w:t>
      </w:r>
    </w:p>
    <w:p w14:paraId="20E5623F" w14:textId="518DC9EF" w:rsidR="000862E8" w:rsidRDefault="0044004C" w:rsidP="00B26C2A">
      <w:pPr>
        <w:wordWrap/>
        <w:jc w:val="center"/>
      </w:pPr>
      <w:r>
        <w:rPr>
          <w:noProof/>
        </w:rPr>
        <mc:AlternateContent>
          <mc:Choice Requires="wps">
            <w:drawing>
              <wp:anchor distT="0" distB="0" distL="114300" distR="114300" simplePos="0" relativeHeight="252333056" behindDoc="0" locked="0" layoutInCell="1" allowOverlap="1" wp14:anchorId="5A9BD6E9" wp14:editId="6DAC92B6">
                <wp:simplePos x="0" y="0"/>
                <wp:positionH relativeFrom="column">
                  <wp:posOffset>1400175</wp:posOffset>
                </wp:positionH>
                <wp:positionV relativeFrom="paragraph">
                  <wp:posOffset>619125</wp:posOffset>
                </wp:positionV>
                <wp:extent cx="162000" cy="161925"/>
                <wp:effectExtent l="0" t="0" r="28575" b="28575"/>
                <wp:wrapNone/>
                <wp:docPr id="728657014" name="正方形/長方形 1"/>
                <wp:cNvGraphicFramePr/>
                <a:graphic xmlns:a="http://schemas.openxmlformats.org/drawingml/2006/main">
                  <a:graphicData uri="http://schemas.microsoft.com/office/word/2010/wordprocessingShape">
                    <wps:wsp>
                      <wps:cNvSpPr/>
                      <wps:spPr>
                        <a:xfrm>
                          <a:off x="0" y="0"/>
                          <a:ext cx="16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7207DAC" id="正方形/長方形 1" o:spid="_x0000_s1026" style="position:absolute;margin-left:110.25pt;margin-top:48.75pt;width:12.75pt;height:12.75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" filled="f" strokecolor="#e00" strokeweight="2pt"/>
            </w:pict>
          </mc:Fallback>
        </mc:AlternateContent>
      </w:r>
      <w:r w:rsidR="001057B0">
        <w:rPr>
          <w:noProof/>
        </w:rPr>
        <mc:AlternateContent>
          <mc:Choice Requires="wps">
            <w:drawing>
              <wp:anchor distT="0" distB="0" distL="114300" distR="114300" simplePos="0" relativeHeight="252328960" behindDoc="0" locked="0" layoutInCell="1" allowOverlap="1" wp14:anchorId="2A339810" wp14:editId="38BF0A46">
                <wp:simplePos x="0" y="0"/>
                <wp:positionH relativeFrom="column">
                  <wp:posOffset>5734050</wp:posOffset>
                </wp:positionH>
                <wp:positionV relativeFrom="paragraph">
                  <wp:posOffset>1847850</wp:posOffset>
                </wp:positionV>
                <wp:extent cx="162000" cy="161925"/>
                <wp:effectExtent l="0" t="0" r="28575" b="28575"/>
                <wp:wrapNone/>
                <wp:docPr id="1518612438" name="正方形/長方形 1"/>
                <wp:cNvGraphicFramePr/>
                <a:graphic xmlns:a="http://schemas.openxmlformats.org/drawingml/2006/main">
                  <a:graphicData uri="http://schemas.microsoft.com/office/word/2010/wordprocessingShape">
                    <wps:wsp>
                      <wps:cNvSpPr/>
                      <wps:spPr>
                        <a:xfrm>
                          <a:off x="0" y="0"/>
                          <a:ext cx="162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1505D44" id="正方形/長方形 1" o:spid="_x0000_s1026" style="position:absolute;margin-left:451.5pt;margin-top:145.5pt;width:12.75pt;height:12.75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" filled="f" strokecolor="#e00" strokeweight="2pt"/>
            </w:pict>
          </mc:Fallback>
        </mc:AlternateContent>
      </w:r>
      <w:r w:rsidR="00B26C2A" w:rsidRPr="00B26C2A">
        <w:rPr>
          <w:noProof/>
        </w:rPr>
        <w:drawing>
          <wp:inline distT="0" distB="0" distL="0" distR="0" wp14:anchorId="76EFDC77" wp14:editId="28365F3B">
            <wp:extent cx="5400000" cy="2223256"/>
            <wp:effectExtent l="19050" t="19050" r="10795" b="24765"/>
            <wp:docPr id="19130331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033186" name=""/>
                    <pic:cNvPicPr/>
                  </pic:nvPicPr>
                  <pic:blipFill>
                    <a:blip r:embed="rId187">
                      <a:extLst>
                        <a:ext uri="{28A0092B-C50C-407E-A947-70E740481C1C}">
                          <a14:useLocalDpi xmlns:a14="http://schemas.microsoft.com/office/drawing/2010/main" val="0"/>
                        </a:ext>
                      </a:extLst>
                    </a:blip>
                    <a:stretch>
                      <a:fillRect/>
                    </a:stretch>
                  </pic:blipFill>
                  <pic:spPr>
                    <a:xfrm>
                      <a:off x="0" y="0"/>
                      <a:ext cx="5400000" cy="2223256"/>
                    </a:xfrm>
                    <a:prstGeom prst="rect">
                      <a:avLst/>
                    </a:prstGeom>
                    <a:ln>
                      <a:solidFill>
                        <a:schemeClr val="bg1">
                          <a:lumMod val="75000"/>
                        </a:schemeClr>
                      </a:solidFill>
                    </a:ln>
                  </pic:spPr>
                </pic:pic>
              </a:graphicData>
            </a:graphic>
          </wp:inline>
        </w:drawing>
      </w:r>
    </w:p>
    <w:p w14:paraId="5DD16076" w14:textId="77777777" w:rsidR="003F644F" w:rsidRPr="00750FE2" w:rsidRDefault="003F644F" w:rsidP="003F644F">
      <w:pPr>
        <w:jc w:val="center"/>
        <w:rPr>
          <w:b/>
          <w:bCs/>
        </w:rPr>
      </w:pPr>
      <w:r>
        <w:rPr>
          <w:rFonts w:hint="eastAsia"/>
          <w:b/>
          <w:bCs/>
        </w:rPr>
        <w:t>フォルダ詳細</w:t>
      </w:r>
    </w:p>
    <w:p w14:paraId="698DECF6" w14:textId="77777777" w:rsidR="00995A09" w:rsidRDefault="00995A09" w:rsidP="00B9270C">
      <w:pPr>
        <w:wordWrap/>
        <w:adjustRightInd w:val="0"/>
        <w:snapToGrid w:val="0"/>
      </w:pPr>
    </w:p>
    <w:p w14:paraId="21A0D81F" w14:textId="454E57DF" w:rsidR="00B9270C" w:rsidRDefault="00B9270C" w:rsidP="00B9270C">
      <w:pPr>
        <w:wordWrap/>
        <w:adjustRightInd w:val="0"/>
        <w:snapToGrid w:val="0"/>
        <w:rPr>
          <w:lang w:eastAsia="ar-SA"/>
        </w:rPr>
      </w:pPr>
      <w:r>
        <w:rPr>
          <w:rFonts w:hint="eastAsia"/>
        </w:rPr>
        <w:t>共有フォルダ停止ダイアログが表示されますので、「</w:t>
      </w:r>
      <w:r w:rsidR="005F45C0">
        <w:rPr>
          <w:rFonts w:hint="eastAsia"/>
        </w:rPr>
        <w:t>解除</w:t>
      </w:r>
      <w:r>
        <w:rPr>
          <w:rFonts w:hint="eastAsia"/>
        </w:rPr>
        <w:t>」をクリックします。</w:t>
      </w:r>
    </w:p>
    <w:p w14:paraId="5DA7B769" w14:textId="55883810" w:rsidR="003F644F" w:rsidRDefault="00B9270C" w:rsidP="00B9270C">
      <w:pPr>
        <w:wordWrap/>
        <w:jc w:val="center"/>
      </w:pPr>
      <w:r>
        <w:rPr>
          <w:noProof/>
        </w:rPr>
        <mc:AlternateContent>
          <mc:Choice Requires="wps">
            <w:drawing>
              <wp:anchor distT="0" distB="0" distL="114300" distR="114300" simplePos="0" relativeHeight="252331008" behindDoc="0" locked="0" layoutInCell="1" allowOverlap="1" wp14:anchorId="2DE2E297" wp14:editId="113642E6">
                <wp:simplePos x="0" y="0"/>
                <wp:positionH relativeFrom="column">
                  <wp:posOffset>2819400</wp:posOffset>
                </wp:positionH>
                <wp:positionV relativeFrom="paragraph">
                  <wp:posOffset>1971675</wp:posOffset>
                </wp:positionV>
                <wp:extent cx="1008000" cy="216000"/>
                <wp:effectExtent l="0" t="0" r="20955" b="12700"/>
                <wp:wrapNone/>
                <wp:docPr id="268721692" name="正方形/長方形 1"/>
                <wp:cNvGraphicFramePr/>
                <a:graphic xmlns:a="http://schemas.openxmlformats.org/drawingml/2006/main">
                  <a:graphicData uri="http://schemas.microsoft.com/office/word/2010/wordprocessingShape">
                    <wps:wsp>
                      <wps:cNvSpPr/>
                      <wps:spPr>
                        <a:xfrm>
                          <a:off x="0" y="0"/>
                          <a:ext cx="1008000" cy="216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CBAD84" id="正方形/長方形 1" o:spid="_x0000_s1026" style="position:absolute;margin-left:222pt;margin-top:155.25pt;width:79.35pt;height:17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" filled="f" strokecolor="#e00" strokeweight="2pt"/>
            </w:pict>
          </mc:Fallback>
        </mc:AlternateContent>
      </w:r>
      <w:r w:rsidRPr="00B9270C">
        <w:rPr>
          <w:noProof/>
        </w:rPr>
        <w:drawing>
          <wp:inline distT="0" distB="0" distL="0" distR="0" wp14:anchorId="4746000B" wp14:editId="2D2F776E">
            <wp:extent cx="2880000" cy="2225455"/>
            <wp:effectExtent l="19050" t="19050" r="15875" b="22860"/>
            <wp:docPr id="50439815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98159" name=""/>
                    <pic:cNvPicPr/>
                  </pic:nvPicPr>
                  <pic:blipFill>
                    <a:blip r:embed="rId188">
                      <a:extLst>
                        <a:ext uri="{28A0092B-C50C-407E-A947-70E740481C1C}">
                          <a14:useLocalDpi xmlns:a14="http://schemas.microsoft.com/office/drawing/2010/main" val="0"/>
                        </a:ext>
                      </a:extLst>
                    </a:blip>
                    <a:stretch>
                      <a:fillRect/>
                    </a:stretch>
                  </pic:blipFill>
                  <pic:spPr>
                    <a:xfrm>
                      <a:off x="0" y="0"/>
                      <a:ext cx="2880000" cy="2225455"/>
                    </a:xfrm>
                    <a:prstGeom prst="rect">
                      <a:avLst/>
                    </a:prstGeom>
                    <a:ln>
                      <a:solidFill>
                        <a:schemeClr val="bg1">
                          <a:lumMod val="75000"/>
                        </a:schemeClr>
                      </a:solidFill>
                    </a:ln>
                  </pic:spPr>
                </pic:pic>
              </a:graphicData>
            </a:graphic>
          </wp:inline>
        </w:drawing>
      </w:r>
    </w:p>
    <w:p w14:paraId="32648768" w14:textId="58C2067D" w:rsidR="00BE28B2" w:rsidRPr="00B9270C" w:rsidRDefault="00BE28B2" w:rsidP="00B9270C">
      <w:pPr>
        <w:wordWrap/>
        <w:jc w:val="center"/>
      </w:pPr>
      <w:r w:rsidRPr="00150F1A">
        <w:rPr>
          <w:rFonts w:hint="eastAsia"/>
          <w:b/>
          <w:bCs/>
        </w:rPr>
        <w:t>共有フォルダ</w:t>
      </w:r>
      <w:r>
        <w:rPr>
          <w:rFonts w:hint="eastAsia"/>
          <w:b/>
          <w:bCs/>
        </w:rPr>
        <w:t>解除</w:t>
      </w:r>
    </w:p>
    <w:p w14:paraId="7EF32F1D" w14:textId="77777777" w:rsidR="00B26C2A" w:rsidRPr="00B26C2A" w:rsidRDefault="00B26C2A">
      <w:pPr>
        <w:wordWrap/>
      </w:pPr>
    </w:p>
    <w:p w14:paraId="6B25B84D" w14:textId="58CF202A" w:rsidR="000862E8" w:rsidRDefault="0044004C">
      <w:pPr>
        <w:wordWrap/>
      </w:pPr>
      <w:r>
        <w:rPr>
          <w:rFonts w:hint="eastAsia"/>
        </w:rPr>
        <w:lastRenderedPageBreak/>
        <w:t>解除が完了すると共有されていたフォルダがファイル一覧</w:t>
      </w:r>
      <w:r w:rsidR="00F97D6E">
        <w:rPr>
          <w:rFonts w:hint="eastAsia"/>
        </w:rPr>
        <w:t>上に</w:t>
      </w:r>
      <w:r w:rsidR="00EA24A2">
        <w:rPr>
          <w:rFonts w:hint="eastAsia"/>
        </w:rPr>
        <w:t>表示されなくなります</w:t>
      </w:r>
      <w:r>
        <w:rPr>
          <w:rFonts w:hint="eastAsia"/>
        </w:rPr>
        <w:t>。</w:t>
      </w:r>
    </w:p>
    <w:p w14:paraId="19C8475F" w14:textId="4868723F" w:rsidR="0062212F" w:rsidRDefault="0062212F" w:rsidP="0062212F">
      <w:pPr>
        <w:wordWrap/>
        <w:jc w:val="center"/>
      </w:pPr>
      <w:r w:rsidRPr="0062212F">
        <w:rPr>
          <w:noProof/>
        </w:rPr>
        <w:drawing>
          <wp:inline distT="0" distB="0" distL="0" distR="0" wp14:anchorId="69F3AC08" wp14:editId="56D50795">
            <wp:extent cx="5400000" cy="2223256"/>
            <wp:effectExtent l="19050" t="19050" r="10795" b="24765"/>
            <wp:docPr id="759592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9243" name=""/>
                    <pic:cNvPicPr/>
                  </pic:nvPicPr>
                  <pic:blipFill>
                    <a:blip r:embed="rId189">
                      <a:extLst>
                        <a:ext uri="{28A0092B-C50C-407E-A947-70E740481C1C}">
                          <a14:useLocalDpi xmlns:a14="http://schemas.microsoft.com/office/drawing/2010/main" val="0"/>
                        </a:ext>
                      </a:extLst>
                    </a:blip>
                    <a:stretch>
                      <a:fillRect/>
                    </a:stretch>
                  </pic:blipFill>
                  <pic:spPr>
                    <a:xfrm>
                      <a:off x="0" y="0"/>
                      <a:ext cx="5400000" cy="2223256"/>
                    </a:xfrm>
                    <a:prstGeom prst="rect">
                      <a:avLst/>
                    </a:prstGeom>
                    <a:ln>
                      <a:solidFill>
                        <a:schemeClr val="bg1">
                          <a:lumMod val="75000"/>
                        </a:schemeClr>
                      </a:solidFill>
                    </a:ln>
                  </pic:spPr>
                </pic:pic>
              </a:graphicData>
            </a:graphic>
          </wp:inline>
        </w:drawing>
      </w:r>
    </w:p>
    <w:p w14:paraId="6030E46E" w14:textId="6023E44E" w:rsidR="0062212F" w:rsidRDefault="0062212F" w:rsidP="0062212F">
      <w:pPr>
        <w:wordWrap/>
        <w:jc w:val="center"/>
        <w:rPr>
          <w:b/>
          <w:bCs/>
        </w:rPr>
      </w:pPr>
      <w:r w:rsidRPr="0062212F">
        <w:rPr>
          <w:rFonts w:hint="eastAsia"/>
          <w:b/>
          <w:bCs/>
        </w:rPr>
        <w:t>ファイル一覧</w:t>
      </w:r>
    </w:p>
    <w:p w14:paraId="7477E4EE" w14:textId="77777777" w:rsidR="006B20CA" w:rsidRPr="0062212F" w:rsidRDefault="006B20CA" w:rsidP="006B20CA"/>
    <w:p w14:paraId="6AFFB3AA" w14:textId="12398D0C" w:rsidR="00DD3BC4" w:rsidRDefault="00DD3BC4">
      <w:pPr>
        <w:wordWrap/>
      </w:pPr>
      <w:bookmarkStart w:id="122" w:name="_Web公開"/>
      <w:bookmarkStart w:id="123" w:name="_受取フォルダ"/>
      <w:bookmarkStart w:id="124" w:name="_Web公開用URLへのアクセス"/>
      <w:bookmarkStart w:id="125" w:name="_公開用URLへのアクセス_1"/>
      <w:bookmarkEnd w:id="122"/>
      <w:bookmarkEnd w:id="123"/>
      <w:bookmarkEnd w:id="124"/>
      <w:bookmarkEnd w:id="125"/>
      <w:r>
        <w:br w:type="page"/>
      </w:r>
    </w:p>
    <w:p w14:paraId="750A7E0D" w14:textId="68B08332" w:rsidR="00012AC8" w:rsidRDefault="00012AC8" w:rsidP="00012AC8">
      <w:pPr>
        <w:pStyle w:val="1"/>
        <w:spacing w:after="120"/>
      </w:pPr>
      <w:bookmarkStart w:id="126" w:name="_受取フォルダ_1"/>
      <w:bookmarkStart w:id="127" w:name="_アドレス帳"/>
      <w:bookmarkStart w:id="128" w:name="_Toc242188421"/>
      <w:bookmarkEnd w:id="126"/>
      <w:bookmarkEnd w:id="127"/>
      <w:r>
        <w:rPr>
          <w:rFonts w:hint="eastAsia"/>
        </w:rPr>
        <w:lastRenderedPageBreak/>
        <w:t>アドレス帳</w:t>
      </w:r>
      <w:bookmarkEnd w:id="128"/>
    </w:p>
    <w:p w14:paraId="38E4CFB4" w14:textId="7F8E4B3F" w:rsidR="00DA4743" w:rsidRDefault="00270590" w:rsidP="00DA4743">
      <w:r w:rsidRPr="00270590">
        <w:t>ファイル送信、受信</w:t>
      </w:r>
      <w:r w:rsidR="00DA4743">
        <w:rPr>
          <w:rFonts w:hint="eastAsia"/>
        </w:rPr>
        <w:t>機能やメール送信機能において使用するアドレス帳の編集を行うことができます。</w:t>
      </w:r>
    </w:p>
    <w:p w14:paraId="3D010854" w14:textId="77777777" w:rsidR="00DA4743" w:rsidRDefault="00DA4743">
      <w:pPr>
        <w:pStyle w:val="af5"/>
        <w:numPr>
          <w:ilvl w:val="0"/>
          <w:numId w:val="6"/>
        </w:numPr>
        <w:wordWrap/>
        <w:adjustRightInd w:val="0"/>
        <w:snapToGrid w:val="0"/>
        <w:ind w:leftChars="0"/>
      </w:pPr>
      <w:r>
        <w:rPr>
          <w:rFonts w:hint="eastAsia"/>
        </w:rPr>
        <w:t>アドレス帳はユーザーごとの管理となります。</w:t>
      </w:r>
    </w:p>
    <w:p w14:paraId="6BA9537B" w14:textId="77777777" w:rsidR="00DA4743" w:rsidRDefault="00DA4743">
      <w:pPr>
        <w:pStyle w:val="af5"/>
        <w:numPr>
          <w:ilvl w:val="0"/>
          <w:numId w:val="6"/>
        </w:numPr>
        <w:wordWrap/>
        <w:adjustRightInd w:val="0"/>
        <w:snapToGrid w:val="0"/>
        <w:ind w:leftChars="0"/>
      </w:pPr>
      <w:r>
        <w:rPr>
          <w:rFonts w:hint="eastAsia"/>
        </w:rPr>
        <w:t>管理者の設定によっては利用できない場合があります。</w:t>
      </w:r>
    </w:p>
    <w:p w14:paraId="0AAE7782" w14:textId="77777777" w:rsidR="00DA4743" w:rsidRDefault="00DA4743" w:rsidP="00DA4743"/>
    <w:p w14:paraId="13C7E8D1" w14:textId="77777777" w:rsidR="00C06EE4" w:rsidRDefault="00C06EE4" w:rsidP="00C06EE4">
      <w:r>
        <w:rPr>
          <w:rFonts w:hint="eastAsia"/>
        </w:rPr>
        <w:t>左メニューより「アドレス帳」をクリックするとアドレス一覧画面が表示されます。</w:t>
      </w:r>
    </w:p>
    <w:p w14:paraId="2DF464B3" w14:textId="794C8845" w:rsidR="00C06EE4" w:rsidRDefault="00614699" w:rsidP="00C007FC">
      <w:pPr>
        <w:jc w:val="center"/>
      </w:pPr>
      <w:r>
        <w:rPr>
          <w:noProof/>
        </w:rPr>
        <mc:AlternateContent>
          <mc:Choice Requires="wps">
            <w:drawing>
              <wp:anchor distT="0" distB="0" distL="114300" distR="114300" simplePos="0" relativeHeight="252010496" behindDoc="0" locked="0" layoutInCell="1" allowOverlap="1" wp14:anchorId="0814BFCC" wp14:editId="4CD55C33">
                <wp:simplePos x="0" y="0"/>
                <wp:positionH relativeFrom="column">
                  <wp:posOffset>628650</wp:posOffset>
                </wp:positionH>
                <wp:positionV relativeFrom="paragraph">
                  <wp:posOffset>1807845</wp:posOffset>
                </wp:positionV>
                <wp:extent cx="719455" cy="161925"/>
                <wp:effectExtent l="0" t="0" r="23495" b="28575"/>
                <wp:wrapNone/>
                <wp:docPr id="628222278" name="正方形/長方形 1"/>
                <wp:cNvGraphicFramePr/>
                <a:graphic xmlns:a="http://schemas.openxmlformats.org/drawingml/2006/main">
                  <a:graphicData uri="http://schemas.microsoft.com/office/word/2010/wordprocessingShape">
                    <wps:wsp>
                      <wps:cNvSpPr/>
                      <wps:spPr>
                        <a:xfrm>
                          <a:off x="0" y="0"/>
                          <a:ext cx="71945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1D5DD6D" id="正方形/長方形 1" o:spid="_x0000_s1026" style="position:absolute;margin-left:49.5pt;margin-top:142.35pt;width:56.65pt;height:12.7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" filled="f" strokecolor="#e00" strokeweight="2pt"/>
            </w:pict>
          </mc:Fallback>
        </mc:AlternateContent>
      </w:r>
      <w:r w:rsidR="00C007FC" w:rsidRPr="00C007FC">
        <w:rPr>
          <w:noProof/>
        </w:rPr>
        <w:drawing>
          <wp:inline distT="0" distB="0" distL="0" distR="0" wp14:anchorId="5946AEE4" wp14:editId="6B01E7DB">
            <wp:extent cx="5400000" cy="2454405"/>
            <wp:effectExtent l="19050" t="19050" r="10795" b="22225"/>
            <wp:docPr id="19981708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170840" name=""/>
                    <pic:cNvPicPr/>
                  </pic:nvPicPr>
                  <pic:blipFill>
                    <a:blip r:embed="rId190">
                      <a:extLst>
                        <a:ext uri="{28A0092B-C50C-407E-A947-70E740481C1C}">
                          <a14:useLocalDpi xmlns:a14="http://schemas.microsoft.com/office/drawing/2010/main" val="0"/>
                        </a:ext>
                      </a:extLst>
                    </a:blip>
                    <a:stretch>
                      <a:fillRect/>
                    </a:stretch>
                  </pic:blipFill>
                  <pic:spPr>
                    <a:xfrm>
                      <a:off x="0" y="0"/>
                      <a:ext cx="5400000" cy="2454405"/>
                    </a:xfrm>
                    <a:prstGeom prst="rect">
                      <a:avLst/>
                    </a:prstGeom>
                    <a:ln>
                      <a:solidFill>
                        <a:schemeClr val="bg1">
                          <a:lumMod val="75000"/>
                        </a:schemeClr>
                      </a:solidFill>
                    </a:ln>
                  </pic:spPr>
                </pic:pic>
              </a:graphicData>
            </a:graphic>
          </wp:inline>
        </w:drawing>
      </w:r>
    </w:p>
    <w:p w14:paraId="08D944E4" w14:textId="181D1170" w:rsidR="00C007FC" w:rsidRPr="00C007FC" w:rsidRDefault="00C007FC" w:rsidP="00C007FC">
      <w:pPr>
        <w:jc w:val="center"/>
        <w:rPr>
          <w:b/>
          <w:bCs/>
        </w:rPr>
      </w:pPr>
      <w:r w:rsidRPr="00C007FC">
        <w:rPr>
          <w:rFonts w:hint="eastAsia"/>
          <w:b/>
          <w:bCs/>
        </w:rPr>
        <w:t>アドレス一覧</w:t>
      </w:r>
    </w:p>
    <w:p w14:paraId="0F5E9A94" w14:textId="77777777" w:rsidR="00614699" w:rsidRPr="00C06EE4" w:rsidRDefault="00614699" w:rsidP="00DA4743"/>
    <w:p w14:paraId="2E92ADFD" w14:textId="7C22C7FA" w:rsidR="00012AC8" w:rsidRDefault="00012AC8" w:rsidP="00012AC8">
      <w:pPr>
        <w:pStyle w:val="2"/>
        <w:spacing w:after="120"/>
        <w:rPr>
          <w:lang w:eastAsia="ja-JP"/>
        </w:rPr>
      </w:pPr>
      <w:bookmarkStart w:id="129" w:name="_アドレスの追加"/>
      <w:bookmarkStart w:id="130" w:name="_Toc242188422"/>
      <w:bookmarkEnd w:id="129"/>
      <w:r>
        <w:rPr>
          <w:rFonts w:hint="eastAsia"/>
        </w:rPr>
        <w:t>アドレス</w:t>
      </w:r>
      <w:r w:rsidR="00D66A32">
        <w:rPr>
          <w:rFonts w:hint="eastAsia"/>
          <w:lang w:eastAsia="ja-JP"/>
        </w:rPr>
        <w:t>の</w:t>
      </w:r>
      <w:r>
        <w:rPr>
          <w:rFonts w:hint="eastAsia"/>
        </w:rPr>
        <w:t>追加</w:t>
      </w:r>
      <w:bookmarkEnd w:id="130"/>
    </w:p>
    <w:p w14:paraId="3AAF59B9" w14:textId="4708437F" w:rsidR="00365D6B" w:rsidRDefault="00365D6B" w:rsidP="00365D6B">
      <w:r>
        <w:rPr>
          <w:rFonts w:hint="eastAsia"/>
        </w:rPr>
        <w:t>アドレスの追加を行うことができます。</w:t>
      </w:r>
    </w:p>
    <w:p w14:paraId="3FE34B59" w14:textId="77777777" w:rsidR="004947CE" w:rsidRDefault="004947CE" w:rsidP="00365D6B"/>
    <w:p w14:paraId="36F958E5" w14:textId="56F89550" w:rsidR="00F4650B" w:rsidRDefault="00F4650B" w:rsidP="00365D6B">
      <w:r>
        <w:rPr>
          <w:rFonts w:hint="eastAsia"/>
        </w:rPr>
        <w:t>上部メニューの「追加」をクリックします。</w:t>
      </w:r>
    </w:p>
    <w:p w14:paraId="42DD7094" w14:textId="77777777" w:rsidR="00F4650B" w:rsidRDefault="00F4650B" w:rsidP="00F4650B">
      <w:pPr>
        <w:jc w:val="center"/>
      </w:pPr>
      <w:r>
        <w:rPr>
          <w:noProof/>
        </w:rPr>
        <mc:AlternateContent>
          <mc:Choice Requires="wps">
            <w:drawing>
              <wp:anchor distT="0" distB="0" distL="114300" distR="114300" simplePos="0" relativeHeight="252062720" behindDoc="0" locked="0" layoutInCell="1" allowOverlap="1" wp14:anchorId="36A81925" wp14:editId="7847C032">
                <wp:simplePos x="0" y="0"/>
                <wp:positionH relativeFrom="column">
                  <wp:posOffset>1381125</wp:posOffset>
                </wp:positionH>
                <wp:positionV relativeFrom="paragraph">
                  <wp:posOffset>274320</wp:posOffset>
                </wp:positionV>
                <wp:extent cx="360000" cy="161925"/>
                <wp:effectExtent l="0" t="0" r="21590" b="28575"/>
                <wp:wrapNone/>
                <wp:docPr id="1551659120" name="正方形/長方形 1"/>
                <wp:cNvGraphicFramePr/>
                <a:graphic xmlns:a="http://schemas.openxmlformats.org/drawingml/2006/main">
                  <a:graphicData uri="http://schemas.microsoft.com/office/word/2010/wordprocessingShape">
                    <wps:wsp>
                      <wps:cNvSpPr/>
                      <wps:spPr>
                        <a:xfrm>
                          <a:off x="0" y="0"/>
                          <a:ext cx="36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4AD55B" id="正方形/長方形 1" o:spid="_x0000_s1026" style="position:absolute;margin-left:108.75pt;margin-top:21.6pt;width:28.35pt;height:12.7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" filled="f" strokecolor="#e00" strokeweight="2pt"/>
            </w:pict>
          </mc:Fallback>
        </mc:AlternateContent>
      </w:r>
      <w:r w:rsidRPr="00C007FC">
        <w:rPr>
          <w:noProof/>
        </w:rPr>
        <w:drawing>
          <wp:inline distT="0" distB="0" distL="0" distR="0" wp14:anchorId="544C6F53" wp14:editId="2C9BB902">
            <wp:extent cx="5399405" cy="1276350"/>
            <wp:effectExtent l="19050" t="19050" r="10795" b="19050"/>
            <wp:docPr id="708237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170840" name=""/>
                    <pic:cNvPicPr/>
                  </pic:nvPicPr>
                  <pic:blipFill rotWithShape="1">
                    <a:blip r:embed="rId191">
                      <a:extLst>
                        <a:ext uri="{28A0092B-C50C-407E-A947-70E740481C1C}">
                          <a14:useLocalDpi xmlns:a14="http://schemas.microsoft.com/office/drawing/2010/main" val="0"/>
                        </a:ext>
                      </a:extLst>
                    </a:blip>
                    <a:srcRect/>
                    <a:stretch>
                      <a:fillRect/>
                    </a:stretch>
                  </pic:blipFill>
                  <pic:spPr bwMode="auto">
                    <a:xfrm>
                      <a:off x="0" y="0"/>
                      <a:ext cx="5400000" cy="1276491"/>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434BF9F" w14:textId="77777777" w:rsidR="00F4650B" w:rsidRPr="00C007FC" w:rsidRDefault="00F4650B" w:rsidP="00F4650B">
      <w:pPr>
        <w:jc w:val="center"/>
        <w:rPr>
          <w:b/>
          <w:bCs/>
        </w:rPr>
      </w:pPr>
      <w:r w:rsidRPr="00C007FC">
        <w:rPr>
          <w:rFonts w:hint="eastAsia"/>
          <w:b/>
          <w:bCs/>
        </w:rPr>
        <w:t>アドレス一覧</w:t>
      </w:r>
    </w:p>
    <w:p w14:paraId="29C49E2A" w14:textId="77777777" w:rsidR="00F4650B" w:rsidRDefault="00F4650B" w:rsidP="00365D6B"/>
    <w:p w14:paraId="5743CDB0" w14:textId="77777777" w:rsidR="00F4650B" w:rsidRDefault="00F4650B">
      <w:pPr>
        <w:wordWrap/>
      </w:pPr>
      <w:r>
        <w:br w:type="page"/>
      </w:r>
    </w:p>
    <w:p w14:paraId="74CBB098" w14:textId="0C8EA45A" w:rsidR="0000665D" w:rsidRDefault="005A1061" w:rsidP="00012AC8">
      <w:r>
        <w:rPr>
          <w:rFonts w:hint="eastAsia"/>
        </w:rPr>
        <w:lastRenderedPageBreak/>
        <w:t>アドレス帳追加の画面が表示されます</w:t>
      </w:r>
      <w:r w:rsidR="00F4650B">
        <w:rPr>
          <w:rFonts w:hint="eastAsia"/>
        </w:rPr>
        <w:t>ので、</w:t>
      </w:r>
      <w:r w:rsidR="002B30DE">
        <w:rPr>
          <w:rFonts w:hint="eastAsia"/>
        </w:rPr>
        <w:t>各項目を設定後「追加」をクリックします。</w:t>
      </w:r>
    </w:p>
    <w:p w14:paraId="31B44BF1" w14:textId="2369FB3E" w:rsidR="00961479" w:rsidRDefault="002B30DE" w:rsidP="001E7BB2">
      <w:pPr>
        <w:jc w:val="center"/>
      </w:pPr>
      <w:r>
        <w:rPr>
          <w:noProof/>
        </w:rPr>
        <mc:AlternateContent>
          <mc:Choice Requires="wps">
            <w:drawing>
              <wp:anchor distT="0" distB="0" distL="114300" distR="114300" simplePos="0" relativeHeight="252014592" behindDoc="0" locked="0" layoutInCell="1" allowOverlap="1" wp14:anchorId="7DD9B1BD" wp14:editId="2FA7BD66">
                <wp:simplePos x="0" y="0"/>
                <wp:positionH relativeFrom="column">
                  <wp:posOffset>3000375</wp:posOffset>
                </wp:positionH>
                <wp:positionV relativeFrom="paragraph">
                  <wp:posOffset>1753870</wp:posOffset>
                </wp:positionV>
                <wp:extent cx="648000" cy="144000"/>
                <wp:effectExtent l="0" t="0" r="19050" b="27940"/>
                <wp:wrapNone/>
                <wp:docPr id="172477086"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239BEF" id="正方形/長方形 1" o:spid="_x0000_s1026" style="position:absolute;margin-left:236.25pt;margin-top:138.1pt;width:51pt;height:11.3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" filled="f" strokecolor="#e00" strokeweight="2pt"/>
            </w:pict>
          </mc:Fallback>
        </mc:AlternateContent>
      </w:r>
      <w:r w:rsidR="001E7BB2" w:rsidRPr="001E7BB2">
        <w:rPr>
          <w:noProof/>
        </w:rPr>
        <w:drawing>
          <wp:inline distT="0" distB="0" distL="0" distR="0" wp14:anchorId="7528CB7C" wp14:editId="33D82C7A">
            <wp:extent cx="5400000" cy="2454405"/>
            <wp:effectExtent l="19050" t="19050" r="10795" b="22225"/>
            <wp:docPr id="19216726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72610" name=""/>
                    <pic:cNvPicPr/>
                  </pic:nvPicPr>
                  <pic:blipFill>
                    <a:blip r:embed="rId192">
                      <a:extLst>
                        <a:ext uri="{28A0092B-C50C-407E-A947-70E740481C1C}">
                          <a14:useLocalDpi xmlns:a14="http://schemas.microsoft.com/office/drawing/2010/main" val="0"/>
                        </a:ext>
                      </a:extLst>
                    </a:blip>
                    <a:stretch>
                      <a:fillRect/>
                    </a:stretch>
                  </pic:blipFill>
                  <pic:spPr>
                    <a:xfrm>
                      <a:off x="0" y="0"/>
                      <a:ext cx="5400000" cy="2454405"/>
                    </a:xfrm>
                    <a:prstGeom prst="rect">
                      <a:avLst/>
                    </a:prstGeom>
                    <a:ln>
                      <a:solidFill>
                        <a:schemeClr val="bg1">
                          <a:lumMod val="75000"/>
                        </a:schemeClr>
                      </a:solidFill>
                    </a:ln>
                  </pic:spPr>
                </pic:pic>
              </a:graphicData>
            </a:graphic>
          </wp:inline>
        </w:drawing>
      </w:r>
    </w:p>
    <w:p w14:paraId="54ED449C" w14:textId="177769B7" w:rsidR="001E7BB2" w:rsidRPr="00C007FC" w:rsidRDefault="001E7BB2" w:rsidP="001E7BB2">
      <w:pPr>
        <w:jc w:val="center"/>
        <w:rPr>
          <w:b/>
          <w:bCs/>
        </w:rPr>
      </w:pPr>
      <w:r w:rsidRPr="00C007FC">
        <w:rPr>
          <w:rFonts w:hint="eastAsia"/>
          <w:b/>
          <w:bCs/>
        </w:rPr>
        <w:t>アドレス</w:t>
      </w:r>
      <w:r w:rsidR="003C6323">
        <w:rPr>
          <w:rFonts w:hint="eastAsia"/>
          <w:b/>
          <w:bCs/>
        </w:rPr>
        <w:t>追加</w:t>
      </w:r>
    </w:p>
    <w:p w14:paraId="0416A595" w14:textId="380D7ADF" w:rsidR="00365D6B" w:rsidRDefault="00365D6B">
      <w:pPr>
        <w:wordWrap/>
      </w:pPr>
    </w:p>
    <w:p w14:paraId="4BFD9189" w14:textId="0FC1423C" w:rsidR="002B30DE" w:rsidRDefault="002B30DE" w:rsidP="002B30DE">
      <w:r>
        <w:rPr>
          <w:rFonts w:hint="eastAsia"/>
        </w:rPr>
        <w:t>各設定項目については以下の通りです。</w:t>
      </w:r>
    </w:p>
    <w:tbl>
      <w:tblPr>
        <w:tblStyle w:val="af1"/>
        <w:tblW w:w="5000" w:type="pct"/>
        <w:tblLook w:val="04A0" w:firstRow="1" w:lastRow="0" w:firstColumn="1" w:lastColumn="0" w:noHBand="0" w:noVBand="1"/>
      </w:tblPr>
      <w:tblGrid>
        <w:gridCol w:w="2261"/>
        <w:gridCol w:w="8195"/>
      </w:tblGrid>
      <w:tr w:rsidR="002B30DE" w14:paraId="68E209C4" w14:textId="77777777" w:rsidTr="003D66BF">
        <w:trPr>
          <w:cantSplit/>
          <w:tblHeader/>
        </w:trPr>
        <w:tc>
          <w:tcPr>
            <w:tcW w:w="1081" w:type="pct"/>
            <w:shd w:val="clear" w:color="auto" w:fill="DAEEF3" w:themeFill="accent5" w:themeFillTint="33"/>
          </w:tcPr>
          <w:p w14:paraId="59C5168D" w14:textId="77777777" w:rsidR="002B30DE" w:rsidRDefault="002B30DE" w:rsidP="00F01D3D">
            <w:r>
              <w:rPr>
                <w:rFonts w:hint="eastAsia"/>
              </w:rPr>
              <w:t>項目名</w:t>
            </w:r>
          </w:p>
        </w:tc>
        <w:tc>
          <w:tcPr>
            <w:tcW w:w="3919" w:type="pct"/>
            <w:shd w:val="clear" w:color="auto" w:fill="DAEEF3" w:themeFill="accent5" w:themeFillTint="33"/>
          </w:tcPr>
          <w:p w14:paraId="78FEFAA2" w14:textId="77777777" w:rsidR="002B30DE" w:rsidRDefault="002B30DE" w:rsidP="00F01D3D">
            <w:r>
              <w:rPr>
                <w:rFonts w:hint="eastAsia"/>
              </w:rPr>
              <w:t>説明</w:t>
            </w:r>
          </w:p>
        </w:tc>
      </w:tr>
      <w:tr w:rsidR="002B30DE" w14:paraId="222B2967" w14:textId="77777777" w:rsidTr="003D66BF">
        <w:trPr>
          <w:cantSplit/>
        </w:trPr>
        <w:tc>
          <w:tcPr>
            <w:tcW w:w="1081" w:type="pct"/>
          </w:tcPr>
          <w:p w14:paraId="429D9A37" w14:textId="77777777" w:rsidR="002B30DE" w:rsidRDefault="002B30DE" w:rsidP="00F01D3D">
            <w:r>
              <w:rPr>
                <w:rFonts w:hint="eastAsia"/>
              </w:rPr>
              <w:t>名前</w:t>
            </w:r>
          </w:p>
        </w:tc>
        <w:tc>
          <w:tcPr>
            <w:tcW w:w="3919" w:type="pct"/>
          </w:tcPr>
          <w:p w14:paraId="33320D0B" w14:textId="77777777" w:rsidR="002B30DE" w:rsidRDefault="002B30DE" w:rsidP="00F01D3D">
            <w:r>
              <w:rPr>
                <w:rFonts w:hint="eastAsia"/>
              </w:rPr>
              <w:t>メール送信時に使用される差出人名を指定します。</w:t>
            </w:r>
          </w:p>
        </w:tc>
      </w:tr>
      <w:tr w:rsidR="002B30DE" w14:paraId="7E65FE15" w14:textId="77777777" w:rsidTr="003D66BF">
        <w:trPr>
          <w:cantSplit/>
        </w:trPr>
        <w:tc>
          <w:tcPr>
            <w:tcW w:w="1081" w:type="pct"/>
          </w:tcPr>
          <w:p w14:paraId="6CE0160E" w14:textId="77777777" w:rsidR="002B30DE" w:rsidRDefault="002B30DE" w:rsidP="00F01D3D">
            <w:r>
              <w:rPr>
                <w:rFonts w:hint="eastAsia"/>
              </w:rPr>
              <w:t>フリガナ</w:t>
            </w:r>
          </w:p>
        </w:tc>
        <w:tc>
          <w:tcPr>
            <w:tcW w:w="3919" w:type="pct"/>
          </w:tcPr>
          <w:p w14:paraId="6BBAF56B" w14:textId="77777777" w:rsidR="002B30DE" w:rsidRDefault="002B30DE" w:rsidP="00F01D3D">
            <w:r>
              <w:rPr>
                <w:rFonts w:hint="eastAsia"/>
              </w:rPr>
              <w:t>差出人名のフリガナを指定します。</w:t>
            </w:r>
          </w:p>
        </w:tc>
      </w:tr>
      <w:tr w:rsidR="002B30DE" w14:paraId="164A6F4B" w14:textId="77777777" w:rsidTr="003D66BF">
        <w:trPr>
          <w:cantSplit/>
        </w:trPr>
        <w:tc>
          <w:tcPr>
            <w:tcW w:w="1081" w:type="pct"/>
          </w:tcPr>
          <w:p w14:paraId="29D16158" w14:textId="77777777" w:rsidR="002B30DE" w:rsidRPr="008E6EED" w:rsidRDefault="002B30DE" w:rsidP="00F01D3D">
            <w:r>
              <w:rPr>
                <w:rFonts w:hint="eastAsia"/>
              </w:rPr>
              <w:t>メールアドレス(※)</w:t>
            </w:r>
          </w:p>
        </w:tc>
        <w:tc>
          <w:tcPr>
            <w:tcW w:w="3919" w:type="pct"/>
          </w:tcPr>
          <w:p w14:paraId="60902E3B" w14:textId="77777777" w:rsidR="002B30DE" w:rsidRDefault="002B30DE" w:rsidP="00F01D3D">
            <w:r>
              <w:rPr>
                <w:rFonts w:hint="eastAsia"/>
              </w:rPr>
              <w:t>メール送信時に使用されるアドレスを指定します。</w:t>
            </w:r>
          </w:p>
        </w:tc>
      </w:tr>
    </w:tbl>
    <w:p w14:paraId="409C4C44" w14:textId="77777777" w:rsidR="002B30DE" w:rsidRDefault="002B30DE">
      <w:pPr>
        <w:pStyle w:val="af5"/>
        <w:numPr>
          <w:ilvl w:val="0"/>
          <w:numId w:val="6"/>
        </w:numPr>
        <w:wordWrap/>
        <w:adjustRightInd w:val="0"/>
        <w:snapToGrid w:val="0"/>
        <w:ind w:leftChars="0"/>
      </w:pPr>
      <w:r>
        <w:rPr>
          <w:rFonts w:hint="eastAsia"/>
        </w:rPr>
        <w:t>必須項目</w:t>
      </w:r>
    </w:p>
    <w:p w14:paraId="47269323" w14:textId="77777777" w:rsidR="002B30DE" w:rsidRPr="002F6368" w:rsidRDefault="002B30DE" w:rsidP="002B30DE"/>
    <w:p w14:paraId="2DE775AA" w14:textId="654ED950" w:rsidR="002B30DE" w:rsidRDefault="003E219E" w:rsidP="002B30DE">
      <w:r>
        <w:rPr>
          <w:rFonts w:hint="eastAsia"/>
        </w:rPr>
        <w:t>アドレス一覧画面に</w:t>
      </w:r>
      <w:r w:rsidR="00B27AD6">
        <w:rPr>
          <w:rFonts w:hint="eastAsia"/>
        </w:rPr>
        <w:t>追加したアドレスが</w:t>
      </w:r>
      <w:r>
        <w:rPr>
          <w:rFonts w:hint="eastAsia"/>
        </w:rPr>
        <w:t>表示されます。</w:t>
      </w:r>
    </w:p>
    <w:p w14:paraId="201977F2" w14:textId="5EAAB327" w:rsidR="00C35103" w:rsidRDefault="00C35103" w:rsidP="002563F0">
      <w:pPr>
        <w:jc w:val="center"/>
      </w:pPr>
      <w:r>
        <w:rPr>
          <w:noProof/>
        </w:rPr>
        <mc:AlternateContent>
          <mc:Choice Requires="wps">
            <w:drawing>
              <wp:anchor distT="0" distB="0" distL="114300" distR="114300" simplePos="0" relativeHeight="252038144" behindDoc="0" locked="0" layoutInCell="1" allowOverlap="1" wp14:anchorId="55A7C2D2" wp14:editId="0BFA59AD">
                <wp:simplePos x="0" y="0"/>
                <wp:positionH relativeFrom="column">
                  <wp:posOffset>1371600</wp:posOffset>
                </wp:positionH>
                <wp:positionV relativeFrom="paragraph">
                  <wp:posOffset>641350</wp:posOffset>
                </wp:positionV>
                <wp:extent cx="2520000" cy="144000"/>
                <wp:effectExtent l="0" t="0" r="13970" b="27940"/>
                <wp:wrapNone/>
                <wp:docPr id="1975858838" name="正方形/長方形 1"/>
                <wp:cNvGraphicFramePr/>
                <a:graphic xmlns:a="http://schemas.openxmlformats.org/drawingml/2006/main">
                  <a:graphicData uri="http://schemas.microsoft.com/office/word/2010/wordprocessingShape">
                    <wps:wsp>
                      <wps:cNvSpPr/>
                      <wps:spPr>
                        <a:xfrm>
                          <a:off x="0" y="0"/>
                          <a:ext cx="252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562A03" id="正方形/長方形 1" o:spid="_x0000_s1026" style="position:absolute;margin-left:108pt;margin-top:50.5pt;width:198.45pt;height:11.3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" filled="f" strokecolor="#e00" strokeweight="2pt"/>
            </w:pict>
          </mc:Fallback>
        </mc:AlternateContent>
      </w:r>
      <w:r w:rsidRPr="00C35103">
        <w:rPr>
          <w:noProof/>
        </w:rPr>
        <w:drawing>
          <wp:inline distT="0" distB="0" distL="0" distR="0" wp14:anchorId="70DFCD06" wp14:editId="689F36D3">
            <wp:extent cx="5400000" cy="1327040"/>
            <wp:effectExtent l="19050" t="19050" r="10795" b="26035"/>
            <wp:docPr id="17933245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24581" name=""/>
                    <pic:cNvPicPr/>
                  </pic:nvPicPr>
                  <pic:blipFill>
                    <a:blip r:embed="rId193">
                      <a:extLst>
                        <a:ext uri="{28A0092B-C50C-407E-A947-70E740481C1C}">
                          <a14:useLocalDpi xmlns:a14="http://schemas.microsoft.com/office/drawing/2010/main" val="0"/>
                        </a:ext>
                      </a:extLst>
                    </a:blip>
                    <a:stretch>
                      <a:fillRect/>
                    </a:stretch>
                  </pic:blipFill>
                  <pic:spPr>
                    <a:xfrm>
                      <a:off x="0" y="0"/>
                      <a:ext cx="5400000" cy="1327040"/>
                    </a:xfrm>
                    <a:prstGeom prst="rect">
                      <a:avLst/>
                    </a:prstGeom>
                    <a:ln>
                      <a:solidFill>
                        <a:schemeClr val="bg1">
                          <a:lumMod val="75000"/>
                        </a:schemeClr>
                      </a:solidFill>
                    </a:ln>
                  </pic:spPr>
                </pic:pic>
              </a:graphicData>
            </a:graphic>
          </wp:inline>
        </w:drawing>
      </w:r>
    </w:p>
    <w:p w14:paraId="04A9EF20" w14:textId="69D0E1E1" w:rsidR="002563F0" w:rsidRPr="002563F0" w:rsidRDefault="002563F0" w:rsidP="002563F0">
      <w:pPr>
        <w:jc w:val="center"/>
        <w:rPr>
          <w:b/>
          <w:bCs/>
        </w:rPr>
      </w:pPr>
      <w:r w:rsidRPr="002563F0">
        <w:rPr>
          <w:rFonts w:hint="eastAsia"/>
          <w:b/>
          <w:bCs/>
        </w:rPr>
        <w:t>アドレス一覧</w:t>
      </w:r>
    </w:p>
    <w:p w14:paraId="5A913985" w14:textId="77777777" w:rsidR="00961479" w:rsidRPr="00012AC8" w:rsidRDefault="00961479" w:rsidP="00012AC8"/>
    <w:p w14:paraId="4C2980BA" w14:textId="29C4524F" w:rsidR="00012AC8" w:rsidRDefault="00012AC8" w:rsidP="00012AC8">
      <w:pPr>
        <w:pStyle w:val="2"/>
        <w:spacing w:after="120"/>
        <w:rPr>
          <w:lang w:eastAsia="ja-JP"/>
        </w:rPr>
      </w:pPr>
      <w:bookmarkStart w:id="131" w:name="_アドレスの更新"/>
      <w:bookmarkStart w:id="132" w:name="_Toc242188423"/>
      <w:bookmarkEnd w:id="131"/>
      <w:r>
        <w:rPr>
          <w:rFonts w:hint="eastAsia"/>
        </w:rPr>
        <w:t>アドレス</w:t>
      </w:r>
      <w:r w:rsidR="00D66A32">
        <w:rPr>
          <w:rFonts w:hint="eastAsia"/>
          <w:lang w:eastAsia="ja-JP"/>
        </w:rPr>
        <w:t>の</w:t>
      </w:r>
      <w:r>
        <w:rPr>
          <w:rFonts w:hint="eastAsia"/>
        </w:rPr>
        <w:t>更新</w:t>
      </w:r>
      <w:bookmarkEnd w:id="132"/>
    </w:p>
    <w:p w14:paraId="572513EA" w14:textId="67A49FB7" w:rsidR="00AE5234" w:rsidRDefault="00365D6B" w:rsidP="00AE5234">
      <w:r>
        <w:rPr>
          <w:rFonts w:hint="eastAsia"/>
        </w:rPr>
        <w:t>登録済みアドレスの更新を行うことができます。</w:t>
      </w:r>
    </w:p>
    <w:p w14:paraId="062E34A9" w14:textId="77777777" w:rsidR="008B7E63" w:rsidRDefault="008B7E63" w:rsidP="008B7E63">
      <w:pPr>
        <w:wordWrap/>
        <w:adjustRightInd w:val="0"/>
        <w:snapToGrid w:val="0"/>
      </w:pPr>
    </w:p>
    <w:p w14:paraId="37403259" w14:textId="2F46A273" w:rsidR="008B7E63" w:rsidRDefault="008B7E63" w:rsidP="008B7E63">
      <w:pPr>
        <w:wordWrap/>
        <w:adjustRightInd w:val="0"/>
        <w:snapToGrid w:val="0"/>
      </w:pPr>
      <w:r>
        <w:rPr>
          <w:rFonts w:hint="eastAsia"/>
        </w:rPr>
        <w:t>アドレスにチェックを入れ、上部メニューの「アドレス帳操作」より「更新」をクリックします。</w:t>
      </w:r>
    </w:p>
    <w:p w14:paraId="70AE63D6" w14:textId="708950F6" w:rsidR="00E74737" w:rsidRDefault="00526FF6" w:rsidP="00F45994">
      <w:pPr>
        <w:jc w:val="center"/>
      </w:pPr>
      <w:r>
        <w:rPr>
          <w:noProof/>
        </w:rPr>
        <mc:AlternateContent>
          <mc:Choice Requires="wps">
            <w:drawing>
              <wp:anchor distT="0" distB="0" distL="114300" distR="114300" simplePos="0" relativeHeight="252018688" behindDoc="0" locked="0" layoutInCell="1" allowOverlap="1" wp14:anchorId="26242B48" wp14:editId="37E2FFBC">
                <wp:simplePos x="0" y="0"/>
                <wp:positionH relativeFrom="column">
                  <wp:posOffset>1381125</wp:posOffset>
                </wp:positionH>
                <wp:positionV relativeFrom="paragraph">
                  <wp:posOffset>626110</wp:posOffset>
                </wp:positionV>
                <wp:extent cx="161925" cy="161925"/>
                <wp:effectExtent l="0" t="0" r="28575" b="28575"/>
                <wp:wrapNone/>
                <wp:docPr id="392867828"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D906E9" id="正方形/長方形 1" o:spid="_x0000_s1026" style="position:absolute;margin-left:108.75pt;margin-top:49.3pt;width:12.75pt;height:12.7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" filled="f" strokecolor="#e00" strokeweight="2pt"/>
            </w:pict>
          </mc:Fallback>
        </mc:AlternateContent>
      </w:r>
      <w:r w:rsidR="00E00AF4">
        <w:rPr>
          <w:noProof/>
        </w:rPr>
        <mc:AlternateContent>
          <mc:Choice Requires="wps">
            <w:drawing>
              <wp:anchor distT="0" distB="0" distL="114300" distR="114300" simplePos="0" relativeHeight="252016640" behindDoc="0" locked="0" layoutInCell="1" allowOverlap="1" wp14:anchorId="69ED3709" wp14:editId="64A0E047">
                <wp:simplePos x="0" y="0"/>
                <wp:positionH relativeFrom="column">
                  <wp:posOffset>3257550</wp:posOffset>
                </wp:positionH>
                <wp:positionV relativeFrom="paragraph">
                  <wp:posOffset>445135</wp:posOffset>
                </wp:positionV>
                <wp:extent cx="360000" cy="161925"/>
                <wp:effectExtent l="0" t="0" r="21590" b="28575"/>
                <wp:wrapNone/>
                <wp:docPr id="1674313810" name="正方形/長方形 1"/>
                <wp:cNvGraphicFramePr/>
                <a:graphic xmlns:a="http://schemas.openxmlformats.org/drawingml/2006/main">
                  <a:graphicData uri="http://schemas.microsoft.com/office/word/2010/wordprocessingShape">
                    <wps:wsp>
                      <wps:cNvSpPr/>
                      <wps:spPr>
                        <a:xfrm>
                          <a:off x="0" y="0"/>
                          <a:ext cx="36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BA61EA" id="正方形/長方形 1" o:spid="_x0000_s1026" style="position:absolute;margin-left:256.5pt;margin-top:35.05pt;width:28.35pt;height:12.7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" filled="f" strokecolor="#e00" strokeweight="2pt"/>
            </w:pict>
          </mc:Fallback>
        </mc:AlternateContent>
      </w:r>
      <w:r w:rsidR="00F45994" w:rsidRPr="00F45994">
        <w:rPr>
          <w:noProof/>
        </w:rPr>
        <w:drawing>
          <wp:inline distT="0" distB="0" distL="0" distR="0" wp14:anchorId="7D22F1A6" wp14:editId="52D46976">
            <wp:extent cx="5400000" cy="1119109"/>
            <wp:effectExtent l="19050" t="19050" r="10795" b="24130"/>
            <wp:docPr id="16585143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14372" name=""/>
                    <pic:cNvPicPr/>
                  </pic:nvPicPr>
                  <pic:blipFill>
                    <a:blip r:embed="rId194">
                      <a:extLst>
                        <a:ext uri="{28A0092B-C50C-407E-A947-70E740481C1C}">
                          <a14:useLocalDpi xmlns:a14="http://schemas.microsoft.com/office/drawing/2010/main" val="0"/>
                        </a:ext>
                      </a:extLst>
                    </a:blip>
                    <a:stretch>
                      <a:fillRect/>
                    </a:stretch>
                  </pic:blipFill>
                  <pic:spPr>
                    <a:xfrm>
                      <a:off x="0" y="0"/>
                      <a:ext cx="5400000" cy="1119109"/>
                    </a:xfrm>
                    <a:prstGeom prst="rect">
                      <a:avLst/>
                    </a:prstGeom>
                    <a:ln>
                      <a:solidFill>
                        <a:schemeClr val="bg1">
                          <a:lumMod val="75000"/>
                        </a:schemeClr>
                      </a:solidFill>
                    </a:ln>
                  </pic:spPr>
                </pic:pic>
              </a:graphicData>
            </a:graphic>
          </wp:inline>
        </w:drawing>
      </w:r>
    </w:p>
    <w:p w14:paraId="32AE9CE7" w14:textId="22A834DB" w:rsidR="00F45994" w:rsidRPr="00F45994" w:rsidRDefault="00F45994" w:rsidP="00F45994">
      <w:pPr>
        <w:jc w:val="center"/>
        <w:rPr>
          <w:b/>
          <w:bCs/>
        </w:rPr>
      </w:pPr>
      <w:r w:rsidRPr="00F45994">
        <w:rPr>
          <w:rFonts w:hint="eastAsia"/>
          <w:b/>
          <w:bCs/>
        </w:rPr>
        <w:t>アドレス一覧</w:t>
      </w:r>
    </w:p>
    <w:p w14:paraId="737B1BBF" w14:textId="36AFCD0D" w:rsidR="00FA0447" w:rsidRDefault="003C6323" w:rsidP="00012AC8">
      <w:r>
        <w:rPr>
          <w:rFonts w:hint="eastAsia"/>
        </w:rPr>
        <w:lastRenderedPageBreak/>
        <w:t>アドレス更新画面で内容を</w:t>
      </w:r>
      <w:r w:rsidR="008D28DC">
        <w:rPr>
          <w:rFonts w:hint="eastAsia"/>
        </w:rPr>
        <w:t>適宜</w:t>
      </w:r>
      <w:r>
        <w:rPr>
          <w:rFonts w:hint="eastAsia"/>
        </w:rPr>
        <w:t>編集</w:t>
      </w:r>
      <w:r w:rsidR="00C16CD0">
        <w:rPr>
          <w:rFonts w:hint="eastAsia"/>
        </w:rPr>
        <w:t>し、「更新」</w:t>
      </w:r>
      <w:r w:rsidR="004204C3">
        <w:rPr>
          <w:rFonts w:hint="eastAsia"/>
        </w:rPr>
        <w:t>をクリックします。</w:t>
      </w:r>
    </w:p>
    <w:p w14:paraId="7C8B3F97" w14:textId="5B74A3EA" w:rsidR="003C6323" w:rsidRDefault="00FA0447">
      <w:pPr>
        <w:pStyle w:val="af5"/>
        <w:numPr>
          <w:ilvl w:val="0"/>
          <w:numId w:val="12"/>
        </w:numPr>
        <w:ind w:leftChars="0"/>
      </w:pPr>
      <w:r>
        <w:rPr>
          <w:rFonts w:hint="eastAsia"/>
        </w:rPr>
        <w:t>各項目については「</w:t>
      </w:r>
      <w:hyperlink w:anchor="_アドレスの追加" w:history="1">
        <w:r w:rsidRPr="00761486">
          <w:rPr>
            <w:rStyle w:val="af0"/>
          </w:rPr>
          <w:t>1</w:t>
        </w:r>
        <w:r w:rsidR="00761486" w:rsidRPr="00761486">
          <w:rPr>
            <w:rStyle w:val="af0"/>
          </w:rPr>
          <w:t>1</w:t>
        </w:r>
        <w:r w:rsidRPr="00761486">
          <w:rPr>
            <w:rStyle w:val="af0"/>
          </w:rPr>
          <w:t>.1.アドレスの追加</w:t>
        </w:r>
      </w:hyperlink>
      <w:r>
        <w:rPr>
          <w:rFonts w:hint="eastAsia"/>
        </w:rPr>
        <w:t>」と同じです。</w:t>
      </w:r>
    </w:p>
    <w:p w14:paraId="5EBF02D8" w14:textId="443A053A" w:rsidR="006F1724" w:rsidRDefault="006F1724" w:rsidP="003C6323">
      <w:pPr>
        <w:jc w:val="center"/>
      </w:pPr>
      <w:r>
        <w:rPr>
          <w:noProof/>
        </w:rPr>
        <mc:AlternateContent>
          <mc:Choice Requires="wps">
            <w:drawing>
              <wp:anchor distT="0" distB="0" distL="114300" distR="114300" simplePos="0" relativeHeight="252040192" behindDoc="0" locked="0" layoutInCell="1" allowOverlap="1" wp14:anchorId="00E75F96" wp14:editId="3BE25CF2">
                <wp:simplePos x="0" y="0"/>
                <wp:positionH relativeFrom="column">
                  <wp:posOffset>3000375</wp:posOffset>
                </wp:positionH>
                <wp:positionV relativeFrom="paragraph">
                  <wp:posOffset>1752600</wp:posOffset>
                </wp:positionV>
                <wp:extent cx="648000" cy="144000"/>
                <wp:effectExtent l="0" t="0" r="19050" b="27940"/>
                <wp:wrapNone/>
                <wp:docPr id="213329328"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0BAA45" id="正方形/長方形 1" o:spid="_x0000_s1026" style="position:absolute;margin-left:236.25pt;margin-top:138pt;width:51pt;height:11.3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" filled="f" strokecolor="#e00" strokeweight="2pt"/>
            </w:pict>
          </mc:Fallback>
        </mc:AlternateContent>
      </w:r>
      <w:r w:rsidRPr="006F1724">
        <w:rPr>
          <w:noProof/>
        </w:rPr>
        <w:drawing>
          <wp:inline distT="0" distB="0" distL="0" distR="0" wp14:anchorId="3D0B9ECB" wp14:editId="3E26E6E8">
            <wp:extent cx="5400000" cy="2454405"/>
            <wp:effectExtent l="19050" t="19050" r="10795" b="22225"/>
            <wp:docPr id="2400478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47840" name=""/>
                    <pic:cNvPicPr/>
                  </pic:nvPicPr>
                  <pic:blipFill>
                    <a:blip r:embed="rId195">
                      <a:extLst>
                        <a:ext uri="{28A0092B-C50C-407E-A947-70E740481C1C}">
                          <a14:useLocalDpi xmlns:a14="http://schemas.microsoft.com/office/drawing/2010/main" val="0"/>
                        </a:ext>
                      </a:extLst>
                    </a:blip>
                    <a:stretch>
                      <a:fillRect/>
                    </a:stretch>
                  </pic:blipFill>
                  <pic:spPr>
                    <a:xfrm>
                      <a:off x="0" y="0"/>
                      <a:ext cx="5400000" cy="2454405"/>
                    </a:xfrm>
                    <a:prstGeom prst="rect">
                      <a:avLst/>
                    </a:prstGeom>
                    <a:ln>
                      <a:solidFill>
                        <a:schemeClr val="bg1">
                          <a:lumMod val="75000"/>
                        </a:schemeClr>
                      </a:solidFill>
                    </a:ln>
                  </pic:spPr>
                </pic:pic>
              </a:graphicData>
            </a:graphic>
          </wp:inline>
        </w:drawing>
      </w:r>
    </w:p>
    <w:p w14:paraId="374D4354" w14:textId="77777777" w:rsidR="007013C2" w:rsidRDefault="003C6323" w:rsidP="00281593">
      <w:pPr>
        <w:jc w:val="center"/>
        <w:rPr>
          <w:b/>
          <w:bCs/>
        </w:rPr>
      </w:pPr>
      <w:r w:rsidRPr="003C6323">
        <w:rPr>
          <w:rFonts w:hint="eastAsia"/>
          <w:b/>
          <w:bCs/>
        </w:rPr>
        <w:t>アドレス更新</w:t>
      </w:r>
    </w:p>
    <w:p w14:paraId="2AD419DB" w14:textId="77777777" w:rsidR="007013C2" w:rsidRDefault="007013C2" w:rsidP="007013C2">
      <w:pPr>
        <w:rPr>
          <w:b/>
          <w:bCs/>
        </w:rPr>
      </w:pPr>
    </w:p>
    <w:p w14:paraId="70ACCAE7" w14:textId="34F92A60" w:rsidR="004062FB" w:rsidRDefault="00442AB9" w:rsidP="00012AC8">
      <w:r>
        <w:rPr>
          <w:rFonts w:hint="eastAsia"/>
        </w:rPr>
        <w:t>アドレス一覧画面に更新したアドレスが表示されます。</w:t>
      </w:r>
    </w:p>
    <w:p w14:paraId="5AFC58D9" w14:textId="5C237160" w:rsidR="006F1724" w:rsidRDefault="006F1724" w:rsidP="00442AB9">
      <w:pPr>
        <w:jc w:val="center"/>
      </w:pPr>
      <w:r>
        <w:rPr>
          <w:noProof/>
        </w:rPr>
        <mc:AlternateContent>
          <mc:Choice Requires="wps">
            <w:drawing>
              <wp:anchor distT="0" distB="0" distL="114300" distR="114300" simplePos="0" relativeHeight="252042240" behindDoc="0" locked="0" layoutInCell="1" allowOverlap="1" wp14:anchorId="56C15733" wp14:editId="56F41822">
                <wp:simplePos x="0" y="0"/>
                <wp:positionH relativeFrom="column">
                  <wp:posOffset>1371600</wp:posOffset>
                </wp:positionH>
                <wp:positionV relativeFrom="paragraph">
                  <wp:posOffset>638175</wp:posOffset>
                </wp:positionV>
                <wp:extent cx="2520000" cy="144000"/>
                <wp:effectExtent l="0" t="0" r="13970" b="27940"/>
                <wp:wrapNone/>
                <wp:docPr id="993145980" name="正方形/長方形 1"/>
                <wp:cNvGraphicFramePr/>
                <a:graphic xmlns:a="http://schemas.openxmlformats.org/drawingml/2006/main">
                  <a:graphicData uri="http://schemas.microsoft.com/office/word/2010/wordprocessingShape">
                    <wps:wsp>
                      <wps:cNvSpPr/>
                      <wps:spPr>
                        <a:xfrm>
                          <a:off x="0" y="0"/>
                          <a:ext cx="252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ABE8E4" id="正方形/長方形 1" o:spid="_x0000_s1026" style="position:absolute;margin-left:108pt;margin-top:50.25pt;width:198.45pt;height:11.3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" filled="f" strokecolor="#e00" strokeweight="2pt"/>
            </w:pict>
          </mc:Fallback>
        </mc:AlternateContent>
      </w:r>
      <w:r w:rsidRPr="006F1724">
        <w:rPr>
          <w:noProof/>
        </w:rPr>
        <w:drawing>
          <wp:inline distT="0" distB="0" distL="0" distR="0" wp14:anchorId="7FE1F816" wp14:editId="2E26AA4D">
            <wp:extent cx="5400000" cy="1306402"/>
            <wp:effectExtent l="19050" t="19050" r="10795" b="27305"/>
            <wp:docPr id="18476650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65099" name=""/>
                    <pic:cNvPicPr/>
                  </pic:nvPicPr>
                  <pic:blipFill>
                    <a:blip r:embed="rId196">
                      <a:extLst>
                        <a:ext uri="{28A0092B-C50C-407E-A947-70E740481C1C}">
                          <a14:useLocalDpi xmlns:a14="http://schemas.microsoft.com/office/drawing/2010/main" val="0"/>
                        </a:ext>
                      </a:extLst>
                    </a:blip>
                    <a:stretch>
                      <a:fillRect/>
                    </a:stretch>
                  </pic:blipFill>
                  <pic:spPr>
                    <a:xfrm>
                      <a:off x="0" y="0"/>
                      <a:ext cx="5400000" cy="1306402"/>
                    </a:xfrm>
                    <a:prstGeom prst="rect">
                      <a:avLst/>
                    </a:prstGeom>
                    <a:ln>
                      <a:solidFill>
                        <a:schemeClr val="bg1">
                          <a:lumMod val="75000"/>
                        </a:schemeClr>
                      </a:solidFill>
                    </a:ln>
                  </pic:spPr>
                </pic:pic>
              </a:graphicData>
            </a:graphic>
          </wp:inline>
        </w:drawing>
      </w:r>
    </w:p>
    <w:p w14:paraId="1690E9C6" w14:textId="60F61DB5" w:rsidR="00442AB9" w:rsidRPr="00442AB9" w:rsidRDefault="00442AB9" w:rsidP="00442AB9">
      <w:pPr>
        <w:jc w:val="center"/>
        <w:rPr>
          <w:b/>
          <w:bCs/>
        </w:rPr>
      </w:pPr>
      <w:r w:rsidRPr="00442AB9">
        <w:rPr>
          <w:rFonts w:hint="eastAsia"/>
          <w:b/>
          <w:bCs/>
        </w:rPr>
        <w:t>アドレス一覧</w:t>
      </w:r>
    </w:p>
    <w:p w14:paraId="2F56C22A" w14:textId="77777777" w:rsidR="00E86B6D" w:rsidRDefault="00E86B6D" w:rsidP="00012AC8"/>
    <w:p w14:paraId="7A334C76" w14:textId="318B2F95" w:rsidR="008B7E63" w:rsidRPr="008B7E63" w:rsidRDefault="008B7E63" w:rsidP="008B7E63">
      <w:pPr>
        <w:pStyle w:val="af5"/>
        <w:numPr>
          <w:ilvl w:val="0"/>
          <w:numId w:val="12"/>
        </w:numPr>
        <w:wordWrap/>
        <w:adjustRightInd w:val="0"/>
        <w:snapToGrid w:val="0"/>
        <w:ind w:leftChars="0"/>
      </w:pPr>
      <w:r>
        <w:rPr>
          <w:rFonts w:hint="eastAsia"/>
        </w:rPr>
        <w:t>アドレス帳の更新は以下の方法でも実施</w:t>
      </w:r>
      <w:r w:rsidR="00C86149">
        <w:rPr>
          <w:rFonts w:hint="eastAsia"/>
        </w:rPr>
        <w:t>可能です</w:t>
      </w:r>
      <w:r>
        <w:rPr>
          <w:rFonts w:hint="eastAsia"/>
        </w:rPr>
        <w:t>。</w:t>
      </w:r>
    </w:p>
    <w:p w14:paraId="1D094E5E" w14:textId="77777777" w:rsidR="008B7E63" w:rsidRDefault="008B7E63" w:rsidP="008B7E63">
      <w:pPr>
        <w:pStyle w:val="af5"/>
        <w:numPr>
          <w:ilvl w:val="0"/>
          <w:numId w:val="13"/>
        </w:numPr>
        <w:ind w:leftChars="0"/>
      </w:pPr>
      <w:r>
        <w:rPr>
          <w:rFonts w:hint="eastAsia"/>
        </w:rPr>
        <w:t>アドレス上でマウス右クリック時に開かれるメニューより「更新」をクリックする。</w:t>
      </w:r>
    </w:p>
    <w:p w14:paraId="09103D99" w14:textId="77777777" w:rsidR="008B7E63" w:rsidRDefault="008B7E63" w:rsidP="008B7E63">
      <w:pPr>
        <w:pStyle w:val="af5"/>
        <w:numPr>
          <w:ilvl w:val="0"/>
          <w:numId w:val="13"/>
        </w:numPr>
        <w:ind w:leftChars="0"/>
      </w:pPr>
      <w:r>
        <w:rPr>
          <w:rFonts w:hint="eastAsia"/>
        </w:rPr>
        <w:t>アドレスの名前をクリックする。</w:t>
      </w:r>
    </w:p>
    <w:p w14:paraId="6370D1F3" w14:textId="77777777" w:rsidR="008B7E63" w:rsidRPr="008B7E63" w:rsidRDefault="008B7E63" w:rsidP="00012AC8"/>
    <w:p w14:paraId="363DB75E" w14:textId="78B053D5" w:rsidR="00C7789F" w:rsidRDefault="00C7789F">
      <w:pPr>
        <w:wordWrap/>
      </w:pPr>
      <w:r>
        <w:br w:type="page"/>
      </w:r>
    </w:p>
    <w:p w14:paraId="739BAC83" w14:textId="6EC8BD19" w:rsidR="00012AC8" w:rsidRDefault="00012AC8" w:rsidP="00012AC8">
      <w:pPr>
        <w:pStyle w:val="2"/>
        <w:spacing w:after="120"/>
        <w:rPr>
          <w:lang w:eastAsia="ja-JP"/>
        </w:rPr>
      </w:pPr>
      <w:bookmarkStart w:id="133" w:name="_グループの追加"/>
      <w:bookmarkStart w:id="134" w:name="_Toc242188424"/>
      <w:bookmarkEnd w:id="133"/>
      <w:r>
        <w:rPr>
          <w:rFonts w:hint="eastAsia"/>
        </w:rPr>
        <w:lastRenderedPageBreak/>
        <w:t>グループ</w:t>
      </w:r>
      <w:r w:rsidR="00D66A32">
        <w:rPr>
          <w:rFonts w:hint="eastAsia"/>
          <w:lang w:eastAsia="ja-JP"/>
        </w:rPr>
        <w:t>の</w:t>
      </w:r>
      <w:r>
        <w:rPr>
          <w:rFonts w:hint="eastAsia"/>
        </w:rPr>
        <w:t>追加</w:t>
      </w:r>
      <w:bookmarkEnd w:id="134"/>
    </w:p>
    <w:p w14:paraId="09E95D58" w14:textId="47016C7A" w:rsidR="00367373" w:rsidRDefault="00367373" w:rsidP="00367373">
      <w:r>
        <w:rPr>
          <w:rFonts w:hint="eastAsia"/>
        </w:rPr>
        <w:t>アドレス帳に登録済みのメールアドレスをまとめたグループの追加を行うことができます。</w:t>
      </w:r>
    </w:p>
    <w:p w14:paraId="3B5E628C" w14:textId="77777777" w:rsidR="001F1E11" w:rsidRDefault="001F1E11" w:rsidP="00367373"/>
    <w:p w14:paraId="456BC70F" w14:textId="4EB9722F" w:rsidR="004947CE" w:rsidRDefault="001F1E11" w:rsidP="00367373">
      <w:r>
        <w:rPr>
          <w:rFonts w:hint="eastAsia"/>
        </w:rPr>
        <w:t>上部メニューの「グループ追加」をクリックします。</w:t>
      </w:r>
    </w:p>
    <w:p w14:paraId="585D2E6D" w14:textId="509EC885" w:rsidR="001F1E11" w:rsidRDefault="001F1E11" w:rsidP="001F1E11">
      <w:pPr>
        <w:jc w:val="center"/>
      </w:pPr>
      <w:r>
        <w:rPr>
          <w:noProof/>
        </w:rPr>
        <mc:AlternateContent>
          <mc:Choice Requires="wps">
            <w:drawing>
              <wp:anchor distT="0" distB="0" distL="114300" distR="114300" simplePos="0" relativeHeight="252064768" behindDoc="0" locked="0" layoutInCell="1" allowOverlap="1" wp14:anchorId="767F87FB" wp14:editId="43E1CBB6">
                <wp:simplePos x="0" y="0"/>
                <wp:positionH relativeFrom="column">
                  <wp:posOffset>1704975</wp:posOffset>
                </wp:positionH>
                <wp:positionV relativeFrom="paragraph">
                  <wp:posOffset>280035</wp:posOffset>
                </wp:positionV>
                <wp:extent cx="540000" cy="161925"/>
                <wp:effectExtent l="0" t="0" r="12700" b="28575"/>
                <wp:wrapNone/>
                <wp:docPr id="655744893" name="正方形/長方形 1"/>
                <wp:cNvGraphicFramePr/>
                <a:graphic xmlns:a="http://schemas.openxmlformats.org/drawingml/2006/main">
                  <a:graphicData uri="http://schemas.microsoft.com/office/word/2010/wordprocessingShape">
                    <wps:wsp>
                      <wps:cNvSpPr/>
                      <wps:spPr>
                        <a:xfrm>
                          <a:off x="0" y="0"/>
                          <a:ext cx="540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47D906" id="正方形/長方形 1" o:spid="_x0000_s1026" style="position:absolute;margin-left:134.25pt;margin-top:22.05pt;width:42.5pt;height:12.7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" filled="f" strokecolor="#e00" strokeweight="2pt"/>
            </w:pict>
          </mc:Fallback>
        </mc:AlternateContent>
      </w:r>
      <w:r w:rsidRPr="006F1724">
        <w:rPr>
          <w:noProof/>
        </w:rPr>
        <w:drawing>
          <wp:inline distT="0" distB="0" distL="0" distR="0" wp14:anchorId="4923FC19" wp14:editId="048B30EA">
            <wp:extent cx="5400000" cy="1306402"/>
            <wp:effectExtent l="19050" t="19050" r="10795" b="27305"/>
            <wp:docPr id="7601773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65099" name=""/>
                    <pic:cNvPicPr/>
                  </pic:nvPicPr>
                  <pic:blipFill>
                    <a:blip r:embed="rId196">
                      <a:extLst>
                        <a:ext uri="{28A0092B-C50C-407E-A947-70E740481C1C}">
                          <a14:useLocalDpi xmlns:a14="http://schemas.microsoft.com/office/drawing/2010/main" val="0"/>
                        </a:ext>
                      </a:extLst>
                    </a:blip>
                    <a:stretch>
                      <a:fillRect/>
                    </a:stretch>
                  </pic:blipFill>
                  <pic:spPr>
                    <a:xfrm>
                      <a:off x="0" y="0"/>
                      <a:ext cx="5400000" cy="1306402"/>
                    </a:xfrm>
                    <a:prstGeom prst="rect">
                      <a:avLst/>
                    </a:prstGeom>
                    <a:ln>
                      <a:solidFill>
                        <a:schemeClr val="bg1">
                          <a:lumMod val="75000"/>
                        </a:schemeClr>
                      </a:solidFill>
                    </a:ln>
                  </pic:spPr>
                </pic:pic>
              </a:graphicData>
            </a:graphic>
          </wp:inline>
        </w:drawing>
      </w:r>
    </w:p>
    <w:p w14:paraId="613C9F19" w14:textId="77777777" w:rsidR="001F1E11" w:rsidRPr="00442AB9" w:rsidRDefault="001F1E11" w:rsidP="001F1E11">
      <w:pPr>
        <w:jc w:val="center"/>
        <w:rPr>
          <w:b/>
          <w:bCs/>
        </w:rPr>
      </w:pPr>
      <w:r w:rsidRPr="00442AB9">
        <w:rPr>
          <w:rFonts w:hint="eastAsia"/>
          <w:b/>
          <w:bCs/>
        </w:rPr>
        <w:t>アドレス一覧</w:t>
      </w:r>
    </w:p>
    <w:p w14:paraId="5154AF5C" w14:textId="77777777" w:rsidR="001F1E11" w:rsidRDefault="001F1E11" w:rsidP="00367373"/>
    <w:p w14:paraId="3D290C77" w14:textId="31C61632" w:rsidR="001F1E11" w:rsidRDefault="00367373" w:rsidP="00367373">
      <w:r>
        <w:rPr>
          <w:rFonts w:hint="eastAsia"/>
        </w:rPr>
        <w:t>グループ追加の画面が表示されます</w:t>
      </w:r>
      <w:r w:rsidR="005C6FC0">
        <w:rPr>
          <w:rFonts w:hint="eastAsia"/>
        </w:rPr>
        <w:t>ので、</w:t>
      </w:r>
      <w:r w:rsidR="004947CE">
        <w:rPr>
          <w:rFonts w:hint="eastAsia"/>
        </w:rPr>
        <w:t>各項目を設定後「追加」をクリックします。</w:t>
      </w:r>
    </w:p>
    <w:p w14:paraId="6489AAA9" w14:textId="075EAE51" w:rsidR="006F1724" w:rsidRDefault="006F1724" w:rsidP="004C5F5C">
      <w:pPr>
        <w:jc w:val="center"/>
      </w:pPr>
      <w:r>
        <w:rPr>
          <w:noProof/>
        </w:rPr>
        <mc:AlternateContent>
          <mc:Choice Requires="wps">
            <w:drawing>
              <wp:anchor distT="0" distB="0" distL="114300" distR="114300" simplePos="0" relativeHeight="252044288" behindDoc="0" locked="0" layoutInCell="1" allowOverlap="1" wp14:anchorId="27079FEC" wp14:editId="565203D6">
                <wp:simplePos x="0" y="0"/>
                <wp:positionH relativeFrom="column">
                  <wp:posOffset>3000375</wp:posOffset>
                </wp:positionH>
                <wp:positionV relativeFrom="paragraph">
                  <wp:posOffset>2051685</wp:posOffset>
                </wp:positionV>
                <wp:extent cx="648000" cy="144000"/>
                <wp:effectExtent l="0" t="0" r="19050" b="27940"/>
                <wp:wrapNone/>
                <wp:docPr id="1583814451"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4DE615" id="正方形/長方形 1" o:spid="_x0000_s1026" style="position:absolute;margin-left:236.25pt;margin-top:161.55pt;width:51pt;height:11.3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" filled="f" strokecolor="#e00" strokeweight="2pt"/>
            </w:pict>
          </mc:Fallback>
        </mc:AlternateContent>
      </w:r>
      <w:r w:rsidRPr="006F1724">
        <w:rPr>
          <w:noProof/>
        </w:rPr>
        <w:drawing>
          <wp:inline distT="0" distB="0" distL="0" distR="0" wp14:anchorId="33C37348" wp14:editId="31A0319F">
            <wp:extent cx="5400000" cy="2454405"/>
            <wp:effectExtent l="19050" t="19050" r="10795" b="22225"/>
            <wp:docPr id="10130739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73948" name=""/>
                    <pic:cNvPicPr/>
                  </pic:nvPicPr>
                  <pic:blipFill>
                    <a:blip r:embed="rId197">
                      <a:extLst>
                        <a:ext uri="{28A0092B-C50C-407E-A947-70E740481C1C}">
                          <a14:useLocalDpi xmlns:a14="http://schemas.microsoft.com/office/drawing/2010/main" val="0"/>
                        </a:ext>
                      </a:extLst>
                    </a:blip>
                    <a:stretch>
                      <a:fillRect/>
                    </a:stretch>
                  </pic:blipFill>
                  <pic:spPr>
                    <a:xfrm>
                      <a:off x="0" y="0"/>
                      <a:ext cx="5400000" cy="2454405"/>
                    </a:xfrm>
                    <a:prstGeom prst="rect">
                      <a:avLst/>
                    </a:prstGeom>
                    <a:ln>
                      <a:solidFill>
                        <a:schemeClr val="bg1">
                          <a:lumMod val="75000"/>
                        </a:schemeClr>
                      </a:solidFill>
                    </a:ln>
                  </pic:spPr>
                </pic:pic>
              </a:graphicData>
            </a:graphic>
          </wp:inline>
        </w:drawing>
      </w:r>
    </w:p>
    <w:p w14:paraId="2733C4C4" w14:textId="7331C372" w:rsidR="004C5F5C" w:rsidRPr="004C5F5C" w:rsidRDefault="004C5F5C" w:rsidP="004C5F5C">
      <w:pPr>
        <w:jc w:val="center"/>
        <w:rPr>
          <w:b/>
          <w:bCs/>
        </w:rPr>
      </w:pPr>
      <w:r w:rsidRPr="004C5F5C">
        <w:rPr>
          <w:rFonts w:hint="eastAsia"/>
          <w:b/>
          <w:bCs/>
        </w:rPr>
        <w:t>グループ追加</w:t>
      </w:r>
    </w:p>
    <w:p w14:paraId="5AB3D922" w14:textId="77777777" w:rsidR="00D66A32" w:rsidRDefault="00D66A32" w:rsidP="00012AC8"/>
    <w:p w14:paraId="6C2D072F" w14:textId="77777777" w:rsidR="004947CE" w:rsidRDefault="004947CE" w:rsidP="004947CE">
      <w:r>
        <w:rPr>
          <w:rFonts w:hint="eastAsia"/>
        </w:rPr>
        <w:t>各設定項目については以下の通りです。</w:t>
      </w:r>
    </w:p>
    <w:tbl>
      <w:tblPr>
        <w:tblStyle w:val="af1"/>
        <w:tblW w:w="5000" w:type="pct"/>
        <w:tblLook w:val="04A0" w:firstRow="1" w:lastRow="0" w:firstColumn="1" w:lastColumn="0" w:noHBand="0" w:noVBand="1"/>
      </w:tblPr>
      <w:tblGrid>
        <w:gridCol w:w="1978"/>
        <w:gridCol w:w="8478"/>
      </w:tblGrid>
      <w:tr w:rsidR="004947CE" w14:paraId="7C3A611D" w14:textId="77777777" w:rsidTr="003D66BF">
        <w:trPr>
          <w:cantSplit/>
          <w:tblHeader/>
        </w:trPr>
        <w:tc>
          <w:tcPr>
            <w:tcW w:w="946" w:type="pct"/>
            <w:shd w:val="clear" w:color="auto" w:fill="DAEEF3" w:themeFill="accent5" w:themeFillTint="33"/>
          </w:tcPr>
          <w:p w14:paraId="16799947" w14:textId="77777777" w:rsidR="004947CE" w:rsidRDefault="004947CE" w:rsidP="00F01D3D">
            <w:r>
              <w:rPr>
                <w:rFonts w:hint="eastAsia"/>
              </w:rPr>
              <w:t>項目名</w:t>
            </w:r>
          </w:p>
        </w:tc>
        <w:tc>
          <w:tcPr>
            <w:tcW w:w="4054" w:type="pct"/>
            <w:shd w:val="clear" w:color="auto" w:fill="DAEEF3" w:themeFill="accent5" w:themeFillTint="33"/>
          </w:tcPr>
          <w:p w14:paraId="51F9EE5E" w14:textId="77777777" w:rsidR="004947CE" w:rsidRDefault="004947CE" w:rsidP="00F01D3D">
            <w:r>
              <w:rPr>
                <w:rFonts w:hint="eastAsia"/>
              </w:rPr>
              <w:t>説明</w:t>
            </w:r>
          </w:p>
        </w:tc>
      </w:tr>
      <w:tr w:rsidR="004947CE" w14:paraId="7828643B" w14:textId="77777777" w:rsidTr="003D66BF">
        <w:trPr>
          <w:cantSplit/>
        </w:trPr>
        <w:tc>
          <w:tcPr>
            <w:tcW w:w="946" w:type="pct"/>
          </w:tcPr>
          <w:p w14:paraId="66AC94FC" w14:textId="77777777" w:rsidR="004947CE" w:rsidRDefault="004947CE" w:rsidP="00F01D3D">
            <w:r>
              <w:rPr>
                <w:rFonts w:hint="eastAsia"/>
              </w:rPr>
              <w:t>名前(※)</w:t>
            </w:r>
          </w:p>
        </w:tc>
        <w:tc>
          <w:tcPr>
            <w:tcW w:w="4054" w:type="pct"/>
          </w:tcPr>
          <w:p w14:paraId="05DC86B4" w14:textId="77777777" w:rsidR="004947CE" w:rsidRDefault="004947CE" w:rsidP="00F01D3D">
            <w:r>
              <w:rPr>
                <w:rFonts w:hint="eastAsia"/>
              </w:rPr>
              <w:t>グループ名を指定します。</w:t>
            </w:r>
          </w:p>
        </w:tc>
      </w:tr>
      <w:tr w:rsidR="004947CE" w14:paraId="1F347B28" w14:textId="77777777" w:rsidTr="003D66BF">
        <w:trPr>
          <w:cantSplit/>
        </w:trPr>
        <w:tc>
          <w:tcPr>
            <w:tcW w:w="946" w:type="pct"/>
          </w:tcPr>
          <w:p w14:paraId="409A1828" w14:textId="77777777" w:rsidR="004947CE" w:rsidRDefault="004947CE" w:rsidP="00F01D3D">
            <w:r>
              <w:rPr>
                <w:rFonts w:hint="eastAsia"/>
              </w:rPr>
              <w:t>フリガナ</w:t>
            </w:r>
          </w:p>
        </w:tc>
        <w:tc>
          <w:tcPr>
            <w:tcW w:w="4054" w:type="pct"/>
          </w:tcPr>
          <w:p w14:paraId="729D7F95" w14:textId="77777777" w:rsidR="004947CE" w:rsidRDefault="004947CE" w:rsidP="00F01D3D">
            <w:r>
              <w:rPr>
                <w:rFonts w:hint="eastAsia"/>
              </w:rPr>
              <w:t>グループ名のフリガナを指定します。</w:t>
            </w:r>
          </w:p>
        </w:tc>
      </w:tr>
      <w:tr w:rsidR="004947CE" w:rsidRPr="005344AD" w14:paraId="4B3DC662" w14:textId="77777777" w:rsidTr="003D66BF">
        <w:trPr>
          <w:cantSplit/>
        </w:trPr>
        <w:tc>
          <w:tcPr>
            <w:tcW w:w="946" w:type="pct"/>
          </w:tcPr>
          <w:p w14:paraId="3B65631B" w14:textId="77777777" w:rsidR="004947CE" w:rsidRPr="008E6EED" w:rsidRDefault="004947CE" w:rsidP="00F01D3D">
            <w:r>
              <w:rPr>
                <w:rFonts w:hint="eastAsia"/>
              </w:rPr>
              <w:t>参加しない名前</w:t>
            </w:r>
          </w:p>
        </w:tc>
        <w:tc>
          <w:tcPr>
            <w:tcW w:w="4054" w:type="pct"/>
          </w:tcPr>
          <w:p w14:paraId="3B97D7C7" w14:textId="77777777" w:rsidR="004947CE" w:rsidRDefault="004947CE" w:rsidP="00F01D3D">
            <w:r>
              <w:rPr>
                <w:rFonts w:hint="eastAsia"/>
              </w:rPr>
              <w:t>グループに参加していないメールアドレスの一覧が表示されます。</w:t>
            </w:r>
          </w:p>
        </w:tc>
      </w:tr>
      <w:tr w:rsidR="004947CE" w:rsidRPr="005344AD" w14:paraId="29FF8D3D" w14:textId="77777777" w:rsidTr="003D66BF">
        <w:trPr>
          <w:cantSplit/>
        </w:trPr>
        <w:tc>
          <w:tcPr>
            <w:tcW w:w="946" w:type="pct"/>
          </w:tcPr>
          <w:p w14:paraId="1BF07652" w14:textId="77777777" w:rsidR="004947CE" w:rsidRDefault="004947CE" w:rsidP="00F01D3D">
            <w:r>
              <w:rPr>
                <w:rFonts w:hint="eastAsia"/>
              </w:rPr>
              <w:t>参加する名前</w:t>
            </w:r>
          </w:p>
        </w:tc>
        <w:tc>
          <w:tcPr>
            <w:tcW w:w="4054" w:type="pct"/>
          </w:tcPr>
          <w:p w14:paraId="72F7DDA9" w14:textId="77777777" w:rsidR="004947CE" w:rsidRDefault="004947CE" w:rsidP="00F01D3D">
            <w:r>
              <w:rPr>
                <w:rFonts w:hint="eastAsia"/>
              </w:rPr>
              <w:t>グループに参加するメールアドレスの一覧が表示されます。</w:t>
            </w:r>
          </w:p>
        </w:tc>
      </w:tr>
      <w:tr w:rsidR="004947CE" w:rsidRPr="005344AD" w14:paraId="510E6CCD" w14:textId="77777777" w:rsidTr="003D66BF">
        <w:trPr>
          <w:cantSplit/>
        </w:trPr>
        <w:tc>
          <w:tcPr>
            <w:tcW w:w="946" w:type="pct"/>
          </w:tcPr>
          <w:p w14:paraId="4BDA25EA" w14:textId="77777777" w:rsidR="004947CE" w:rsidRDefault="004947CE" w:rsidP="00F01D3D">
            <w:r>
              <w:rPr>
                <w:rFonts w:hint="eastAsia"/>
              </w:rPr>
              <w:t>参加&gt;&gt;</w:t>
            </w:r>
          </w:p>
        </w:tc>
        <w:tc>
          <w:tcPr>
            <w:tcW w:w="4054" w:type="pct"/>
          </w:tcPr>
          <w:p w14:paraId="0AED6A29" w14:textId="77777777" w:rsidR="004947CE" w:rsidRDefault="004947CE" w:rsidP="00F01D3D">
            <w:r>
              <w:rPr>
                <w:rFonts w:hint="eastAsia"/>
              </w:rPr>
              <w:t>選択したメールアドレスをグループに参加させます。</w:t>
            </w:r>
          </w:p>
        </w:tc>
      </w:tr>
      <w:tr w:rsidR="004947CE" w:rsidRPr="005344AD" w14:paraId="3DB14956" w14:textId="77777777" w:rsidTr="003D66BF">
        <w:trPr>
          <w:cantSplit/>
        </w:trPr>
        <w:tc>
          <w:tcPr>
            <w:tcW w:w="946" w:type="pct"/>
          </w:tcPr>
          <w:p w14:paraId="3170E05F" w14:textId="77777777" w:rsidR="004947CE" w:rsidRDefault="004947CE" w:rsidP="00F01D3D">
            <w:r>
              <w:rPr>
                <w:rFonts w:hint="eastAsia"/>
              </w:rPr>
              <w:t>&lt;&lt;外す</w:t>
            </w:r>
          </w:p>
        </w:tc>
        <w:tc>
          <w:tcPr>
            <w:tcW w:w="4054" w:type="pct"/>
          </w:tcPr>
          <w:p w14:paraId="525C6591" w14:textId="77777777" w:rsidR="004947CE" w:rsidRDefault="004947CE" w:rsidP="00F01D3D">
            <w:r>
              <w:rPr>
                <w:rFonts w:hint="eastAsia"/>
              </w:rPr>
              <w:t>選択したメールアドレスをグループから外します。</w:t>
            </w:r>
          </w:p>
        </w:tc>
      </w:tr>
    </w:tbl>
    <w:p w14:paraId="55574407" w14:textId="77777777" w:rsidR="004947CE" w:rsidRDefault="004947CE">
      <w:pPr>
        <w:pStyle w:val="af5"/>
        <w:numPr>
          <w:ilvl w:val="0"/>
          <w:numId w:val="6"/>
        </w:numPr>
        <w:wordWrap/>
        <w:adjustRightInd w:val="0"/>
        <w:snapToGrid w:val="0"/>
        <w:ind w:leftChars="0"/>
      </w:pPr>
      <w:r>
        <w:rPr>
          <w:rFonts w:hint="eastAsia"/>
        </w:rPr>
        <w:t>必須項目</w:t>
      </w:r>
    </w:p>
    <w:p w14:paraId="0FD9ADF1" w14:textId="77777777" w:rsidR="004947CE" w:rsidRDefault="004947CE" w:rsidP="004947CE"/>
    <w:p w14:paraId="3F31A09E" w14:textId="77777777" w:rsidR="000F0B0B" w:rsidRDefault="000F0B0B">
      <w:pPr>
        <w:wordWrap/>
      </w:pPr>
      <w:r>
        <w:br w:type="page"/>
      </w:r>
    </w:p>
    <w:p w14:paraId="5EDDA5C8" w14:textId="60F8ADD5" w:rsidR="00841AEC" w:rsidRDefault="00841AEC" w:rsidP="00841AEC">
      <w:r>
        <w:rPr>
          <w:rFonts w:hint="eastAsia"/>
        </w:rPr>
        <w:lastRenderedPageBreak/>
        <w:t>アドレス一覧画面に追加したグループが表示されます。</w:t>
      </w:r>
    </w:p>
    <w:p w14:paraId="7A1E7A45" w14:textId="3889E618" w:rsidR="00682EF5" w:rsidRDefault="00682EF5">
      <w:pPr>
        <w:pStyle w:val="af5"/>
        <w:numPr>
          <w:ilvl w:val="0"/>
          <w:numId w:val="12"/>
        </w:numPr>
        <w:ind w:leftChars="0"/>
      </w:pPr>
      <w:r>
        <w:rPr>
          <w:rFonts w:hint="eastAsia"/>
        </w:rPr>
        <w:t>グループの行は太文字</w:t>
      </w:r>
      <w:r w:rsidR="00BE0E71">
        <w:rPr>
          <w:rFonts w:hint="eastAsia"/>
        </w:rPr>
        <w:t>で</w:t>
      </w:r>
      <w:r>
        <w:rPr>
          <w:rFonts w:hint="eastAsia"/>
        </w:rPr>
        <w:t>表示されます。</w:t>
      </w:r>
    </w:p>
    <w:p w14:paraId="20434DB6" w14:textId="6F1687F2" w:rsidR="00ED01EA" w:rsidRDefault="00ED01EA" w:rsidP="009118B3">
      <w:pPr>
        <w:jc w:val="center"/>
      </w:pPr>
      <w:r>
        <w:rPr>
          <w:noProof/>
        </w:rPr>
        <mc:AlternateContent>
          <mc:Choice Requires="wps">
            <w:drawing>
              <wp:anchor distT="0" distB="0" distL="114300" distR="114300" simplePos="0" relativeHeight="252046336" behindDoc="0" locked="0" layoutInCell="1" allowOverlap="1" wp14:anchorId="4E6A4467" wp14:editId="3C644685">
                <wp:simplePos x="0" y="0"/>
                <wp:positionH relativeFrom="column">
                  <wp:posOffset>1381125</wp:posOffset>
                </wp:positionH>
                <wp:positionV relativeFrom="paragraph">
                  <wp:posOffset>638175</wp:posOffset>
                </wp:positionV>
                <wp:extent cx="3960000" cy="144000"/>
                <wp:effectExtent l="0" t="0" r="21590" b="27940"/>
                <wp:wrapNone/>
                <wp:docPr id="1055546658" name="正方形/長方形 1"/>
                <wp:cNvGraphicFramePr/>
                <a:graphic xmlns:a="http://schemas.openxmlformats.org/drawingml/2006/main">
                  <a:graphicData uri="http://schemas.microsoft.com/office/word/2010/wordprocessingShape">
                    <wps:wsp>
                      <wps:cNvSpPr/>
                      <wps:spPr>
                        <a:xfrm>
                          <a:off x="0" y="0"/>
                          <a:ext cx="396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7680BA" id="正方形/長方形 1" o:spid="_x0000_s1026" style="position:absolute;margin-left:108.75pt;margin-top:50.25pt;width:311.8pt;height:11.3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" filled="f" strokecolor="#e00" strokeweight="2pt"/>
            </w:pict>
          </mc:Fallback>
        </mc:AlternateContent>
      </w:r>
      <w:r w:rsidRPr="00ED01EA">
        <w:rPr>
          <w:noProof/>
        </w:rPr>
        <w:drawing>
          <wp:inline distT="0" distB="0" distL="0" distR="0" wp14:anchorId="3C3175CB" wp14:editId="5F6954A9">
            <wp:extent cx="5400000" cy="1439518"/>
            <wp:effectExtent l="19050" t="19050" r="10795" b="27940"/>
            <wp:docPr id="5178122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12243" name=""/>
                    <pic:cNvPicPr/>
                  </pic:nvPicPr>
                  <pic:blipFill>
                    <a:blip r:embed="rId198">
                      <a:extLst>
                        <a:ext uri="{28A0092B-C50C-407E-A947-70E740481C1C}">
                          <a14:useLocalDpi xmlns:a14="http://schemas.microsoft.com/office/drawing/2010/main" val="0"/>
                        </a:ext>
                      </a:extLst>
                    </a:blip>
                    <a:stretch>
                      <a:fillRect/>
                    </a:stretch>
                  </pic:blipFill>
                  <pic:spPr>
                    <a:xfrm>
                      <a:off x="0" y="0"/>
                      <a:ext cx="5400000" cy="1439518"/>
                    </a:xfrm>
                    <a:prstGeom prst="rect">
                      <a:avLst/>
                    </a:prstGeom>
                    <a:ln>
                      <a:solidFill>
                        <a:schemeClr val="bg1">
                          <a:lumMod val="75000"/>
                        </a:schemeClr>
                      </a:solidFill>
                    </a:ln>
                  </pic:spPr>
                </pic:pic>
              </a:graphicData>
            </a:graphic>
          </wp:inline>
        </w:drawing>
      </w:r>
    </w:p>
    <w:p w14:paraId="758A87FA" w14:textId="34C5C518" w:rsidR="009118B3" w:rsidRPr="009118B3" w:rsidRDefault="009118B3" w:rsidP="009118B3">
      <w:pPr>
        <w:jc w:val="center"/>
        <w:rPr>
          <w:b/>
          <w:bCs/>
        </w:rPr>
      </w:pPr>
      <w:r w:rsidRPr="009118B3">
        <w:rPr>
          <w:rFonts w:hint="eastAsia"/>
          <w:b/>
          <w:bCs/>
        </w:rPr>
        <w:t>アドレス一覧</w:t>
      </w:r>
    </w:p>
    <w:p w14:paraId="0DC52867" w14:textId="77777777" w:rsidR="002C761A" w:rsidRPr="00012AC8" w:rsidRDefault="002C761A" w:rsidP="00012AC8"/>
    <w:p w14:paraId="36361F97" w14:textId="50E1BE71" w:rsidR="00012AC8" w:rsidRDefault="00012AC8" w:rsidP="00012AC8">
      <w:pPr>
        <w:pStyle w:val="2"/>
        <w:spacing w:after="120"/>
        <w:rPr>
          <w:lang w:eastAsia="ja-JP"/>
        </w:rPr>
      </w:pPr>
      <w:bookmarkStart w:id="135" w:name="_グループの更新"/>
      <w:bookmarkStart w:id="136" w:name="_Toc242188425"/>
      <w:bookmarkEnd w:id="135"/>
      <w:r>
        <w:rPr>
          <w:rFonts w:hint="eastAsia"/>
        </w:rPr>
        <w:t>グループ</w:t>
      </w:r>
      <w:r w:rsidR="00D66A32">
        <w:rPr>
          <w:rFonts w:hint="eastAsia"/>
          <w:lang w:eastAsia="ja-JP"/>
        </w:rPr>
        <w:t>の</w:t>
      </w:r>
      <w:r>
        <w:rPr>
          <w:rFonts w:hint="eastAsia"/>
        </w:rPr>
        <w:t>更新</w:t>
      </w:r>
      <w:bookmarkEnd w:id="136"/>
    </w:p>
    <w:p w14:paraId="041D1C96" w14:textId="14914465" w:rsidR="008D0A0E" w:rsidRDefault="008D0A0E" w:rsidP="008D0A0E">
      <w:r>
        <w:rPr>
          <w:rFonts w:hint="eastAsia"/>
        </w:rPr>
        <w:t>登録済みグループの更新を行うことができます。</w:t>
      </w:r>
    </w:p>
    <w:p w14:paraId="4E85BD72" w14:textId="77777777" w:rsidR="00636E82" w:rsidRDefault="00636E82" w:rsidP="00636E82"/>
    <w:p w14:paraId="736B56B3" w14:textId="498EBB04" w:rsidR="00AA2B5C" w:rsidRDefault="00AA2B5C" w:rsidP="00AA2B5C">
      <w:pPr>
        <w:wordWrap/>
        <w:adjustRightInd w:val="0"/>
        <w:snapToGrid w:val="0"/>
      </w:pPr>
      <w:r>
        <w:rPr>
          <w:rFonts w:hint="eastAsia"/>
        </w:rPr>
        <w:t>グループにチェックを入れ、上部メニューの「アドレス帳操作」より「更新」をクリックします。</w:t>
      </w:r>
    </w:p>
    <w:p w14:paraId="69A2EE2F" w14:textId="6F5DBD63" w:rsidR="00ED01EA" w:rsidRDefault="00ED01EA" w:rsidP="00AF1E2C">
      <w:pPr>
        <w:jc w:val="center"/>
      </w:pPr>
      <w:r>
        <w:rPr>
          <w:noProof/>
        </w:rPr>
        <mc:AlternateContent>
          <mc:Choice Requires="wps">
            <w:drawing>
              <wp:anchor distT="0" distB="0" distL="114300" distR="114300" simplePos="0" relativeHeight="252049408" behindDoc="0" locked="0" layoutInCell="1" allowOverlap="1" wp14:anchorId="40583D83" wp14:editId="682622F5">
                <wp:simplePos x="0" y="0"/>
                <wp:positionH relativeFrom="column">
                  <wp:posOffset>1383665</wp:posOffset>
                </wp:positionH>
                <wp:positionV relativeFrom="paragraph">
                  <wp:posOffset>632460</wp:posOffset>
                </wp:positionV>
                <wp:extent cx="161925" cy="161925"/>
                <wp:effectExtent l="0" t="0" r="28575" b="28575"/>
                <wp:wrapNone/>
                <wp:docPr id="196544239"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0F764CC" id="正方形/長方形 1" o:spid="_x0000_s1026" style="position:absolute;margin-left:108.95pt;margin-top:49.8pt;width:12.75pt;height:12.7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" filled="f" strokecolor="#e00" strokeweight="2pt"/>
            </w:pict>
          </mc:Fallback>
        </mc:AlternateContent>
      </w:r>
      <w:r>
        <w:rPr>
          <w:noProof/>
        </w:rPr>
        <mc:AlternateContent>
          <mc:Choice Requires="wps">
            <w:drawing>
              <wp:anchor distT="0" distB="0" distL="114300" distR="114300" simplePos="0" relativeHeight="252048384" behindDoc="0" locked="0" layoutInCell="1" allowOverlap="1" wp14:anchorId="2305C5A4" wp14:editId="352BB0B0">
                <wp:simplePos x="0" y="0"/>
                <wp:positionH relativeFrom="column">
                  <wp:posOffset>3260090</wp:posOffset>
                </wp:positionH>
                <wp:positionV relativeFrom="paragraph">
                  <wp:posOffset>451485</wp:posOffset>
                </wp:positionV>
                <wp:extent cx="359410" cy="161925"/>
                <wp:effectExtent l="0" t="0" r="21590" b="28575"/>
                <wp:wrapNone/>
                <wp:docPr id="2102686225" name="正方形/長方形 1"/>
                <wp:cNvGraphicFramePr/>
                <a:graphic xmlns:a="http://schemas.openxmlformats.org/drawingml/2006/main">
                  <a:graphicData uri="http://schemas.microsoft.com/office/word/2010/wordprocessingShape">
                    <wps:wsp>
                      <wps:cNvSpPr/>
                      <wps:spPr>
                        <a:xfrm>
                          <a:off x="0" y="0"/>
                          <a:ext cx="35941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EE64A2" id="正方形/長方形 1" o:spid="_x0000_s1026" style="position:absolute;margin-left:256.7pt;margin-top:35.55pt;width:28.3pt;height:12.7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" filled="f" strokecolor="#e00" strokeweight="2pt"/>
            </w:pict>
          </mc:Fallback>
        </mc:AlternateContent>
      </w:r>
      <w:r w:rsidRPr="00ED01EA">
        <w:rPr>
          <w:noProof/>
        </w:rPr>
        <w:drawing>
          <wp:inline distT="0" distB="0" distL="0" distR="0" wp14:anchorId="738178A1" wp14:editId="6D84F789">
            <wp:extent cx="5400000" cy="1405981"/>
            <wp:effectExtent l="19050" t="19050" r="10795" b="22860"/>
            <wp:docPr id="8246334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33403" name=""/>
                    <pic:cNvPicPr/>
                  </pic:nvPicPr>
                  <pic:blipFill>
                    <a:blip r:embed="rId199">
                      <a:extLst>
                        <a:ext uri="{28A0092B-C50C-407E-A947-70E740481C1C}">
                          <a14:useLocalDpi xmlns:a14="http://schemas.microsoft.com/office/drawing/2010/main" val="0"/>
                        </a:ext>
                      </a:extLst>
                    </a:blip>
                    <a:stretch>
                      <a:fillRect/>
                    </a:stretch>
                  </pic:blipFill>
                  <pic:spPr>
                    <a:xfrm>
                      <a:off x="0" y="0"/>
                      <a:ext cx="5400000" cy="1405981"/>
                    </a:xfrm>
                    <a:prstGeom prst="rect">
                      <a:avLst/>
                    </a:prstGeom>
                    <a:ln>
                      <a:solidFill>
                        <a:schemeClr val="bg1">
                          <a:lumMod val="75000"/>
                        </a:schemeClr>
                      </a:solidFill>
                    </a:ln>
                  </pic:spPr>
                </pic:pic>
              </a:graphicData>
            </a:graphic>
          </wp:inline>
        </w:drawing>
      </w:r>
    </w:p>
    <w:p w14:paraId="3801D6F4" w14:textId="418A279C" w:rsidR="00AF1E2C" w:rsidRPr="00AF1E2C" w:rsidRDefault="00AF1E2C" w:rsidP="00AF1E2C">
      <w:pPr>
        <w:jc w:val="center"/>
        <w:rPr>
          <w:b/>
          <w:bCs/>
        </w:rPr>
      </w:pPr>
      <w:r w:rsidRPr="00AF1E2C">
        <w:rPr>
          <w:rFonts w:hint="eastAsia"/>
          <w:b/>
          <w:bCs/>
        </w:rPr>
        <w:t>アドレス一覧</w:t>
      </w:r>
    </w:p>
    <w:p w14:paraId="46ED0913" w14:textId="7798C50A" w:rsidR="00942F3C" w:rsidRDefault="00942F3C">
      <w:pPr>
        <w:wordWrap/>
      </w:pPr>
    </w:p>
    <w:p w14:paraId="238D6FB0" w14:textId="11AD784E" w:rsidR="00923CE0" w:rsidRDefault="00B84761" w:rsidP="00923CE0">
      <w:r>
        <w:rPr>
          <w:rFonts w:hint="eastAsia"/>
        </w:rPr>
        <w:t>グループ</w:t>
      </w:r>
      <w:r w:rsidR="00923CE0">
        <w:rPr>
          <w:rFonts w:hint="eastAsia"/>
        </w:rPr>
        <w:t>更新画面で内容を適宜編集し、「更新」をクリックします。</w:t>
      </w:r>
    </w:p>
    <w:p w14:paraId="04026D89" w14:textId="45ACDBE0" w:rsidR="00923CE0" w:rsidRDefault="00923CE0">
      <w:pPr>
        <w:pStyle w:val="af5"/>
        <w:numPr>
          <w:ilvl w:val="0"/>
          <w:numId w:val="12"/>
        </w:numPr>
        <w:ind w:leftChars="0"/>
      </w:pPr>
      <w:r>
        <w:rPr>
          <w:rFonts w:hint="eastAsia"/>
        </w:rPr>
        <w:t>各項目については「</w:t>
      </w:r>
      <w:hyperlink w:anchor="_グループの追加" w:history="1">
        <w:r w:rsidRPr="00A86979">
          <w:rPr>
            <w:rStyle w:val="af0"/>
          </w:rPr>
          <w:t>1</w:t>
        </w:r>
        <w:r w:rsidR="00A86979" w:rsidRPr="00A86979">
          <w:rPr>
            <w:rStyle w:val="af0"/>
          </w:rPr>
          <w:t>1</w:t>
        </w:r>
        <w:r w:rsidRPr="00A86979">
          <w:rPr>
            <w:rStyle w:val="af0"/>
          </w:rPr>
          <w:t>.3.グループの追加</w:t>
        </w:r>
      </w:hyperlink>
      <w:r>
        <w:rPr>
          <w:rFonts w:hint="eastAsia"/>
        </w:rPr>
        <w:t>」と同じです。</w:t>
      </w:r>
    </w:p>
    <w:p w14:paraId="70F9EDC2" w14:textId="552A59F3" w:rsidR="00E074B5" w:rsidRDefault="00E074B5" w:rsidP="00F31844">
      <w:pPr>
        <w:jc w:val="center"/>
      </w:pPr>
      <w:r>
        <w:rPr>
          <w:noProof/>
        </w:rPr>
        <mc:AlternateContent>
          <mc:Choice Requires="wps">
            <w:drawing>
              <wp:anchor distT="0" distB="0" distL="114300" distR="114300" simplePos="0" relativeHeight="252051456" behindDoc="0" locked="0" layoutInCell="1" allowOverlap="1" wp14:anchorId="54C9ACD2" wp14:editId="48DD7BEC">
                <wp:simplePos x="0" y="0"/>
                <wp:positionH relativeFrom="column">
                  <wp:posOffset>2997835</wp:posOffset>
                </wp:positionH>
                <wp:positionV relativeFrom="paragraph">
                  <wp:posOffset>2047875</wp:posOffset>
                </wp:positionV>
                <wp:extent cx="648000" cy="144000"/>
                <wp:effectExtent l="0" t="0" r="19050" b="27940"/>
                <wp:wrapNone/>
                <wp:docPr id="989318524"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75022E" id="正方形/長方形 1" o:spid="_x0000_s1026" style="position:absolute;margin-left:236.05pt;margin-top:161.25pt;width:51pt;height:11.3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" filled="f" strokecolor="#e00" strokeweight="2pt"/>
            </w:pict>
          </mc:Fallback>
        </mc:AlternateContent>
      </w:r>
      <w:r w:rsidRPr="00E074B5">
        <w:rPr>
          <w:noProof/>
        </w:rPr>
        <w:drawing>
          <wp:inline distT="0" distB="0" distL="0" distR="0" wp14:anchorId="0AFACB82" wp14:editId="36C38107">
            <wp:extent cx="5400000" cy="2454405"/>
            <wp:effectExtent l="19050" t="19050" r="10795" b="22225"/>
            <wp:docPr id="210556939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69394" name=""/>
                    <pic:cNvPicPr/>
                  </pic:nvPicPr>
                  <pic:blipFill>
                    <a:blip r:embed="rId200">
                      <a:extLst>
                        <a:ext uri="{28A0092B-C50C-407E-A947-70E740481C1C}">
                          <a14:useLocalDpi xmlns:a14="http://schemas.microsoft.com/office/drawing/2010/main" val="0"/>
                        </a:ext>
                      </a:extLst>
                    </a:blip>
                    <a:stretch>
                      <a:fillRect/>
                    </a:stretch>
                  </pic:blipFill>
                  <pic:spPr>
                    <a:xfrm>
                      <a:off x="0" y="0"/>
                      <a:ext cx="5400000" cy="2454405"/>
                    </a:xfrm>
                    <a:prstGeom prst="rect">
                      <a:avLst/>
                    </a:prstGeom>
                    <a:ln>
                      <a:solidFill>
                        <a:schemeClr val="bg1">
                          <a:lumMod val="75000"/>
                        </a:schemeClr>
                      </a:solidFill>
                    </a:ln>
                  </pic:spPr>
                </pic:pic>
              </a:graphicData>
            </a:graphic>
          </wp:inline>
        </w:drawing>
      </w:r>
    </w:p>
    <w:p w14:paraId="7AA7FE2E" w14:textId="32A7C4F0" w:rsidR="00F31844" w:rsidRPr="00F31844" w:rsidRDefault="00F31844" w:rsidP="00F31844">
      <w:pPr>
        <w:jc w:val="center"/>
        <w:rPr>
          <w:b/>
          <w:bCs/>
        </w:rPr>
      </w:pPr>
      <w:r w:rsidRPr="00F31844">
        <w:rPr>
          <w:rFonts w:hint="eastAsia"/>
          <w:b/>
          <w:bCs/>
        </w:rPr>
        <w:t>グループ更新</w:t>
      </w:r>
    </w:p>
    <w:p w14:paraId="6E1A7B74" w14:textId="77777777" w:rsidR="00BA6D75" w:rsidRDefault="00BA6D75" w:rsidP="00882074"/>
    <w:p w14:paraId="3B6EB88B" w14:textId="77777777" w:rsidR="00BA6D75" w:rsidRDefault="00BA6D75">
      <w:pPr>
        <w:wordWrap/>
      </w:pPr>
      <w:r>
        <w:br w:type="page"/>
      </w:r>
    </w:p>
    <w:p w14:paraId="4C6FD6F0" w14:textId="08FF0BA7" w:rsidR="00934014" w:rsidRDefault="00934014" w:rsidP="00882074">
      <w:r>
        <w:rPr>
          <w:rFonts w:hint="eastAsia"/>
        </w:rPr>
        <w:lastRenderedPageBreak/>
        <w:t>アドレス一覧画面に更新したグループが表示されます。</w:t>
      </w:r>
    </w:p>
    <w:p w14:paraId="2F6EB64D" w14:textId="4F9A9A04" w:rsidR="00882074" w:rsidRDefault="00882074" w:rsidP="007E689B">
      <w:pPr>
        <w:jc w:val="center"/>
      </w:pPr>
      <w:r>
        <w:rPr>
          <w:noProof/>
        </w:rPr>
        <mc:AlternateContent>
          <mc:Choice Requires="wps">
            <w:drawing>
              <wp:anchor distT="0" distB="0" distL="114300" distR="114300" simplePos="0" relativeHeight="252053504" behindDoc="0" locked="0" layoutInCell="1" allowOverlap="1" wp14:anchorId="79135DB9" wp14:editId="217DE745">
                <wp:simplePos x="0" y="0"/>
                <wp:positionH relativeFrom="column">
                  <wp:posOffset>1381125</wp:posOffset>
                </wp:positionH>
                <wp:positionV relativeFrom="paragraph">
                  <wp:posOffset>647700</wp:posOffset>
                </wp:positionV>
                <wp:extent cx="3240000" cy="144000"/>
                <wp:effectExtent l="0" t="0" r="17780" b="27940"/>
                <wp:wrapNone/>
                <wp:docPr id="296463166" name="正方形/長方形 1"/>
                <wp:cNvGraphicFramePr/>
                <a:graphic xmlns:a="http://schemas.openxmlformats.org/drawingml/2006/main">
                  <a:graphicData uri="http://schemas.microsoft.com/office/word/2010/wordprocessingShape">
                    <wps:wsp>
                      <wps:cNvSpPr/>
                      <wps:spPr>
                        <a:xfrm>
                          <a:off x="0" y="0"/>
                          <a:ext cx="324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0B87B4" id="正方形/長方形 1" o:spid="_x0000_s1026" style="position:absolute;margin-left:108.75pt;margin-top:51pt;width:255.1pt;height:11.3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" filled="f" strokecolor="#e00" strokeweight="2pt"/>
            </w:pict>
          </mc:Fallback>
        </mc:AlternateContent>
      </w:r>
      <w:r w:rsidRPr="00882074">
        <w:rPr>
          <w:noProof/>
        </w:rPr>
        <w:drawing>
          <wp:inline distT="0" distB="0" distL="0" distR="0" wp14:anchorId="20EB7336" wp14:editId="3E30A31D">
            <wp:extent cx="5400000" cy="1405981"/>
            <wp:effectExtent l="19050" t="19050" r="10795" b="22860"/>
            <wp:docPr id="7395027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02736" name=""/>
                    <pic:cNvPicPr/>
                  </pic:nvPicPr>
                  <pic:blipFill>
                    <a:blip r:embed="rId201">
                      <a:extLst>
                        <a:ext uri="{28A0092B-C50C-407E-A947-70E740481C1C}">
                          <a14:useLocalDpi xmlns:a14="http://schemas.microsoft.com/office/drawing/2010/main" val="0"/>
                        </a:ext>
                      </a:extLst>
                    </a:blip>
                    <a:stretch>
                      <a:fillRect/>
                    </a:stretch>
                  </pic:blipFill>
                  <pic:spPr>
                    <a:xfrm>
                      <a:off x="0" y="0"/>
                      <a:ext cx="5400000" cy="1405981"/>
                    </a:xfrm>
                    <a:prstGeom prst="rect">
                      <a:avLst/>
                    </a:prstGeom>
                    <a:ln>
                      <a:solidFill>
                        <a:schemeClr val="bg1">
                          <a:lumMod val="75000"/>
                        </a:schemeClr>
                      </a:solidFill>
                    </a:ln>
                  </pic:spPr>
                </pic:pic>
              </a:graphicData>
            </a:graphic>
          </wp:inline>
        </w:drawing>
      </w:r>
    </w:p>
    <w:p w14:paraId="596CD93D" w14:textId="77777777" w:rsidR="002167B4" w:rsidRPr="00442AB9" w:rsidRDefault="002167B4" w:rsidP="002167B4">
      <w:pPr>
        <w:jc w:val="center"/>
        <w:rPr>
          <w:b/>
          <w:bCs/>
        </w:rPr>
      </w:pPr>
      <w:r w:rsidRPr="00442AB9">
        <w:rPr>
          <w:rFonts w:hint="eastAsia"/>
          <w:b/>
          <w:bCs/>
        </w:rPr>
        <w:t>アドレス一覧</w:t>
      </w:r>
    </w:p>
    <w:p w14:paraId="52140191" w14:textId="77777777" w:rsidR="00AF1E2C" w:rsidRDefault="00AF1E2C" w:rsidP="00012AC8"/>
    <w:p w14:paraId="6BCEECC1" w14:textId="131DBEB7" w:rsidR="00AA2B5C" w:rsidRPr="00AA2B5C" w:rsidRDefault="00AA2B5C" w:rsidP="004C537B">
      <w:pPr>
        <w:pStyle w:val="af5"/>
        <w:numPr>
          <w:ilvl w:val="0"/>
          <w:numId w:val="12"/>
        </w:numPr>
        <w:wordWrap/>
        <w:adjustRightInd w:val="0"/>
        <w:snapToGrid w:val="0"/>
        <w:ind w:leftChars="0"/>
      </w:pPr>
      <w:r>
        <w:rPr>
          <w:rFonts w:hint="eastAsia"/>
        </w:rPr>
        <w:t>グループの更新は以下の方法でも実施</w:t>
      </w:r>
      <w:r w:rsidR="0008478B">
        <w:rPr>
          <w:rFonts w:hint="eastAsia"/>
        </w:rPr>
        <w:t>可能です</w:t>
      </w:r>
      <w:r>
        <w:rPr>
          <w:rFonts w:hint="eastAsia"/>
        </w:rPr>
        <w:t>。</w:t>
      </w:r>
    </w:p>
    <w:p w14:paraId="2F2BE751" w14:textId="77777777" w:rsidR="00AA2B5C" w:rsidRDefault="00AA2B5C" w:rsidP="00AA2B5C">
      <w:pPr>
        <w:pStyle w:val="af5"/>
        <w:numPr>
          <w:ilvl w:val="0"/>
          <w:numId w:val="13"/>
        </w:numPr>
        <w:ind w:leftChars="0"/>
      </w:pPr>
      <w:r>
        <w:rPr>
          <w:rFonts w:hint="eastAsia"/>
        </w:rPr>
        <w:t>グループ上でマウス右クリック時に開かれるメニューより「更新」をクリックする。</w:t>
      </w:r>
    </w:p>
    <w:p w14:paraId="4255D42F" w14:textId="77777777" w:rsidR="00AA2B5C" w:rsidRDefault="00AA2B5C" w:rsidP="00AA2B5C">
      <w:pPr>
        <w:pStyle w:val="af5"/>
        <w:numPr>
          <w:ilvl w:val="0"/>
          <w:numId w:val="13"/>
        </w:numPr>
        <w:ind w:leftChars="0"/>
      </w:pPr>
      <w:r>
        <w:rPr>
          <w:rFonts w:hint="eastAsia"/>
        </w:rPr>
        <w:t>グループの名前をクリックする。</w:t>
      </w:r>
    </w:p>
    <w:p w14:paraId="2D237545" w14:textId="77777777" w:rsidR="00AA2B5C" w:rsidRPr="00934014" w:rsidRDefault="00AA2B5C" w:rsidP="00012AC8"/>
    <w:p w14:paraId="427E00DF" w14:textId="77777777" w:rsidR="00D66A32" w:rsidRDefault="00D66A32" w:rsidP="00D66A32">
      <w:pPr>
        <w:pStyle w:val="2"/>
        <w:spacing w:after="120"/>
        <w:rPr>
          <w:lang w:eastAsia="ja-JP"/>
        </w:rPr>
      </w:pPr>
      <w:bookmarkStart w:id="137" w:name="_Toc242188426"/>
      <w:r>
        <w:rPr>
          <w:rFonts w:hint="eastAsia"/>
        </w:rPr>
        <w:t>アドレス</w:t>
      </w:r>
      <w:r>
        <w:rPr>
          <w:rFonts w:hint="eastAsia"/>
          <w:lang w:eastAsia="ja-JP"/>
        </w:rPr>
        <w:t>/</w:t>
      </w:r>
      <w:r>
        <w:rPr>
          <w:rFonts w:hint="eastAsia"/>
        </w:rPr>
        <w:t>グループ</w:t>
      </w:r>
      <w:r>
        <w:rPr>
          <w:rFonts w:hint="eastAsia"/>
          <w:lang w:eastAsia="ja-JP"/>
        </w:rPr>
        <w:t>の</w:t>
      </w:r>
      <w:r>
        <w:rPr>
          <w:rFonts w:hint="eastAsia"/>
        </w:rPr>
        <w:t>削除</w:t>
      </w:r>
      <w:bookmarkEnd w:id="137"/>
    </w:p>
    <w:p w14:paraId="4CE9AFB2" w14:textId="77777777" w:rsidR="000146BE" w:rsidRDefault="00AB38CB" w:rsidP="00AB38CB">
      <w:r>
        <w:rPr>
          <w:rFonts w:hint="eastAsia"/>
        </w:rPr>
        <w:t>登録済みアドレス/グループの削除を行うことができます。</w:t>
      </w:r>
    </w:p>
    <w:p w14:paraId="378A297B" w14:textId="79E4455C" w:rsidR="00454D44" w:rsidRPr="00454D44" w:rsidRDefault="00454D44" w:rsidP="00454D44"/>
    <w:p w14:paraId="3EA0BD47" w14:textId="1276FD68" w:rsidR="00454D44" w:rsidRPr="00454D44" w:rsidRDefault="000146BE" w:rsidP="00FB7589">
      <w:r>
        <w:rPr>
          <w:rFonts w:hint="eastAsia"/>
        </w:rPr>
        <w:t>アドレス/グループにチェックを入れ(複数選択可)、上部メニューの「アドレス帳操作」より「削除」をクリックします。</w:t>
      </w:r>
    </w:p>
    <w:p w14:paraId="5002B4FE" w14:textId="2A9C4742" w:rsidR="008B6772" w:rsidRDefault="006A12E7" w:rsidP="008B6772">
      <w:pPr>
        <w:jc w:val="center"/>
      </w:pPr>
      <w:r>
        <w:rPr>
          <w:noProof/>
        </w:rPr>
        <mc:AlternateContent>
          <mc:Choice Requires="wps">
            <w:drawing>
              <wp:anchor distT="0" distB="0" distL="114300" distR="114300" simplePos="0" relativeHeight="252056576" behindDoc="0" locked="0" layoutInCell="1" allowOverlap="1" wp14:anchorId="06D591E3" wp14:editId="73557818">
                <wp:simplePos x="0" y="0"/>
                <wp:positionH relativeFrom="column">
                  <wp:posOffset>1381125</wp:posOffset>
                </wp:positionH>
                <wp:positionV relativeFrom="paragraph">
                  <wp:posOffset>1146810</wp:posOffset>
                </wp:positionV>
                <wp:extent cx="161925" cy="161925"/>
                <wp:effectExtent l="0" t="0" r="28575" b="28575"/>
                <wp:wrapNone/>
                <wp:docPr id="178704844" name="正方形/長方形 1"/>
                <wp:cNvGraphicFramePr/>
                <a:graphic xmlns:a="http://schemas.openxmlformats.org/drawingml/2006/main">
                  <a:graphicData uri="http://schemas.microsoft.com/office/word/2010/wordprocessingShape">
                    <wps:wsp>
                      <wps:cNvSpPr/>
                      <wps:spPr>
                        <a:xfrm>
                          <a:off x="0" y="0"/>
                          <a:ext cx="161925"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25A1465" id="正方形/長方形 1" o:spid="_x0000_s1026" style="position:absolute;margin-left:108.75pt;margin-top:90.3pt;width:12.75pt;height:12.7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" filled="f" strokecolor="#e00" strokeweight="2pt"/>
            </w:pict>
          </mc:Fallback>
        </mc:AlternateContent>
      </w:r>
      <w:r>
        <w:rPr>
          <w:noProof/>
        </w:rPr>
        <mc:AlternateContent>
          <mc:Choice Requires="wps">
            <w:drawing>
              <wp:anchor distT="0" distB="0" distL="114300" distR="114300" simplePos="0" relativeHeight="252055552" behindDoc="0" locked="0" layoutInCell="1" allowOverlap="1" wp14:anchorId="2FDBA28A" wp14:editId="48666D51">
                <wp:simplePos x="0" y="0"/>
                <wp:positionH relativeFrom="column">
                  <wp:posOffset>3257550</wp:posOffset>
                </wp:positionH>
                <wp:positionV relativeFrom="paragraph">
                  <wp:posOffset>594360</wp:posOffset>
                </wp:positionV>
                <wp:extent cx="359410" cy="161925"/>
                <wp:effectExtent l="0" t="0" r="21590" b="28575"/>
                <wp:wrapNone/>
                <wp:docPr id="956740714" name="正方形/長方形 1"/>
                <wp:cNvGraphicFramePr/>
                <a:graphic xmlns:a="http://schemas.openxmlformats.org/drawingml/2006/main">
                  <a:graphicData uri="http://schemas.microsoft.com/office/word/2010/wordprocessingShape">
                    <wps:wsp>
                      <wps:cNvSpPr/>
                      <wps:spPr>
                        <a:xfrm>
                          <a:off x="0" y="0"/>
                          <a:ext cx="35941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5D498B" id="正方形/長方形 1" o:spid="_x0000_s1026" style="position:absolute;margin-left:256.5pt;margin-top:46.8pt;width:28.3pt;height:12.7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" filled="f" strokecolor="#e00" strokeweight="2pt"/>
            </w:pict>
          </mc:Fallback>
        </mc:AlternateContent>
      </w:r>
      <w:r w:rsidRPr="006A12E7">
        <w:rPr>
          <w:noProof/>
        </w:rPr>
        <w:drawing>
          <wp:inline distT="0" distB="0" distL="0" distR="0" wp14:anchorId="41AF9EE8" wp14:editId="649BB174">
            <wp:extent cx="5400000" cy="1418880"/>
            <wp:effectExtent l="19050" t="19050" r="10795" b="10160"/>
            <wp:docPr id="33184557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45575" name=""/>
                    <pic:cNvPicPr/>
                  </pic:nvPicPr>
                  <pic:blipFill>
                    <a:blip r:embed="rId202">
                      <a:extLst>
                        <a:ext uri="{28A0092B-C50C-407E-A947-70E740481C1C}">
                          <a14:useLocalDpi xmlns:a14="http://schemas.microsoft.com/office/drawing/2010/main" val="0"/>
                        </a:ext>
                      </a:extLst>
                    </a:blip>
                    <a:stretch>
                      <a:fillRect/>
                    </a:stretch>
                  </pic:blipFill>
                  <pic:spPr>
                    <a:xfrm>
                      <a:off x="0" y="0"/>
                      <a:ext cx="5400000" cy="1418880"/>
                    </a:xfrm>
                    <a:prstGeom prst="rect">
                      <a:avLst/>
                    </a:prstGeom>
                    <a:ln>
                      <a:solidFill>
                        <a:schemeClr val="bg1">
                          <a:lumMod val="75000"/>
                        </a:schemeClr>
                      </a:solidFill>
                    </a:ln>
                  </pic:spPr>
                </pic:pic>
              </a:graphicData>
            </a:graphic>
          </wp:inline>
        </w:drawing>
      </w:r>
    </w:p>
    <w:p w14:paraId="1D733871" w14:textId="7DDA0D14" w:rsidR="00D66A32" w:rsidRDefault="008B6772" w:rsidP="008B6772">
      <w:pPr>
        <w:jc w:val="center"/>
      </w:pPr>
      <w:r w:rsidRPr="00FC7DAA">
        <w:rPr>
          <w:rFonts w:hint="eastAsia"/>
          <w:b/>
        </w:rPr>
        <w:t>アドレス</w:t>
      </w:r>
      <w:r>
        <w:rPr>
          <w:rFonts w:hint="eastAsia"/>
          <w:b/>
        </w:rPr>
        <w:t>一覧</w:t>
      </w:r>
    </w:p>
    <w:p w14:paraId="159CA763" w14:textId="77777777" w:rsidR="00FB7589" w:rsidRDefault="00FB7589" w:rsidP="00D66A32"/>
    <w:p w14:paraId="1983A923" w14:textId="5FF5A3C7" w:rsidR="005975C7" w:rsidRDefault="005975C7" w:rsidP="005975C7">
      <w:r>
        <w:rPr>
          <w:rFonts w:hint="eastAsia"/>
        </w:rPr>
        <w:t>以下のように削除確認ダイアログが表示されますので、「削除」をクリックします。</w:t>
      </w:r>
    </w:p>
    <w:p w14:paraId="462B5D47" w14:textId="7E5A1FAD" w:rsidR="00FB7589" w:rsidRPr="005975C7" w:rsidRDefault="00975BB0" w:rsidP="00E931CA">
      <w:pPr>
        <w:jc w:val="center"/>
      </w:pPr>
      <w:r>
        <w:rPr>
          <w:noProof/>
        </w:rPr>
        <mc:AlternateContent>
          <mc:Choice Requires="wps">
            <w:drawing>
              <wp:anchor distT="0" distB="0" distL="114300" distR="114300" simplePos="0" relativeHeight="252058624" behindDoc="0" locked="0" layoutInCell="1" allowOverlap="1" wp14:anchorId="627E1FF0" wp14:editId="20BA3B82">
                <wp:simplePos x="0" y="0"/>
                <wp:positionH relativeFrom="column">
                  <wp:posOffset>3000375</wp:posOffset>
                </wp:positionH>
                <wp:positionV relativeFrom="paragraph">
                  <wp:posOffset>1794510</wp:posOffset>
                </wp:positionV>
                <wp:extent cx="648000" cy="144000"/>
                <wp:effectExtent l="0" t="0" r="19050" b="27940"/>
                <wp:wrapNone/>
                <wp:docPr id="663239727"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07F8F8" id="正方形/長方形 1" o:spid="_x0000_s1026" style="position:absolute;margin-left:236.25pt;margin-top:141.3pt;width:51pt;height:11.3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" filled="f" strokecolor="#e00" strokeweight="2pt"/>
            </w:pict>
          </mc:Fallback>
        </mc:AlternateContent>
      </w:r>
      <w:r w:rsidRPr="00975BB0">
        <w:rPr>
          <w:noProof/>
        </w:rPr>
        <w:drawing>
          <wp:inline distT="0" distB="0" distL="0" distR="0" wp14:anchorId="74781774" wp14:editId="13C42754">
            <wp:extent cx="5400000" cy="2454405"/>
            <wp:effectExtent l="19050" t="19050" r="10795" b="22225"/>
            <wp:docPr id="18209901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90119" name=""/>
                    <pic:cNvPicPr/>
                  </pic:nvPicPr>
                  <pic:blipFill>
                    <a:blip r:embed="rId203">
                      <a:extLst>
                        <a:ext uri="{28A0092B-C50C-407E-A947-70E740481C1C}">
                          <a14:useLocalDpi xmlns:a14="http://schemas.microsoft.com/office/drawing/2010/main" val="0"/>
                        </a:ext>
                      </a:extLst>
                    </a:blip>
                    <a:stretch>
                      <a:fillRect/>
                    </a:stretch>
                  </pic:blipFill>
                  <pic:spPr>
                    <a:xfrm>
                      <a:off x="0" y="0"/>
                      <a:ext cx="5400000" cy="2454405"/>
                    </a:xfrm>
                    <a:prstGeom prst="rect">
                      <a:avLst/>
                    </a:prstGeom>
                    <a:ln>
                      <a:solidFill>
                        <a:schemeClr val="bg1">
                          <a:lumMod val="75000"/>
                        </a:schemeClr>
                      </a:solidFill>
                    </a:ln>
                  </pic:spPr>
                </pic:pic>
              </a:graphicData>
            </a:graphic>
          </wp:inline>
        </w:drawing>
      </w:r>
    </w:p>
    <w:p w14:paraId="4AF96F2F" w14:textId="77777777" w:rsidR="00E931CA" w:rsidRPr="00FC7DAA" w:rsidRDefault="00E931CA" w:rsidP="00E931CA">
      <w:pPr>
        <w:jc w:val="center"/>
        <w:rPr>
          <w:b/>
        </w:rPr>
      </w:pPr>
      <w:r w:rsidRPr="00FC7DAA">
        <w:rPr>
          <w:rFonts w:hint="eastAsia"/>
          <w:b/>
        </w:rPr>
        <w:t>アドレス削除</w:t>
      </w:r>
    </w:p>
    <w:p w14:paraId="25C00382" w14:textId="6C37B58D" w:rsidR="0037396D" w:rsidRDefault="0037396D">
      <w:pPr>
        <w:wordWrap/>
      </w:pPr>
    </w:p>
    <w:p w14:paraId="0C701D18" w14:textId="19689069" w:rsidR="00BA46E5" w:rsidRDefault="00BA46E5" w:rsidP="00BA46E5">
      <w:r>
        <w:rPr>
          <w:rFonts w:hint="eastAsia"/>
        </w:rPr>
        <w:lastRenderedPageBreak/>
        <w:t>アドレス一覧からアドレス</w:t>
      </w:r>
      <w:r w:rsidR="00053843">
        <w:rPr>
          <w:rFonts w:hint="eastAsia"/>
        </w:rPr>
        <w:t>/グループ</w:t>
      </w:r>
      <w:r>
        <w:rPr>
          <w:rFonts w:hint="eastAsia"/>
        </w:rPr>
        <w:t>が削除されています。</w:t>
      </w:r>
    </w:p>
    <w:p w14:paraId="603B5556" w14:textId="3E37EEF6" w:rsidR="0037396D" w:rsidRDefault="0037396D">
      <w:pPr>
        <w:pStyle w:val="af5"/>
        <w:numPr>
          <w:ilvl w:val="0"/>
          <w:numId w:val="12"/>
        </w:numPr>
        <w:ind w:leftChars="0"/>
      </w:pPr>
      <w:r>
        <w:rPr>
          <w:rFonts w:hint="eastAsia"/>
        </w:rPr>
        <w:t>削除したアドレスがグループに参加していた場合は</w:t>
      </w:r>
      <w:r w:rsidR="00EA0BD5">
        <w:rPr>
          <w:rFonts w:hint="eastAsia"/>
        </w:rPr>
        <w:t>、その</w:t>
      </w:r>
      <w:r>
        <w:rPr>
          <w:rFonts w:hint="eastAsia"/>
        </w:rPr>
        <w:t>グループからも削除されます。</w:t>
      </w:r>
    </w:p>
    <w:p w14:paraId="6F3B17A6" w14:textId="614934AA" w:rsidR="00FB7589" w:rsidRPr="00BA46E5" w:rsidRDefault="0037396D" w:rsidP="00E931CA">
      <w:pPr>
        <w:jc w:val="center"/>
      </w:pPr>
      <w:r w:rsidRPr="0037396D">
        <w:rPr>
          <w:noProof/>
        </w:rPr>
        <w:drawing>
          <wp:inline distT="0" distB="0" distL="0" distR="0" wp14:anchorId="50765438" wp14:editId="12B9C5C8">
            <wp:extent cx="5400000" cy="1410109"/>
            <wp:effectExtent l="19050" t="19050" r="10795" b="19050"/>
            <wp:docPr id="20567173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17365" name=""/>
                    <pic:cNvPicPr/>
                  </pic:nvPicPr>
                  <pic:blipFill>
                    <a:blip r:embed="rId204">
                      <a:extLst>
                        <a:ext uri="{28A0092B-C50C-407E-A947-70E740481C1C}">
                          <a14:useLocalDpi xmlns:a14="http://schemas.microsoft.com/office/drawing/2010/main" val="0"/>
                        </a:ext>
                      </a:extLst>
                    </a:blip>
                    <a:stretch>
                      <a:fillRect/>
                    </a:stretch>
                  </pic:blipFill>
                  <pic:spPr>
                    <a:xfrm>
                      <a:off x="0" y="0"/>
                      <a:ext cx="5400000" cy="1410109"/>
                    </a:xfrm>
                    <a:prstGeom prst="rect">
                      <a:avLst/>
                    </a:prstGeom>
                    <a:ln>
                      <a:solidFill>
                        <a:schemeClr val="bg1">
                          <a:lumMod val="75000"/>
                        </a:schemeClr>
                      </a:solidFill>
                    </a:ln>
                  </pic:spPr>
                </pic:pic>
              </a:graphicData>
            </a:graphic>
          </wp:inline>
        </w:drawing>
      </w:r>
    </w:p>
    <w:p w14:paraId="19B42E65" w14:textId="77777777" w:rsidR="00E931CA" w:rsidRDefault="00E931CA" w:rsidP="00E931CA">
      <w:pPr>
        <w:jc w:val="center"/>
      </w:pPr>
      <w:r w:rsidRPr="00FC7DAA">
        <w:rPr>
          <w:rFonts w:hint="eastAsia"/>
          <w:b/>
        </w:rPr>
        <w:t>アドレス</w:t>
      </w:r>
      <w:r>
        <w:rPr>
          <w:rFonts w:hint="eastAsia"/>
          <w:b/>
        </w:rPr>
        <w:t>一覧</w:t>
      </w:r>
    </w:p>
    <w:p w14:paraId="1092818F" w14:textId="77777777" w:rsidR="0000665D" w:rsidRDefault="0000665D" w:rsidP="00012AC8"/>
    <w:p w14:paraId="1627F5F5" w14:textId="77777777" w:rsidR="00B65A1A" w:rsidRPr="005058E7" w:rsidRDefault="00B65A1A" w:rsidP="00B65A1A">
      <w:pPr>
        <w:pStyle w:val="af5"/>
        <w:numPr>
          <w:ilvl w:val="0"/>
          <w:numId w:val="12"/>
        </w:numPr>
        <w:wordWrap/>
        <w:adjustRightInd w:val="0"/>
        <w:snapToGrid w:val="0"/>
        <w:ind w:leftChars="0"/>
      </w:pPr>
      <w:r>
        <w:rPr>
          <w:rFonts w:hint="eastAsia"/>
        </w:rPr>
        <w:t>アドレス/グループの削除は、アドレス/グループ上でマウス右クリック時に開かれるメニューより「削除」をクリック</w:t>
      </w:r>
      <w:r w:rsidRPr="00D87AD7">
        <w:rPr>
          <w:rFonts w:hint="eastAsia"/>
        </w:rPr>
        <w:t>クリック</w:t>
      </w:r>
      <w:r>
        <w:rPr>
          <w:rFonts w:hint="eastAsia"/>
        </w:rPr>
        <w:t>することでも実施可能です。</w:t>
      </w:r>
    </w:p>
    <w:p w14:paraId="4A4E23CB" w14:textId="77777777" w:rsidR="00B65A1A" w:rsidRPr="00012AC8" w:rsidRDefault="00B65A1A" w:rsidP="00012AC8"/>
    <w:p w14:paraId="5566C363" w14:textId="45AA230D" w:rsidR="00012AC8" w:rsidRDefault="00012AC8" w:rsidP="00012AC8">
      <w:pPr>
        <w:pStyle w:val="2"/>
        <w:spacing w:after="120"/>
        <w:rPr>
          <w:lang w:eastAsia="ja-JP"/>
        </w:rPr>
      </w:pPr>
      <w:bookmarkStart w:id="138" w:name="_Toc242188427"/>
      <w:r>
        <w:rPr>
          <w:rFonts w:hint="eastAsia"/>
        </w:rPr>
        <w:t>アドレス帳</w:t>
      </w:r>
      <w:r w:rsidR="00D66A32">
        <w:rPr>
          <w:rFonts w:hint="eastAsia"/>
          <w:lang w:eastAsia="ja-JP"/>
        </w:rPr>
        <w:t>の</w:t>
      </w:r>
      <w:r>
        <w:rPr>
          <w:rFonts w:hint="eastAsia"/>
        </w:rPr>
        <w:t>インポート</w:t>
      </w:r>
      <w:bookmarkEnd w:id="138"/>
    </w:p>
    <w:p w14:paraId="19F2A0AE" w14:textId="60626D25" w:rsidR="00D7286A" w:rsidRDefault="00D7286A" w:rsidP="00D7286A">
      <w:r>
        <w:rPr>
          <w:rFonts w:hint="eastAsia"/>
        </w:rPr>
        <w:t>アドレス</w:t>
      </w:r>
      <w:r w:rsidR="00C560D5">
        <w:rPr>
          <w:rFonts w:hint="eastAsia"/>
        </w:rPr>
        <w:t>/グループの</w:t>
      </w:r>
      <w:r w:rsidR="0049525E">
        <w:rPr>
          <w:rFonts w:hint="eastAsia"/>
        </w:rPr>
        <w:t>追加を</w:t>
      </w:r>
      <w:r>
        <w:rPr>
          <w:rFonts w:hint="eastAsia"/>
        </w:rPr>
        <w:t>C</w:t>
      </w:r>
      <w:r>
        <w:t>SV</w:t>
      </w:r>
      <w:r>
        <w:rPr>
          <w:rFonts w:hint="eastAsia"/>
        </w:rPr>
        <w:t>ファイルにより一括で行うことができます。</w:t>
      </w:r>
    </w:p>
    <w:p w14:paraId="7BE681A1" w14:textId="77777777" w:rsidR="00D7286A" w:rsidRPr="00C560D5" w:rsidRDefault="00D7286A" w:rsidP="00D7286A"/>
    <w:p w14:paraId="4E8C4A8E" w14:textId="77150179" w:rsidR="00D7286A" w:rsidRDefault="00D7286A" w:rsidP="00D7286A">
      <w:r>
        <w:rPr>
          <w:rFonts w:hint="eastAsia"/>
        </w:rPr>
        <w:t>上部メニューの「インポート」をクリックします。</w:t>
      </w:r>
    </w:p>
    <w:p w14:paraId="19B4F79F" w14:textId="55326653" w:rsidR="00D7286A" w:rsidRDefault="001E3AA8" w:rsidP="00D7286A">
      <w:pPr>
        <w:jc w:val="center"/>
      </w:pPr>
      <w:r>
        <w:rPr>
          <w:noProof/>
        </w:rPr>
        <mc:AlternateContent>
          <mc:Choice Requires="wps">
            <w:drawing>
              <wp:anchor distT="0" distB="0" distL="114300" distR="114300" simplePos="0" relativeHeight="252060672" behindDoc="0" locked="0" layoutInCell="1" allowOverlap="1" wp14:anchorId="098C51C7" wp14:editId="6E4F7E46">
                <wp:simplePos x="0" y="0"/>
                <wp:positionH relativeFrom="column">
                  <wp:posOffset>2219325</wp:posOffset>
                </wp:positionH>
                <wp:positionV relativeFrom="paragraph">
                  <wp:posOffset>270510</wp:posOffset>
                </wp:positionV>
                <wp:extent cx="504000" cy="161925"/>
                <wp:effectExtent l="0" t="0" r="10795" b="28575"/>
                <wp:wrapNone/>
                <wp:docPr id="1138810604" name="正方形/長方形 1"/>
                <wp:cNvGraphicFramePr/>
                <a:graphic xmlns:a="http://schemas.openxmlformats.org/drawingml/2006/main">
                  <a:graphicData uri="http://schemas.microsoft.com/office/word/2010/wordprocessingShape">
                    <wps:wsp>
                      <wps:cNvSpPr/>
                      <wps:spPr>
                        <a:xfrm>
                          <a:off x="0" y="0"/>
                          <a:ext cx="504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4C7E00" id="正方形/長方形 1" o:spid="_x0000_s1026" style="position:absolute;margin-left:174.75pt;margin-top:21.3pt;width:39.7pt;height:12.7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" filled="f" strokecolor="#e00" strokeweight="2pt"/>
            </w:pict>
          </mc:Fallback>
        </mc:AlternateContent>
      </w:r>
      <w:r w:rsidR="00D7286A" w:rsidRPr="00D7286A">
        <w:rPr>
          <w:noProof/>
        </w:rPr>
        <w:drawing>
          <wp:inline distT="0" distB="0" distL="0" distR="0" wp14:anchorId="70B3A3AC" wp14:editId="3BA67319">
            <wp:extent cx="5400000" cy="1443646"/>
            <wp:effectExtent l="19050" t="19050" r="10795" b="23495"/>
            <wp:docPr id="3992837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283774" name=""/>
                    <pic:cNvPicPr/>
                  </pic:nvPicPr>
                  <pic:blipFill>
                    <a:blip r:embed="rId205">
                      <a:extLst>
                        <a:ext uri="{28A0092B-C50C-407E-A947-70E740481C1C}">
                          <a14:useLocalDpi xmlns:a14="http://schemas.microsoft.com/office/drawing/2010/main" val="0"/>
                        </a:ext>
                      </a:extLst>
                    </a:blip>
                    <a:stretch>
                      <a:fillRect/>
                    </a:stretch>
                  </pic:blipFill>
                  <pic:spPr>
                    <a:xfrm>
                      <a:off x="0" y="0"/>
                      <a:ext cx="5400000" cy="1443646"/>
                    </a:xfrm>
                    <a:prstGeom prst="rect">
                      <a:avLst/>
                    </a:prstGeom>
                    <a:ln>
                      <a:solidFill>
                        <a:schemeClr val="bg1">
                          <a:lumMod val="75000"/>
                        </a:schemeClr>
                      </a:solidFill>
                    </a:ln>
                  </pic:spPr>
                </pic:pic>
              </a:graphicData>
            </a:graphic>
          </wp:inline>
        </w:drawing>
      </w:r>
    </w:p>
    <w:p w14:paraId="254E3549" w14:textId="77777777" w:rsidR="00D7286A" w:rsidRPr="00C007FC" w:rsidRDefault="00D7286A" w:rsidP="00D7286A">
      <w:pPr>
        <w:jc w:val="center"/>
        <w:rPr>
          <w:b/>
          <w:bCs/>
        </w:rPr>
      </w:pPr>
      <w:r w:rsidRPr="00C007FC">
        <w:rPr>
          <w:rFonts w:hint="eastAsia"/>
          <w:b/>
          <w:bCs/>
        </w:rPr>
        <w:t>アドレス一覧</w:t>
      </w:r>
    </w:p>
    <w:p w14:paraId="11283CE6" w14:textId="2972651F" w:rsidR="00D24BC1" w:rsidRDefault="00D24BC1">
      <w:pPr>
        <w:wordWrap/>
      </w:pPr>
    </w:p>
    <w:p w14:paraId="529D4E1A" w14:textId="2F2748FF" w:rsidR="00D7286A" w:rsidRDefault="00D7286A" w:rsidP="00D7286A">
      <w:r>
        <w:rPr>
          <w:rFonts w:hint="eastAsia"/>
        </w:rPr>
        <w:t>アドレスの</w:t>
      </w:r>
      <w:r>
        <w:t>インポート</w:t>
      </w:r>
      <w:r>
        <w:rPr>
          <w:rFonts w:hint="eastAsia"/>
        </w:rPr>
        <w:t>画面が表示されますので、「ファイルを選択」をクリックし</w:t>
      </w:r>
      <w:r w:rsidR="009A2CA5">
        <w:rPr>
          <w:rFonts w:hint="eastAsia"/>
        </w:rPr>
        <w:t>て</w:t>
      </w:r>
      <w:r>
        <w:rPr>
          <w:rFonts w:hint="eastAsia"/>
        </w:rPr>
        <w:t>インポートに使用するCSVファイルを選択</w:t>
      </w:r>
      <w:r w:rsidR="009A2CA5">
        <w:rPr>
          <w:rFonts w:hint="eastAsia"/>
        </w:rPr>
        <w:t>後、画面上部の「インポート」をクリックします。</w:t>
      </w:r>
    </w:p>
    <w:p w14:paraId="0280AECA" w14:textId="77CA1A9A" w:rsidR="00D7286A" w:rsidRDefault="00D7286A">
      <w:pPr>
        <w:pStyle w:val="af5"/>
        <w:numPr>
          <w:ilvl w:val="0"/>
          <w:numId w:val="12"/>
        </w:numPr>
        <w:ind w:leftChars="0"/>
      </w:pPr>
      <w:r>
        <w:rPr>
          <w:rFonts w:hint="eastAsia"/>
        </w:rPr>
        <w:t>CSVファイルのフォーマットについては同画面に表示されているヒントに記載しておりますのでご確認ください。</w:t>
      </w:r>
    </w:p>
    <w:p w14:paraId="09A08A05" w14:textId="5E975182" w:rsidR="00CD5B8A" w:rsidRDefault="005D656D" w:rsidP="00D20A50">
      <w:pPr>
        <w:jc w:val="center"/>
      </w:pPr>
      <w:r>
        <w:rPr>
          <w:noProof/>
        </w:rPr>
        <w:lastRenderedPageBreak/>
        <mc:AlternateContent>
          <mc:Choice Requires="wps">
            <w:drawing>
              <wp:anchor distT="0" distB="0" distL="114300" distR="114300" simplePos="0" relativeHeight="252068864" behindDoc="0" locked="0" layoutInCell="1" allowOverlap="1" wp14:anchorId="6E1ED518" wp14:editId="5AE302AD">
                <wp:simplePos x="0" y="0"/>
                <wp:positionH relativeFrom="column">
                  <wp:posOffset>2552700</wp:posOffset>
                </wp:positionH>
                <wp:positionV relativeFrom="paragraph">
                  <wp:posOffset>733425</wp:posOffset>
                </wp:positionV>
                <wp:extent cx="648000" cy="144000"/>
                <wp:effectExtent l="0" t="0" r="19050" b="27940"/>
                <wp:wrapNone/>
                <wp:docPr id="617092201"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B4B6DD9" id="正方形/長方形 1" o:spid="_x0000_s1026" style="position:absolute;margin-left:201pt;margin-top:57.75pt;width:51pt;height:11.3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" filled="f" strokecolor="#e00" strokeweight="2pt"/>
            </w:pict>
          </mc:Fallback>
        </mc:AlternateContent>
      </w:r>
      <w:r>
        <w:rPr>
          <w:noProof/>
        </w:rPr>
        <mc:AlternateContent>
          <mc:Choice Requires="wps">
            <w:drawing>
              <wp:anchor distT="0" distB="0" distL="114300" distR="114300" simplePos="0" relativeHeight="252066816" behindDoc="0" locked="0" layoutInCell="1" allowOverlap="1" wp14:anchorId="24B7076A" wp14:editId="7E442A7C">
                <wp:simplePos x="0" y="0"/>
                <wp:positionH relativeFrom="column">
                  <wp:posOffset>1400175</wp:posOffset>
                </wp:positionH>
                <wp:positionV relativeFrom="paragraph">
                  <wp:posOffset>266700</wp:posOffset>
                </wp:positionV>
                <wp:extent cx="504000" cy="161925"/>
                <wp:effectExtent l="0" t="0" r="10795" b="28575"/>
                <wp:wrapNone/>
                <wp:docPr id="283188007" name="正方形/長方形 1"/>
                <wp:cNvGraphicFramePr/>
                <a:graphic xmlns:a="http://schemas.openxmlformats.org/drawingml/2006/main">
                  <a:graphicData uri="http://schemas.microsoft.com/office/word/2010/wordprocessingShape">
                    <wps:wsp>
                      <wps:cNvSpPr/>
                      <wps:spPr>
                        <a:xfrm>
                          <a:off x="0" y="0"/>
                          <a:ext cx="504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C0745E4" id="正方形/長方形 1" o:spid="_x0000_s1026" style="position:absolute;margin-left:110.25pt;margin-top:21pt;width:39.7pt;height:12.7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" filled="f" strokecolor="#e00" strokeweight="2pt"/>
            </w:pict>
          </mc:Fallback>
        </mc:AlternateContent>
      </w:r>
      <w:r w:rsidR="00CD5B8A" w:rsidRPr="00CD5B8A">
        <w:rPr>
          <w:noProof/>
        </w:rPr>
        <w:drawing>
          <wp:inline distT="0" distB="0" distL="0" distR="0" wp14:anchorId="03E3D5DF" wp14:editId="678F96BC">
            <wp:extent cx="5400000" cy="2454405"/>
            <wp:effectExtent l="19050" t="19050" r="10795" b="22225"/>
            <wp:docPr id="16451061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06190" name=""/>
                    <pic:cNvPicPr/>
                  </pic:nvPicPr>
                  <pic:blipFill>
                    <a:blip r:embed="rId206">
                      <a:extLst>
                        <a:ext uri="{28A0092B-C50C-407E-A947-70E740481C1C}">
                          <a14:useLocalDpi xmlns:a14="http://schemas.microsoft.com/office/drawing/2010/main" val="0"/>
                        </a:ext>
                      </a:extLst>
                    </a:blip>
                    <a:stretch>
                      <a:fillRect/>
                    </a:stretch>
                  </pic:blipFill>
                  <pic:spPr>
                    <a:xfrm>
                      <a:off x="0" y="0"/>
                      <a:ext cx="5400000" cy="2454405"/>
                    </a:xfrm>
                    <a:prstGeom prst="rect">
                      <a:avLst/>
                    </a:prstGeom>
                    <a:ln>
                      <a:solidFill>
                        <a:schemeClr val="bg1">
                          <a:lumMod val="75000"/>
                        </a:schemeClr>
                      </a:solidFill>
                    </a:ln>
                  </pic:spPr>
                </pic:pic>
              </a:graphicData>
            </a:graphic>
          </wp:inline>
        </w:drawing>
      </w:r>
    </w:p>
    <w:p w14:paraId="53DB84EB" w14:textId="7872FC22" w:rsidR="0036786F" w:rsidRPr="0036786F" w:rsidRDefault="0036786F" w:rsidP="0036786F">
      <w:pPr>
        <w:jc w:val="center"/>
        <w:rPr>
          <w:b/>
          <w:bCs/>
        </w:rPr>
      </w:pPr>
      <w:r w:rsidRPr="00C007FC">
        <w:rPr>
          <w:rFonts w:hint="eastAsia"/>
          <w:b/>
          <w:bCs/>
        </w:rPr>
        <w:t>アドレス</w:t>
      </w:r>
      <w:r>
        <w:rPr>
          <w:rFonts w:hint="eastAsia"/>
          <w:b/>
          <w:bCs/>
        </w:rPr>
        <w:t>のインポート</w:t>
      </w:r>
    </w:p>
    <w:p w14:paraId="06B3A17F" w14:textId="77777777" w:rsidR="00D20A50" w:rsidRDefault="00D20A50" w:rsidP="00012AC8"/>
    <w:p w14:paraId="73723B95" w14:textId="240F5F8F" w:rsidR="00F64A9D" w:rsidRDefault="00F64A9D" w:rsidP="00F64A9D">
      <w:r>
        <w:rPr>
          <w:rFonts w:hint="eastAsia"/>
        </w:rPr>
        <w:t>ダイアログが表示されますので、「インポート」をクリックします。</w:t>
      </w:r>
    </w:p>
    <w:p w14:paraId="19623B4D" w14:textId="6588FC47" w:rsidR="0036786F" w:rsidRDefault="006C58FD" w:rsidP="00F64A9D">
      <w:pPr>
        <w:jc w:val="center"/>
      </w:pPr>
      <w:r>
        <w:rPr>
          <w:noProof/>
        </w:rPr>
        <mc:AlternateContent>
          <mc:Choice Requires="wps">
            <w:drawing>
              <wp:anchor distT="0" distB="0" distL="114300" distR="114300" simplePos="0" relativeHeight="252070912" behindDoc="0" locked="0" layoutInCell="1" allowOverlap="1" wp14:anchorId="53432D26" wp14:editId="1EB70591">
                <wp:simplePos x="0" y="0"/>
                <wp:positionH relativeFrom="column">
                  <wp:posOffset>3000375</wp:posOffset>
                </wp:positionH>
                <wp:positionV relativeFrom="paragraph">
                  <wp:posOffset>1581150</wp:posOffset>
                </wp:positionV>
                <wp:extent cx="648000" cy="144000"/>
                <wp:effectExtent l="0" t="0" r="19050" b="27940"/>
                <wp:wrapNone/>
                <wp:docPr id="2146414059"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6FC4C1F" id="正方形/長方形 1" o:spid="_x0000_s1026" style="position:absolute;margin-left:236.25pt;margin-top:124.5pt;width:51pt;height:11.3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" filled="f" strokecolor="#e00" strokeweight="2pt"/>
            </w:pict>
          </mc:Fallback>
        </mc:AlternateContent>
      </w:r>
      <w:r w:rsidR="00F64A9D" w:rsidRPr="00F64A9D">
        <w:rPr>
          <w:noProof/>
        </w:rPr>
        <w:drawing>
          <wp:inline distT="0" distB="0" distL="0" distR="0" wp14:anchorId="7A457B7D" wp14:editId="1881DD41">
            <wp:extent cx="5399405" cy="1905000"/>
            <wp:effectExtent l="19050" t="19050" r="10795" b="19050"/>
            <wp:docPr id="15916875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87576" name=""/>
                    <pic:cNvPicPr/>
                  </pic:nvPicPr>
                  <pic:blipFill rotWithShape="1">
                    <a:blip r:embed="rId207">
                      <a:extLst>
                        <a:ext uri="{28A0092B-C50C-407E-A947-70E740481C1C}">
                          <a14:useLocalDpi xmlns:a14="http://schemas.microsoft.com/office/drawing/2010/main" val="0"/>
                        </a:ext>
                      </a:extLst>
                    </a:blip>
                    <a:srcRect/>
                    <a:stretch>
                      <a:fillRect/>
                    </a:stretch>
                  </pic:blipFill>
                  <pic:spPr bwMode="auto">
                    <a:xfrm>
                      <a:off x="0" y="0"/>
                      <a:ext cx="5400000" cy="1905210"/>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7963B07" w14:textId="37D1D87A" w:rsidR="00F64A9D" w:rsidRPr="00F64A9D" w:rsidRDefault="00F64A9D" w:rsidP="00F64A9D">
      <w:pPr>
        <w:jc w:val="center"/>
        <w:rPr>
          <w:b/>
          <w:bCs/>
        </w:rPr>
      </w:pPr>
      <w:r w:rsidRPr="00F64A9D">
        <w:rPr>
          <w:rFonts w:hint="eastAsia"/>
          <w:b/>
          <w:bCs/>
        </w:rPr>
        <w:t>アドレスのインポート</w:t>
      </w:r>
    </w:p>
    <w:p w14:paraId="091BD63D" w14:textId="77777777" w:rsidR="0036786F" w:rsidRDefault="0036786F" w:rsidP="00012AC8"/>
    <w:p w14:paraId="614579C1" w14:textId="10A92F11" w:rsidR="001B553E" w:rsidRDefault="001B553E" w:rsidP="00012AC8">
      <w:r>
        <w:rPr>
          <w:rFonts w:hint="eastAsia"/>
        </w:rPr>
        <w:t>インポートが完了した旨のダイアログが表示されますので、「OK」をクリックします。</w:t>
      </w:r>
    </w:p>
    <w:p w14:paraId="7B6F96A9" w14:textId="674E44DB" w:rsidR="00F64A9D" w:rsidRDefault="001B553E" w:rsidP="006C58FD">
      <w:pPr>
        <w:jc w:val="center"/>
      </w:pPr>
      <w:r>
        <w:rPr>
          <w:noProof/>
        </w:rPr>
        <mc:AlternateContent>
          <mc:Choice Requires="wps">
            <w:drawing>
              <wp:anchor distT="0" distB="0" distL="114300" distR="114300" simplePos="0" relativeHeight="252072960" behindDoc="0" locked="0" layoutInCell="1" allowOverlap="1" wp14:anchorId="40B47A5F" wp14:editId="7DE04017">
                <wp:simplePos x="0" y="0"/>
                <wp:positionH relativeFrom="column">
                  <wp:posOffset>3000375</wp:posOffset>
                </wp:positionH>
                <wp:positionV relativeFrom="paragraph">
                  <wp:posOffset>1581150</wp:posOffset>
                </wp:positionV>
                <wp:extent cx="648000" cy="144000"/>
                <wp:effectExtent l="0" t="0" r="19050" b="27940"/>
                <wp:wrapNone/>
                <wp:docPr id="1426542722"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B47872" id="正方形/長方形 1" o:spid="_x0000_s1026" style="position:absolute;margin-left:236.25pt;margin-top:124.5pt;width:51pt;height:11.3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" filled="f" strokecolor="#e00" strokeweight="2pt"/>
            </w:pict>
          </mc:Fallback>
        </mc:AlternateContent>
      </w:r>
      <w:r w:rsidR="006C58FD" w:rsidRPr="006C58FD">
        <w:rPr>
          <w:noProof/>
        </w:rPr>
        <w:drawing>
          <wp:inline distT="0" distB="0" distL="0" distR="0" wp14:anchorId="42E511A5" wp14:editId="3E2AA5D9">
            <wp:extent cx="5399405" cy="1876425"/>
            <wp:effectExtent l="19050" t="19050" r="10795" b="28575"/>
            <wp:docPr id="611036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3608" name=""/>
                    <pic:cNvPicPr/>
                  </pic:nvPicPr>
                  <pic:blipFill rotWithShape="1">
                    <a:blip r:embed="rId208">
                      <a:extLst>
                        <a:ext uri="{28A0092B-C50C-407E-A947-70E740481C1C}">
                          <a14:useLocalDpi xmlns:a14="http://schemas.microsoft.com/office/drawing/2010/main" val="0"/>
                        </a:ext>
                      </a:extLst>
                    </a:blip>
                    <a:srcRect/>
                    <a:stretch>
                      <a:fillRect/>
                    </a:stretch>
                  </pic:blipFill>
                  <pic:spPr bwMode="auto">
                    <a:xfrm>
                      <a:off x="0" y="0"/>
                      <a:ext cx="5400000" cy="1876632"/>
                    </a:xfrm>
                    <a:prstGeom prst="rect">
                      <a:avLst/>
                    </a:prstGeom>
                    <a:ln w="9525" cap="flat" cmpd="sng" algn="ctr">
                      <a:solidFill>
                        <a:schemeClr val="bg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F29523D" w14:textId="191AF1BB" w:rsidR="006C58FD" w:rsidRPr="00D7286A" w:rsidRDefault="006C58FD" w:rsidP="006C58FD">
      <w:pPr>
        <w:jc w:val="center"/>
      </w:pPr>
      <w:r w:rsidRPr="00F64A9D">
        <w:rPr>
          <w:rFonts w:hint="eastAsia"/>
          <w:b/>
          <w:bCs/>
        </w:rPr>
        <w:t>アドレスのインポート</w:t>
      </w:r>
    </w:p>
    <w:p w14:paraId="0F7961E9" w14:textId="77777777" w:rsidR="00D7286A" w:rsidRDefault="00D7286A" w:rsidP="00012AC8"/>
    <w:p w14:paraId="0320A15E" w14:textId="77777777" w:rsidR="00804DDE" w:rsidRDefault="00804DDE">
      <w:pPr>
        <w:wordWrap/>
      </w:pPr>
      <w:r>
        <w:br w:type="page"/>
      </w:r>
    </w:p>
    <w:p w14:paraId="4BB4B456" w14:textId="0D9408C2" w:rsidR="001B553E" w:rsidRDefault="001B553E" w:rsidP="001B553E">
      <w:r>
        <w:rPr>
          <w:rFonts w:hint="eastAsia"/>
        </w:rPr>
        <w:lastRenderedPageBreak/>
        <w:t>アドレス一覧画面が表示されますので、インポートしたアドレス/グループが追加されていることを確認します。以下では1ユーザーと1グループの追加を行っております。</w:t>
      </w:r>
    </w:p>
    <w:p w14:paraId="093ACB39" w14:textId="20CEEE37" w:rsidR="00B669AC" w:rsidRDefault="008D762A" w:rsidP="00B669AC">
      <w:pPr>
        <w:jc w:val="center"/>
      </w:pPr>
      <w:r>
        <w:rPr>
          <w:noProof/>
        </w:rPr>
        <mc:AlternateContent>
          <mc:Choice Requires="wps">
            <w:drawing>
              <wp:anchor distT="0" distB="0" distL="114300" distR="114300" simplePos="0" relativeHeight="252077056" behindDoc="0" locked="0" layoutInCell="1" allowOverlap="1" wp14:anchorId="43719F81" wp14:editId="6C197CE2">
                <wp:simplePos x="0" y="0"/>
                <wp:positionH relativeFrom="column">
                  <wp:posOffset>1381125</wp:posOffset>
                </wp:positionH>
                <wp:positionV relativeFrom="paragraph">
                  <wp:posOffset>1314450</wp:posOffset>
                </wp:positionV>
                <wp:extent cx="2520000" cy="144000"/>
                <wp:effectExtent l="0" t="0" r="13970" b="27940"/>
                <wp:wrapNone/>
                <wp:docPr id="964737171" name="正方形/長方形 1"/>
                <wp:cNvGraphicFramePr/>
                <a:graphic xmlns:a="http://schemas.openxmlformats.org/drawingml/2006/main">
                  <a:graphicData uri="http://schemas.microsoft.com/office/word/2010/wordprocessingShape">
                    <wps:wsp>
                      <wps:cNvSpPr/>
                      <wps:spPr>
                        <a:xfrm>
                          <a:off x="0" y="0"/>
                          <a:ext cx="252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453D9CE" id="正方形/長方形 1" o:spid="_x0000_s1026" style="position:absolute;margin-left:108.75pt;margin-top:103.5pt;width:198.45pt;height:11.3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" filled="f" strokecolor="#e00" strokeweight="2pt"/>
            </w:pict>
          </mc:Fallback>
        </mc:AlternateContent>
      </w:r>
      <w:r>
        <w:rPr>
          <w:noProof/>
        </w:rPr>
        <mc:AlternateContent>
          <mc:Choice Requires="wps">
            <w:drawing>
              <wp:anchor distT="0" distB="0" distL="114300" distR="114300" simplePos="0" relativeHeight="252075008" behindDoc="0" locked="0" layoutInCell="1" allowOverlap="1" wp14:anchorId="5B5A180C" wp14:editId="5C869A4E">
                <wp:simplePos x="0" y="0"/>
                <wp:positionH relativeFrom="column">
                  <wp:posOffset>1390650</wp:posOffset>
                </wp:positionH>
                <wp:positionV relativeFrom="paragraph">
                  <wp:posOffset>800100</wp:posOffset>
                </wp:positionV>
                <wp:extent cx="3960000" cy="144000"/>
                <wp:effectExtent l="0" t="0" r="21590" b="27940"/>
                <wp:wrapNone/>
                <wp:docPr id="44276021" name="正方形/長方形 1"/>
                <wp:cNvGraphicFramePr/>
                <a:graphic xmlns:a="http://schemas.openxmlformats.org/drawingml/2006/main">
                  <a:graphicData uri="http://schemas.microsoft.com/office/word/2010/wordprocessingShape">
                    <wps:wsp>
                      <wps:cNvSpPr/>
                      <wps:spPr>
                        <a:xfrm>
                          <a:off x="0" y="0"/>
                          <a:ext cx="396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B06D27" id="正方形/長方形 1" o:spid="_x0000_s1026" style="position:absolute;margin-left:109.5pt;margin-top:63pt;width:311.8pt;height:11.3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" filled="f" strokecolor="#e00" strokeweight="2pt"/>
            </w:pict>
          </mc:Fallback>
        </mc:AlternateContent>
      </w:r>
      <w:r w:rsidR="00B669AC" w:rsidRPr="00B669AC">
        <w:rPr>
          <w:noProof/>
        </w:rPr>
        <w:drawing>
          <wp:inline distT="0" distB="0" distL="0" distR="0" wp14:anchorId="7D9743A7" wp14:editId="4F293EC3">
            <wp:extent cx="5400000" cy="1547869"/>
            <wp:effectExtent l="19050" t="19050" r="10795" b="14605"/>
            <wp:docPr id="11012733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73381" name=""/>
                    <pic:cNvPicPr/>
                  </pic:nvPicPr>
                  <pic:blipFill>
                    <a:blip r:embed="rId209">
                      <a:extLst>
                        <a:ext uri="{28A0092B-C50C-407E-A947-70E740481C1C}">
                          <a14:useLocalDpi xmlns:a14="http://schemas.microsoft.com/office/drawing/2010/main" val="0"/>
                        </a:ext>
                      </a:extLst>
                    </a:blip>
                    <a:stretch>
                      <a:fillRect/>
                    </a:stretch>
                  </pic:blipFill>
                  <pic:spPr>
                    <a:xfrm>
                      <a:off x="0" y="0"/>
                      <a:ext cx="5400000" cy="1547869"/>
                    </a:xfrm>
                    <a:prstGeom prst="rect">
                      <a:avLst/>
                    </a:prstGeom>
                    <a:ln>
                      <a:solidFill>
                        <a:schemeClr val="bg1">
                          <a:lumMod val="75000"/>
                        </a:schemeClr>
                      </a:solidFill>
                    </a:ln>
                  </pic:spPr>
                </pic:pic>
              </a:graphicData>
            </a:graphic>
          </wp:inline>
        </w:drawing>
      </w:r>
    </w:p>
    <w:p w14:paraId="0F2389C2" w14:textId="73DB2221" w:rsidR="00BE414F" w:rsidRPr="00BE414F" w:rsidRDefault="00BE414F" w:rsidP="00B669AC">
      <w:pPr>
        <w:jc w:val="center"/>
        <w:rPr>
          <w:b/>
          <w:bCs/>
        </w:rPr>
      </w:pPr>
      <w:r w:rsidRPr="00BE414F">
        <w:rPr>
          <w:rFonts w:hint="eastAsia"/>
          <w:b/>
          <w:bCs/>
        </w:rPr>
        <w:t>アドレス一覧</w:t>
      </w:r>
    </w:p>
    <w:p w14:paraId="3420AA3D" w14:textId="0921D7DE" w:rsidR="006C5E27" w:rsidRDefault="006C5E27">
      <w:pPr>
        <w:wordWrap/>
      </w:pPr>
    </w:p>
    <w:p w14:paraId="36D2445A" w14:textId="47C5BC49" w:rsidR="00FF791F" w:rsidRDefault="00012AC8" w:rsidP="00012AC8">
      <w:pPr>
        <w:pStyle w:val="2"/>
        <w:spacing w:after="120"/>
      </w:pPr>
      <w:bookmarkStart w:id="139" w:name="_Toc242188428"/>
      <w:r>
        <w:rPr>
          <w:rFonts w:hint="eastAsia"/>
        </w:rPr>
        <w:t>アドレス帳</w:t>
      </w:r>
      <w:r w:rsidR="007C08C1">
        <w:rPr>
          <w:rFonts w:hint="eastAsia"/>
          <w:lang w:eastAsia="ja-JP"/>
        </w:rPr>
        <w:t>の</w:t>
      </w:r>
      <w:r>
        <w:rPr>
          <w:rFonts w:hint="eastAsia"/>
        </w:rPr>
        <w:t>エクスポート</w:t>
      </w:r>
      <w:bookmarkEnd w:id="139"/>
    </w:p>
    <w:p w14:paraId="5B08985C" w14:textId="77777777" w:rsidR="004557BE" w:rsidRDefault="004557BE" w:rsidP="004557BE">
      <w:r>
        <w:rPr>
          <w:rFonts w:hint="eastAsia"/>
        </w:rPr>
        <w:t>アドレスの一覧情報をCSV形式でエクスポートすることができます。</w:t>
      </w:r>
    </w:p>
    <w:p w14:paraId="73C9EEE4" w14:textId="77777777" w:rsidR="004557BE" w:rsidRPr="00AC62E3" w:rsidRDefault="004557BE" w:rsidP="004557BE">
      <w:r>
        <w:rPr>
          <w:rFonts w:hint="eastAsia"/>
        </w:rPr>
        <w:t>上部メニューの「エクスポート」をクリックします。</w:t>
      </w:r>
    </w:p>
    <w:p w14:paraId="08C4167E" w14:textId="24862B78" w:rsidR="00EB18C2" w:rsidRDefault="00D52F4A" w:rsidP="004557BE">
      <w:pPr>
        <w:wordWrap/>
        <w:jc w:val="center"/>
      </w:pPr>
      <w:r>
        <w:rPr>
          <w:noProof/>
        </w:rPr>
        <mc:AlternateContent>
          <mc:Choice Requires="wps">
            <w:drawing>
              <wp:anchor distT="0" distB="0" distL="114300" distR="114300" simplePos="0" relativeHeight="252079104" behindDoc="0" locked="0" layoutInCell="1" allowOverlap="1" wp14:anchorId="4A3E6B11" wp14:editId="0F96580E">
                <wp:simplePos x="0" y="0"/>
                <wp:positionH relativeFrom="column">
                  <wp:posOffset>2733675</wp:posOffset>
                </wp:positionH>
                <wp:positionV relativeFrom="paragraph">
                  <wp:posOffset>270510</wp:posOffset>
                </wp:positionV>
                <wp:extent cx="504000" cy="161925"/>
                <wp:effectExtent l="0" t="0" r="10795" b="28575"/>
                <wp:wrapNone/>
                <wp:docPr id="859612937" name="正方形/長方形 1"/>
                <wp:cNvGraphicFramePr/>
                <a:graphic xmlns:a="http://schemas.openxmlformats.org/drawingml/2006/main">
                  <a:graphicData uri="http://schemas.microsoft.com/office/word/2010/wordprocessingShape">
                    <wps:wsp>
                      <wps:cNvSpPr/>
                      <wps:spPr>
                        <a:xfrm>
                          <a:off x="0" y="0"/>
                          <a:ext cx="504000" cy="16192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0A955DC" id="正方形/長方形 1" o:spid="_x0000_s1026" style="position:absolute;margin-left:215.25pt;margin-top:21.3pt;width:39.7pt;height:12.7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" filled="f" strokecolor="#e00" strokeweight="2pt"/>
            </w:pict>
          </mc:Fallback>
        </mc:AlternateContent>
      </w:r>
      <w:r w:rsidR="004557BE" w:rsidRPr="00B669AC">
        <w:rPr>
          <w:noProof/>
        </w:rPr>
        <w:drawing>
          <wp:inline distT="0" distB="0" distL="0" distR="0" wp14:anchorId="74B2D9B7" wp14:editId="0C572B35">
            <wp:extent cx="5400000" cy="1547869"/>
            <wp:effectExtent l="19050" t="19050" r="10795" b="14605"/>
            <wp:docPr id="1901300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73381" name=""/>
                    <pic:cNvPicPr/>
                  </pic:nvPicPr>
                  <pic:blipFill>
                    <a:blip r:embed="rId209">
                      <a:extLst>
                        <a:ext uri="{28A0092B-C50C-407E-A947-70E740481C1C}">
                          <a14:useLocalDpi xmlns:a14="http://schemas.microsoft.com/office/drawing/2010/main" val="0"/>
                        </a:ext>
                      </a:extLst>
                    </a:blip>
                    <a:stretch>
                      <a:fillRect/>
                    </a:stretch>
                  </pic:blipFill>
                  <pic:spPr>
                    <a:xfrm>
                      <a:off x="0" y="0"/>
                      <a:ext cx="5400000" cy="1547869"/>
                    </a:xfrm>
                    <a:prstGeom prst="rect">
                      <a:avLst/>
                    </a:prstGeom>
                    <a:ln>
                      <a:solidFill>
                        <a:schemeClr val="bg1">
                          <a:lumMod val="75000"/>
                        </a:schemeClr>
                      </a:solidFill>
                    </a:ln>
                  </pic:spPr>
                </pic:pic>
              </a:graphicData>
            </a:graphic>
          </wp:inline>
        </w:drawing>
      </w:r>
    </w:p>
    <w:p w14:paraId="5081C9E2" w14:textId="368ED367" w:rsidR="004557BE" w:rsidRPr="004557BE" w:rsidRDefault="004557BE" w:rsidP="004557BE">
      <w:pPr>
        <w:wordWrap/>
        <w:jc w:val="center"/>
        <w:rPr>
          <w:b/>
          <w:bCs/>
        </w:rPr>
      </w:pPr>
      <w:r w:rsidRPr="004557BE">
        <w:rPr>
          <w:rFonts w:hint="eastAsia"/>
          <w:b/>
          <w:bCs/>
        </w:rPr>
        <w:t>アドレス一覧</w:t>
      </w:r>
    </w:p>
    <w:p w14:paraId="2F3F5D93" w14:textId="77777777" w:rsidR="0000665D" w:rsidRDefault="0000665D">
      <w:pPr>
        <w:wordWrap/>
      </w:pPr>
    </w:p>
    <w:p w14:paraId="619C787D" w14:textId="77777777" w:rsidR="00CF2799" w:rsidRDefault="00CF2799" w:rsidP="00CF2799">
      <w:r>
        <w:rPr>
          <w:rFonts w:hint="eastAsia"/>
        </w:rPr>
        <w:t>ダイアログが表示されますので、「エクスポート」をクリックします。</w:t>
      </w:r>
    </w:p>
    <w:p w14:paraId="2A99705A" w14:textId="7BC932E3" w:rsidR="00D54FF7" w:rsidRDefault="00D54FF7" w:rsidP="00CF2799">
      <w:pPr>
        <w:wordWrap/>
        <w:jc w:val="center"/>
      </w:pPr>
      <w:r>
        <w:rPr>
          <w:noProof/>
        </w:rPr>
        <mc:AlternateContent>
          <mc:Choice Requires="wps">
            <w:drawing>
              <wp:anchor distT="0" distB="0" distL="114300" distR="114300" simplePos="0" relativeHeight="252081152" behindDoc="0" locked="0" layoutInCell="1" allowOverlap="1" wp14:anchorId="70B23316" wp14:editId="0A004206">
                <wp:simplePos x="0" y="0"/>
                <wp:positionH relativeFrom="column">
                  <wp:posOffset>3000375</wp:posOffset>
                </wp:positionH>
                <wp:positionV relativeFrom="paragraph">
                  <wp:posOffset>1527810</wp:posOffset>
                </wp:positionV>
                <wp:extent cx="648000" cy="144000"/>
                <wp:effectExtent l="0" t="0" r="19050" b="27940"/>
                <wp:wrapNone/>
                <wp:docPr id="1008692744" name="正方形/長方形 1"/>
                <wp:cNvGraphicFramePr/>
                <a:graphic xmlns:a="http://schemas.openxmlformats.org/drawingml/2006/main">
                  <a:graphicData uri="http://schemas.microsoft.com/office/word/2010/wordprocessingShape">
                    <wps:wsp>
                      <wps:cNvSpPr/>
                      <wps:spPr>
                        <a:xfrm>
                          <a:off x="0" y="0"/>
                          <a:ext cx="648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1F78FF" id="正方形/長方形 1" o:spid="_x0000_s1026" style="position:absolute;margin-left:236.25pt;margin-top:120.3pt;width:51pt;height:11.3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" filled="f" strokecolor="#e00" strokeweight="2pt"/>
            </w:pict>
          </mc:Fallback>
        </mc:AlternateContent>
      </w:r>
      <w:r w:rsidRPr="00D54FF7">
        <w:rPr>
          <w:noProof/>
        </w:rPr>
        <w:drawing>
          <wp:inline distT="0" distB="0" distL="0" distR="0" wp14:anchorId="60489D3C" wp14:editId="7707C9FA">
            <wp:extent cx="5400000" cy="1893044"/>
            <wp:effectExtent l="19050" t="19050" r="10795" b="12065"/>
            <wp:docPr id="1324949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4957" name=""/>
                    <pic:cNvPicPr/>
                  </pic:nvPicPr>
                  <pic:blipFill>
                    <a:blip r:embed="rId210">
                      <a:extLst>
                        <a:ext uri="{28A0092B-C50C-407E-A947-70E740481C1C}">
                          <a14:useLocalDpi xmlns:a14="http://schemas.microsoft.com/office/drawing/2010/main" val="0"/>
                        </a:ext>
                      </a:extLst>
                    </a:blip>
                    <a:stretch>
                      <a:fillRect/>
                    </a:stretch>
                  </pic:blipFill>
                  <pic:spPr>
                    <a:xfrm>
                      <a:off x="0" y="0"/>
                      <a:ext cx="5400000" cy="1893044"/>
                    </a:xfrm>
                    <a:prstGeom prst="rect">
                      <a:avLst/>
                    </a:prstGeom>
                    <a:ln>
                      <a:solidFill>
                        <a:schemeClr val="bg1">
                          <a:lumMod val="75000"/>
                        </a:schemeClr>
                      </a:solidFill>
                    </a:ln>
                  </pic:spPr>
                </pic:pic>
              </a:graphicData>
            </a:graphic>
          </wp:inline>
        </w:drawing>
      </w:r>
    </w:p>
    <w:p w14:paraId="68169FB1" w14:textId="52054B4A" w:rsidR="00CF2799" w:rsidRPr="00CF2799" w:rsidRDefault="00CF2799" w:rsidP="00CF2799">
      <w:pPr>
        <w:wordWrap/>
        <w:jc w:val="center"/>
        <w:rPr>
          <w:b/>
          <w:bCs/>
        </w:rPr>
      </w:pPr>
      <w:r w:rsidRPr="00CF2799">
        <w:rPr>
          <w:rFonts w:hint="eastAsia"/>
          <w:b/>
          <w:bCs/>
        </w:rPr>
        <w:t>アドレス帳のエクスポート</w:t>
      </w:r>
    </w:p>
    <w:p w14:paraId="50C28C16" w14:textId="65B53E4D" w:rsidR="005031EA" w:rsidRDefault="005031EA">
      <w:pPr>
        <w:wordWrap/>
      </w:pPr>
    </w:p>
    <w:p w14:paraId="44916800" w14:textId="77777777" w:rsidR="00100F75" w:rsidRDefault="00100F75">
      <w:pPr>
        <w:wordWrap/>
      </w:pPr>
      <w:r>
        <w:br w:type="page"/>
      </w:r>
    </w:p>
    <w:p w14:paraId="4E9E6419" w14:textId="31D49CD5" w:rsidR="00791443" w:rsidRDefault="00791443" w:rsidP="00791443">
      <w:r>
        <w:rPr>
          <w:rFonts w:hint="eastAsia"/>
        </w:rPr>
        <w:lastRenderedPageBreak/>
        <w:t>エクスポートしたファイルがダウンロードされます。ファイルをテキストエディタ等で開くとアドレスの一覧情報を確認することができます。</w:t>
      </w:r>
    </w:p>
    <w:p w14:paraId="17AFFA61" w14:textId="098753F1" w:rsidR="00ED3909" w:rsidRDefault="005031EA" w:rsidP="00ED3909">
      <w:pPr>
        <w:jc w:val="center"/>
      </w:pPr>
      <w:r>
        <w:rPr>
          <w:noProof/>
        </w:rPr>
        <w:drawing>
          <wp:inline distT="0" distB="0" distL="0" distR="0" wp14:anchorId="27AC0404" wp14:editId="693EA8E9">
            <wp:extent cx="5400000" cy="1030881"/>
            <wp:effectExtent l="19050" t="19050" r="10795" b="17145"/>
            <wp:docPr id="13368370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37051" name=""/>
                    <pic:cNvPicPr/>
                  </pic:nvPicPr>
                  <pic:blipFill>
                    <a:blip r:embed="rId211">
                      <a:extLst>
                        <a:ext uri="{28A0092B-C50C-407E-A947-70E740481C1C}">
                          <a14:useLocalDpi xmlns:a14="http://schemas.microsoft.com/office/drawing/2010/main" val="0"/>
                        </a:ext>
                      </a:extLst>
                    </a:blip>
                    <a:stretch>
                      <a:fillRect/>
                    </a:stretch>
                  </pic:blipFill>
                  <pic:spPr>
                    <a:xfrm>
                      <a:off x="0" y="0"/>
                      <a:ext cx="5400000" cy="1030881"/>
                    </a:xfrm>
                    <a:prstGeom prst="rect">
                      <a:avLst/>
                    </a:prstGeom>
                    <a:ln>
                      <a:solidFill>
                        <a:schemeClr val="bg1">
                          <a:lumMod val="75000"/>
                        </a:schemeClr>
                      </a:solidFill>
                    </a:ln>
                  </pic:spPr>
                </pic:pic>
              </a:graphicData>
            </a:graphic>
          </wp:inline>
        </w:drawing>
      </w:r>
    </w:p>
    <w:p w14:paraId="78CD29C5" w14:textId="3BA0BDEB" w:rsidR="001D4872" w:rsidRPr="00791443" w:rsidRDefault="00ED3909" w:rsidP="00ED3909">
      <w:pPr>
        <w:wordWrap/>
        <w:jc w:val="center"/>
      </w:pPr>
      <w:r>
        <w:rPr>
          <w:rFonts w:hint="eastAsia"/>
          <w:b/>
          <w:bCs/>
        </w:rPr>
        <w:t>エクスポートしたアドレス</w:t>
      </w:r>
      <w:r w:rsidRPr="00342375">
        <w:rPr>
          <w:rFonts w:hint="eastAsia"/>
          <w:b/>
          <w:bCs/>
        </w:rPr>
        <w:t>一覧</w:t>
      </w:r>
      <w:r>
        <w:rPr>
          <w:rFonts w:hint="eastAsia"/>
          <w:b/>
          <w:bCs/>
        </w:rPr>
        <w:t>の例</w:t>
      </w:r>
    </w:p>
    <w:p w14:paraId="55A88CCA" w14:textId="194FB2ED" w:rsidR="006D14CC" w:rsidRDefault="006D14CC">
      <w:pPr>
        <w:wordWrap/>
      </w:pPr>
    </w:p>
    <w:p w14:paraId="141F75C2" w14:textId="6F09D5B8" w:rsidR="00B61554" w:rsidRDefault="00B61554" w:rsidP="00B61554">
      <w:pPr>
        <w:pStyle w:val="2"/>
        <w:spacing w:after="120"/>
      </w:pPr>
      <w:bookmarkStart w:id="140" w:name="_Toc242188429"/>
      <w:r>
        <w:rPr>
          <w:rFonts w:hint="eastAsia"/>
          <w:lang w:eastAsia="ja-JP"/>
        </w:rPr>
        <w:t>アドレス帳の利用</w:t>
      </w:r>
      <w:bookmarkEnd w:id="140"/>
    </w:p>
    <w:p w14:paraId="27CB52E7" w14:textId="595C49F3" w:rsidR="00634DA1" w:rsidRDefault="006E7F74">
      <w:pPr>
        <w:wordWrap/>
      </w:pPr>
      <w:r w:rsidRPr="006E7F74">
        <w:t>アドレス帳に登録したアドレスやグループは</w:t>
      </w:r>
      <w:r>
        <w:rPr>
          <w:rFonts w:hint="eastAsia"/>
        </w:rPr>
        <w:t>、</w:t>
      </w:r>
      <w:r w:rsidRPr="006E7F74">
        <w:t>ファイル送信、ファイル受信、メール送信の宛先(TO,CC,BCC)に使用することができ</w:t>
      </w:r>
      <w:r>
        <w:rPr>
          <w:rFonts w:hint="eastAsia"/>
        </w:rPr>
        <w:t>ます。</w:t>
      </w:r>
    </w:p>
    <w:p w14:paraId="27E9C0D9" w14:textId="17EA2ED5" w:rsidR="00AA6AF2" w:rsidRDefault="00AA6AF2" w:rsidP="00D67982">
      <w:pPr>
        <w:pStyle w:val="af5"/>
        <w:numPr>
          <w:ilvl w:val="0"/>
          <w:numId w:val="12"/>
        </w:numPr>
        <w:wordWrap/>
        <w:ind w:leftChars="0"/>
      </w:pPr>
      <w:r>
        <w:rPr>
          <w:rFonts w:hint="eastAsia"/>
        </w:rPr>
        <w:t>以下はファイル送信画面</w:t>
      </w:r>
      <w:r w:rsidR="00755251">
        <w:rPr>
          <w:rFonts w:hint="eastAsia"/>
        </w:rPr>
        <w:t>を例とし</w:t>
      </w:r>
      <w:r w:rsidR="00D67982">
        <w:rPr>
          <w:rFonts w:hint="eastAsia"/>
        </w:rPr>
        <w:t>て</w:t>
      </w:r>
      <w:r w:rsidR="00755251">
        <w:rPr>
          <w:rFonts w:hint="eastAsia"/>
        </w:rPr>
        <w:t>おります。</w:t>
      </w:r>
    </w:p>
    <w:p w14:paraId="19839C17" w14:textId="25EB74F4" w:rsidR="00920685" w:rsidRDefault="00920685">
      <w:pPr>
        <w:wordWrap/>
      </w:pPr>
    </w:p>
    <w:p w14:paraId="5F74B5BF" w14:textId="5F0337E1" w:rsidR="00054B17" w:rsidRDefault="00373EFB">
      <w:pPr>
        <w:wordWrap/>
      </w:pPr>
      <w:r>
        <w:rPr>
          <w:rFonts w:hint="eastAsia"/>
        </w:rPr>
        <w:t>ファイル送信画面上の</w:t>
      </w:r>
      <w:r w:rsidR="00F867CF">
        <w:rPr>
          <w:rFonts w:hint="eastAsia"/>
        </w:rPr>
        <w:t>宛先(TO,CC,BCC)の横にある</w:t>
      </w:r>
      <w:r>
        <w:rPr>
          <w:rFonts w:hint="eastAsia"/>
        </w:rPr>
        <w:t>「アドレス帳」アイコンをクリックします。</w:t>
      </w:r>
    </w:p>
    <w:p w14:paraId="5A1100C5" w14:textId="1A197213" w:rsidR="00755251" w:rsidRDefault="00054B17" w:rsidP="00054B17">
      <w:pPr>
        <w:wordWrap/>
        <w:jc w:val="center"/>
      </w:pPr>
      <w:r>
        <w:rPr>
          <w:noProof/>
        </w:rPr>
        <mc:AlternateContent>
          <mc:Choice Requires="wps">
            <w:drawing>
              <wp:anchor distT="0" distB="0" distL="114300" distR="114300" simplePos="0" relativeHeight="252461056" behindDoc="0" locked="0" layoutInCell="1" allowOverlap="1" wp14:anchorId="5D39F301" wp14:editId="21B0D505">
                <wp:simplePos x="0" y="0"/>
                <wp:positionH relativeFrom="column">
                  <wp:posOffset>3943350</wp:posOffset>
                </wp:positionH>
                <wp:positionV relativeFrom="paragraph">
                  <wp:posOffset>1000125</wp:posOffset>
                </wp:positionV>
                <wp:extent cx="180000" cy="144000"/>
                <wp:effectExtent l="0" t="0" r="10795" b="27940"/>
                <wp:wrapNone/>
                <wp:docPr id="1561713360" name="正方形/長方形 1"/>
                <wp:cNvGraphicFramePr/>
                <a:graphic xmlns:a="http://schemas.openxmlformats.org/drawingml/2006/main">
                  <a:graphicData uri="http://schemas.microsoft.com/office/word/2010/wordprocessingShape">
                    <wps:wsp>
                      <wps:cNvSpPr/>
                      <wps:spPr>
                        <a:xfrm>
                          <a:off x="0" y="0"/>
                          <a:ext cx="18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E6BE2" id="正方形/長方形 1" o:spid="_x0000_s1026" style="position:absolute;margin-left:310.5pt;margin-top:78.75pt;width:14.15pt;height:11.35pt;z-index:2524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" filled="f" strokecolor="#e00" strokeweight="2pt"/>
            </w:pict>
          </mc:Fallback>
        </mc:AlternateContent>
      </w:r>
      <w:r w:rsidRPr="00054B17">
        <w:rPr>
          <w:noProof/>
        </w:rPr>
        <w:drawing>
          <wp:inline distT="0" distB="0" distL="0" distR="0" wp14:anchorId="6F0A158C" wp14:editId="19340C42">
            <wp:extent cx="5400000" cy="2977585"/>
            <wp:effectExtent l="19050" t="19050" r="10795" b="13335"/>
            <wp:docPr id="10008554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5447" name=""/>
                    <pic:cNvPicPr/>
                  </pic:nvPicPr>
                  <pic:blipFill>
                    <a:blip r:embed="rId212">
                      <a:extLst>
                        <a:ext uri="{28A0092B-C50C-407E-A947-70E740481C1C}">
                          <a14:useLocalDpi xmlns:a14="http://schemas.microsoft.com/office/drawing/2010/main" val="0"/>
                        </a:ext>
                      </a:extLst>
                    </a:blip>
                    <a:stretch>
                      <a:fillRect/>
                    </a:stretch>
                  </pic:blipFill>
                  <pic:spPr>
                    <a:xfrm>
                      <a:off x="0" y="0"/>
                      <a:ext cx="5400000" cy="2977585"/>
                    </a:xfrm>
                    <a:prstGeom prst="rect">
                      <a:avLst/>
                    </a:prstGeom>
                    <a:ln>
                      <a:solidFill>
                        <a:schemeClr val="bg1">
                          <a:lumMod val="75000"/>
                        </a:schemeClr>
                      </a:solidFill>
                    </a:ln>
                  </pic:spPr>
                </pic:pic>
              </a:graphicData>
            </a:graphic>
          </wp:inline>
        </w:drawing>
      </w:r>
    </w:p>
    <w:p w14:paraId="11A52DC7" w14:textId="0A9197A5" w:rsidR="00373EFB" w:rsidRPr="00373EFB" w:rsidRDefault="00373EFB" w:rsidP="00054B17">
      <w:pPr>
        <w:wordWrap/>
        <w:jc w:val="center"/>
        <w:rPr>
          <w:b/>
          <w:bCs/>
        </w:rPr>
      </w:pPr>
      <w:r w:rsidRPr="00373EFB">
        <w:rPr>
          <w:rFonts w:hint="eastAsia"/>
          <w:b/>
          <w:bCs/>
        </w:rPr>
        <w:t>ファイル送信</w:t>
      </w:r>
    </w:p>
    <w:p w14:paraId="74260C25" w14:textId="77777777" w:rsidR="00AA6AF2" w:rsidRDefault="00AA6AF2">
      <w:pPr>
        <w:wordWrap/>
      </w:pPr>
    </w:p>
    <w:p w14:paraId="2C53B9A3" w14:textId="77777777" w:rsidR="008F3F03" w:rsidRDefault="008F3F03">
      <w:pPr>
        <w:wordWrap/>
      </w:pPr>
      <w:r>
        <w:br w:type="page"/>
      </w:r>
    </w:p>
    <w:p w14:paraId="7476B143" w14:textId="0BB4A612" w:rsidR="003D5769" w:rsidRDefault="00F867CF">
      <w:pPr>
        <w:wordWrap/>
      </w:pPr>
      <w:r>
        <w:rPr>
          <w:rFonts w:hint="eastAsia"/>
        </w:rPr>
        <w:lastRenderedPageBreak/>
        <w:t>アドレス帳ダイアログ</w:t>
      </w:r>
      <w:r w:rsidR="00ED13E0">
        <w:rPr>
          <w:rFonts w:hint="eastAsia"/>
        </w:rPr>
        <w:t>より</w:t>
      </w:r>
      <w:r w:rsidR="003D5769">
        <w:rPr>
          <w:rFonts w:hint="eastAsia"/>
        </w:rPr>
        <w:t>アドレス</w:t>
      </w:r>
      <w:r w:rsidR="00ED13E0">
        <w:rPr>
          <w:rFonts w:hint="eastAsia"/>
        </w:rPr>
        <w:t>、</w:t>
      </w:r>
      <w:r w:rsidR="003D5769">
        <w:rPr>
          <w:rFonts w:hint="eastAsia"/>
        </w:rPr>
        <w:t>グループを選択し「追加」をクリックします。</w:t>
      </w:r>
    </w:p>
    <w:p w14:paraId="6B260B82" w14:textId="1816BFCB" w:rsidR="00ED13E0" w:rsidRDefault="00ED13E0" w:rsidP="00ED13E0">
      <w:pPr>
        <w:pStyle w:val="af5"/>
        <w:numPr>
          <w:ilvl w:val="0"/>
          <w:numId w:val="12"/>
        </w:numPr>
        <w:wordWrap/>
        <w:ind w:leftChars="0"/>
      </w:pPr>
      <w:r>
        <w:rPr>
          <w:rFonts w:hint="eastAsia"/>
        </w:rPr>
        <w:t>アドレス、グループは複数選択することもできます。</w:t>
      </w:r>
    </w:p>
    <w:p w14:paraId="7688CFBB" w14:textId="266F65A0" w:rsidR="00373EFB" w:rsidRDefault="00155D6C" w:rsidP="00155D6C">
      <w:pPr>
        <w:wordWrap/>
        <w:jc w:val="center"/>
      </w:pPr>
      <w:r>
        <w:rPr>
          <w:noProof/>
        </w:rPr>
        <mc:AlternateContent>
          <mc:Choice Requires="wps">
            <w:drawing>
              <wp:anchor distT="0" distB="0" distL="114300" distR="114300" simplePos="0" relativeHeight="252463104" behindDoc="0" locked="0" layoutInCell="1" allowOverlap="1" wp14:anchorId="1A9A6A71" wp14:editId="3BDA6600">
                <wp:simplePos x="0" y="0"/>
                <wp:positionH relativeFrom="column">
                  <wp:posOffset>3000375</wp:posOffset>
                </wp:positionH>
                <wp:positionV relativeFrom="paragraph">
                  <wp:posOffset>2390775</wp:posOffset>
                </wp:positionV>
                <wp:extent cx="648000" cy="162000"/>
                <wp:effectExtent l="0" t="0" r="19050" b="28575"/>
                <wp:wrapNone/>
                <wp:docPr id="1261752795" name="正方形/長方形 1"/>
                <wp:cNvGraphicFramePr/>
                <a:graphic xmlns:a="http://schemas.openxmlformats.org/drawingml/2006/main">
                  <a:graphicData uri="http://schemas.microsoft.com/office/word/2010/wordprocessingShape">
                    <wps:wsp>
                      <wps:cNvSpPr/>
                      <wps:spPr>
                        <a:xfrm>
                          <a:off x="0" y="0"/>
                          <a:ext cx="64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31FD8" id="正方形/長方形 1" o:spid="_x0000_s1026" style="position:absolute;margin-left:236.25pt;margin-top:188.25pt;width:51pt;height:12.75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" filled="f" strokecolor="#e00" strokeweight="2pt"/>
            </w:pict>
          </mc:Fallback>
        </mc:AlternateContent>
      </w:r>
      <w:r w:rsidRPr="00155D6C">
        <w:rPr>
          <w:noProof/>
        </w:rPr>
        <w:drawing>
          <wp:inline distT="0" distB="0" distL="0" distR="0" wp14:anchorId="113EC4D7" wp14:editId="568EA732">
            <wp:extent cx="5400000" cy="2977585"/>
            <wp:effectExtent l="19050" t="19050" r="10795" b="13335"/>
            <wp:docPr id="20370077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07703" name=""/>
                    <pic:cNvPicPr/>
                  </pic:nvPicPr>
                  <pic:blipFill>
                    <a:blip r:embed="rId213">
                      <a:extLst>
                        <a:ext uri="{28A0092B-C50C-407E-A947-70E740481C1C}">
                          <a14:useLocalDpi xmlns:a14="http://schemas.microsoft.com/office/drawing/2010/main" val="0"/>
                        </a:ext>
                      </a:extLst>
                    </a:blip>
                    <a:stretch>
                      <a:fillRect/>
                    </a:stretch>
                  </pic:blipFill>
                  <pic:spPr>
                    <a:xfrm>
                      <a:off x="0" y="0"/>
                      <a:ext cx="5400000" cy="2977585"/>
                    </a:xfrm>
                    <a:prstGeom prst="rect">
                      <a:avLst/>
                    </a:prstGeom>
                    <a:ln>
                      <a:solidFill>
                        <a:schemeClr val="bg1">
                          <a:lumMod val="75000"/>
                        </a:schemeClr>
                      </a:solidFill>
                    </a:ln>
                  </pic:spPr>
                </pic:pic>
              </a:graphicData>
            </a:graphic>
          </wp:inline>
        </w:drawing>
      </w:r>
    </w:p>
    <w:p w14:paraId="23FC873A" w14:textId="77777777" w:rsidR="00CC2A3C" w:rsidRPr="00373EFB" w:rsidRDefault="00CC2A3C" w:rsidP="00CC2A3C">
      <w:pPr>
        <w:wordWrap/>
        <w:jc w:val="center"/>
        <w:rPr>
          <w:b/>
          <w:bCs/>
        </w:rPr>
      </w:pPr>
      <w:r w:rsidRPr="00373EFB">
        <w:rPr>
          <w:rFonts w:hint="eastAsia"/>
          <w:b/>
          <w:bCs/>
        </w:rPr>
        <w:t>ファイル送信</w:t>
      </w:r>
    </w:p>
    <w:p w14:paraId="1F169689" w14:textId="3319545E" w:rsidR="004113D3" w:rsidRDefault="004113D3">
      <w:pPr>
        <w:wordWrap/>
      </w:pPr>
    </w:p>
    <w:p w14:paraId="2BA1A9BC" w14:textId="2122BD08" w:rsidR="004113D3" w:rsidRDefault="004113D3">
      <w:pPr>
        <w:wordWrap/>
      </w:pPr>
      <w:r>
        <w:rPr>
          <w:rFonts w:hint="eastAsia"/>
        </w:rPr>
        <w:t>選択したアドレスが宛先に設定されます</w:t>
      </w:r>
      <w:r w:rsidR="004A3011">
        <w:rPr>
          <w:rFonts w:hint="eastAsia"/>
        </w:rPr>
        <w:t>。</w:t>
      </w:r>
    </w:p>
    <w:p w14:paraId="6C9A86DA" w14:textId="5A97F4C6" w:rsidR="00FF44D9" w:rsidRDefault="00FF44D9" w:rsidP="00FF44D9">
      <w:pPr>
        <w:pStyle w:val="af5"/>
        <w:numPr>
          <w:ilvl w:val="0"/>
          <w:numId w:val="12"/>
        </w:numPr>
        <w:wordWrap/>
        <w:ind w:leftChars="0"/>
      </w:pPr>
      <w:r>
        <w:rPr>
          <w:rFonts w:hint="eastAsia"/>
        </w:rPr>
        <w:t>複数選択した場合はカンマ区切りで設定されます。</w:t>
      </w:r>
    </w:p>
    <w:p w14:paraId="34EFE898" w14:textId="15596274" w:rsidR="004B7DD7" w:rsidRPr="00E16DD2" w:rsidRDefault="004B7DD7" w:rsidP="004B7DD7">
      <w:pPr>
        <w:pStyle w:val="af5"/>
        <w:numPr>
          <w:ilvl w:val="0"/>
          <w:numId w:val="12"/>
        </w:numPr>
        <w:wordWrap/>
        <w:ind w:leftChars="0"/>
      </w:pPr>
      <w:r>
        <w:rPr>
          <w:rFonts w:hint="eastAsia"/>
        </w:rPr>
        <w:t>さらに追加したい場合は、宛先横にある「アドレス帳」アイコンをクリックして上記の手順を繰り返します。</w:t>
      </w:r>
    </w:p>
    <w:p w14:paraId="31C86FA0" w14:textId="7C4431AD" w:rsidR="00DD59CC" w:rsidRDefault="004113D3" w:rsidP="00CC2A3C">
      <w:pPr>
        <w:wordWrap/>
        <w:jc w:val="center"/>
      </w:pPr>
      <w:r>
        <w:rPr>
          <w:noProof/>
        </w:rPr>
        <mc:AlternateContent>
          <mc:Choice Requires="wps">
            <w:drawing>
              <wp:anchor distT="0" distB="0" distL="114300" distR="114300" simplePos="0" relativeHeight="252465152" behindDoc="0" locked="0" layoutInCell="1" allowOverlap="1" wp14:anchorId="5F32AE23" wp14:editId="0401FABA">
                <wp:simplePos x="0" y="0"/>
                <wp:positionH relativeFrom="column">
                  <wp:posOffset>1790700</wp:posOffset>
                </wp:positionH>
                <wp:positionV relativeFrom="paragraph">
                  <wp:posOffset>990600</wp:posOffset>
                </wp:positionV>
                <wp:extent cx="2160000" cy="144000"/>
                <wp:effectExtent l="0" t="0" r="12065" b="27940"/>
                <wp:wrapNone/>
                <wp:docPr id="836311379" name="正方形/長方形 1"/>
                <wp:cNvGraphicFramePr/>
                <a:graphic xmlns:a="http://schemas.openxmlformats.org/drawingml/2006/main">
                  <a:graphicData uri="http://schemas.microsoft.com/office/word/2010/wordprocessingShape">
                    <wps:wsp>
                      <wps:cNvSpPr/>
                      <wps:spPr>
                        <a:xfrm>
                          <a:off x="0" y="0"/>
                          <a:ext cx="2160000" cy="144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66E6B" id="正方形/長方形 1" o:spid="_x0000_s1026" style="position:absolute;margin-left:141pt;margin-top:78pt;width:170.1pt;height:11.3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" filled="f" strokecolor="#e00" strokeweight="2pt"/>
            </w:pict>
          </mc:Fallback>
        </mc:AlternateContent>
      </w:r>
      <w:r w:rsidR="00CC2A3C" w:rsidRPr="00CC2A3C">
        <w:rPr>
          <w:noProof/>
        </w:rPr>
        <w:drawing>
          <wp:inline distT="0" distB="0" distL="0" distR="0" wp14:anchorId="5A6896DB" wp14:editId="38185DDA">
            <wp:extent cx="5400000" cy="2977585"/>
            <wp:effectExtent l="19050" t="19050" r="10795" b="13335"/>
            <wp:docPr id="16829294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929405" name=""/>
                    <pic:cNvPicPr/>
                  </pic:nvPicPr>
                  <pic:blipFill>
                    <a:blip r:embed="rId214">
                      <a:extLst>
                        <a:ext uri="{28A0092B-C50C-407E-A947-70E740481C1C}">
                          <a14:useLocalDpi xmlns:a14="http://schemas.microsoft.com/office/drawing/2010/main" val="0"/>
                        </a:ext>
                      </a:extLst>
                    </a:blip>
                    <a:stretch>
                      <a:fillRect/>
                    </a:stretch>
                  </pic:blipFill>
                  <pic:spPr>
                    <a:xfrm>
                      <a:off x="0" y="0"/>
                      <a:ext cx="5400000" cy="2977585"/>
                    </a:xfrm>
                    <a:prstGeom prst="rect">
                      <a:avLst/>
                    </a:prstGeom>
                    <a:ln>
                      <a:solidFill>
                        <a:schemeClr val="bg1">
                          <a:lumMod val="75000"/>
                        </a:schemeClr>
                      </a:solidFill>
                    </a:ln>
                  </pic:spPr>
                </pic:pic>
              </a:graphicData>
            </a:graphic>
          </wp:inline>
        </w:drawing>
      </w:r>
    </w:p>
    <w:p w14:paraId="107D7C61" w14:textId="77777777" w:rsidR="00CC2A3C" w:rsidRPr="00373EFB" w:rsidRDefault="00CC2A3C" w:rsidP="00CC2A3C">
      <w:pPr>
        <w:wordWrap/>
        <w:jc w:val="center"/>
        <w:rPr>
          <w:b/>
          <w:bCs/>
        </w:rPr>
      </w:pPr>
      <w:r w:rsidRPr="00373EFB">
        <w:rPr>
          <w:rFonts w:hint="eastAsia"/>
          <w:b/>
          <w:bCs/>
        </w:rPr>
        <w:t>ファイル送信</w:t>
      </w:r>
    </w:p>
    <w:p w14:paraId="361F80BE" w14:textId="77777777" w:rsidR="00053765" w:rsidRDefault="00053765">
      <w:pPr>
        <w:wordWrap/>
      </w:pPr>
    </w:p>
    <w:p w14:paraId="1829EED6" w14:textId="1BBC4C3B" w:rsidR="00965B17" w:rsidRDefault="00965B17">
      <w:pPr>
        <w:wordWrap/>
      </w:pPr>
      <w:r>
        <w:br w:type="page"/>
      </w:r>
    </w:p>
    <w:p w14:paraId="45D08260" w14:textId="77777777" w:rsidR="003220FD" w:rsidRDefault="003220FD" w:rsidP="003220FD">
      <w:pPr>
        <w:pStyle w:val="1"/>
        <w:spacing w:after="120"/>
      </w:pPr>
      <w:bookmarkStart w:id="141" w:name="_Toc242188430"/>
      <w:r>
        <w:rPr>
          <w:rFonts w:hint="eastAsia"/>
        </w:rPr>
        <w:lastRenderedPageBreak/>
        <w:t>クライアントソフトウェア</w:t>
      </w:r>
      <w:bookmarkEnd w:id="141"/>
    </w:p>
    <w:p w14:paraId="6B267E5B" w14:textId="77777777" w:rsidR="003220FD" w:rsidRDefault="003220FD" w:rsidP="003220FD">
      <w:r w:rsidRPr="004E42D0">
        <w:t>クライアントソフトウェア(Proself Client、同期ツール)を使用すると、Proself上のファイルをエクスプローラから操作できるようにしたり、Proself上の特定のフォルダの内容とローカルコンピューター上の内容の同期を取ることができます。</w:t>
      </w:r>
    </w:p>
    <w:p w14:paraId="3ECA4EF6" w14:textId="77777777" w:rsidR="003220FD" w:rsidRDefault="003220FD" w:rsidP="003220FD"/>
    <w:p w14:paraId="420B418A" w14:textId="4C83E508" w:rsidR="00834353" w:rsidRDefault="004E19C2" w:rsidP="003220FD">
      <w:pPr>
        <w:rPr>
          <w:b/>
          <w:bCs/>
          <w:u w:val="single"/>
        </w:rPr>
      </w:pPr>
      <w:r>
        <w:rPr>
          <w:rFonts w:hint="eastAsia"/>
          <w:b/>
          <w:bCs/>
          <w:u w:val="single"/>
        </w:rPr>
        <w:t>クライアントソフトウェアの</w:t>
      </w:r>
      <w:r w:rsidR="00D93891" w:rsidRPr="00D93891">
        <w:rPr>
          <w:rFonts w:hint="eastAsia"/>
          <w:b/>
          <w:bCs/>
          <w:u w:val="single"/>
        </w:rPr>
        <w:t>取得方法</w:t>
      </w:r>
    </w:p>
    <w:p w14:paraId="1B216663" w14:textId="31AAF51F" w:rsidR="00D93891" w:rsidRPr="00D93891" w:rsidRDefault="00D93891" w:rsidP="00D93891">
      <w:r>
        <w:rPr>
          <w:rFonts w:hint="eastAsia"/>
        </w:rPr>
        <w:t>ホーム画面の左メニューより「クライアントをダウンロード」をクリックします。</w:t>
      </w:r>
    </w:p>
    <w:p w14:paraId="6C1AFFEF" w14:textId="0DFF8387" w:rsidR="00834353" w:rsidRDefault="00834353" w:rsidP="00834353">
      <w:pPr>
        <w:jc w:val="center"/>
      </w:pPr>
      <w:r>
        <w:rPr>
          <w:noProof/>
        </w:rPr>
        <mc:AlternateContent>
          <mc:Choice Requires="wps">
            <w:drawing>
              <wp:anchor distT="0" distB="0" distL="114300" distR="114300" simplePos="0" relativeHeight="252335104" behindDoc="0" locked="0" layoutInCell="1" allowOverlap="1" wp14:anchorId="1E65909C" wp14:editId="196523A5">
                <wp:simplePos x="0" y="0"/>
                <wp:positionH relativeFrom="column">
                  <wp:posOffset>638175</wp:posOffset>
                </wp:positionH>
                <wp:positionV relativeFrom="paragraph">
                  <wp:posOffset>2512695</wp:posOffset>
                </wp:positionV>
                <wp:extent cx="720000" cy="252000"/>
                <wp:effectExtent l="0" t="0" r="23495" b="15240"/>
                <wp:wrapNone/>
                <wp:docPr id="75289847" name="正方形/長方形 1"/>
                <wp:cNvGraphicFramePr/>
                <a:graphic xmlns:a="http://schemas.openxmlformats.org/drawingml/2006/main">
                  <a:graphicData uri="http://schemas.microsoft.com/office/word/2010/wordprocessingShape">
                    <wps:wsp>
                      <wps:cNvSpPr/>
                      <wps:spPr>
                        <a:xfrm>
                          <a:off x="0" y="0"/>
                          <a:ext cx="720000" cy="25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ECA8C19" id="正方形/長方形 1" o:spid="_x0000_s1026" style="position:absolute;margin-left:50.25pt;margin-top:197.85pt;width:56.7pt;height:19.8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" filled="f" strokecolor="#e00" strokeweight="2pt"/>
            </w:pict>
          </mc:Fallback>
        </mc:AlternateContent>
      </w:r>
      <w:r w:rsidRPr="00834353">
        <w:rPr>
          <w:noProof/>
        </w:rPr>
        <w:drawing>
          <wp:inline distT="0" distB="0" distL="0" distR="0" wp14:anchorId="76BA2B2D" wp14:editId="444B5A5D">
            <wp:extent cx="5400000" cy="2941468"/>
            <wp:effectExtent l="19050" t="19050" r="10795" b="11430"/>
            <wp:docPr id="13133119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11991" name=""/>
                    <pic:cNvPicPr/>
                  </pic:nvPicPr>
                  <pic:blipFill>
                    <a:blip r:embed="rId215">
                      <a:extLst>
                        <a:ext uri="{28A0092B-C50C-407E-A947-70E740481C1C}">
                          <a14:useLocalDpi xmlns:a14="http://schemas.microsoft.com/office/drawing/2010/main" val="0"/>
                        </a:ext>
                      </a:extLst>
                    </a:blip>
                    <a:stretch>
                      <a:fillRect/>
                    </a:stretch>
                  </pic:blipFill>
                  <pic:spPr>
                    <a:xfrm>
                      <a:off x="0" y="0"/>
                      <a:ext cx="5400000" cy="2941468"/>
                    </a:xfrm>
                    <a:prstGeom prst="rect">
                      <a:avLst/>
                    </a:prstGeom>
                    <a:ln>
                      <a:solidFill>
                        <a:schemeClr val="bg1">
                          <a:lumMod val="75000"/>
                        </a:schemeClr>
                      </a:solidFill>
                    </a:ln>
                  </pic:spPr>
                </pic:pic>
              </a:graphicData>
            </a:graphic>
          </wp:inline>
        </w:drawing>
      </w:r>
    </w:p>
    <w:p w14:paraId="562EA554" w14:textId="2F29EEF2" w:rsidR="00834353" w:rsidRPr="00834353" w:rsidRDefault="00834353" w:rsidP="00834353">
      <w:pPr>
        <w:jc w:val="center"/>
        <w:rPr>
          <w:b/>
          <w:bCs/>
        </w:rPr>
      </w:pPr>
      <w:r w:rsidRPr="00834353">
        <w:rPr>
          <w:rFonts w:hint="eastAsia"/>
          <w:b/>
          <w:bCs/>
        </w:rPr>
        <w:t>ホーム</w:t>
      </w:r>
    </w:p>
    <w:p w14:paraId="7757A837" w14:textId="77777777" w:rsidR="00834353" w:rsidRDefault="00834353" w:rsidP="003220FD"/>
    <w:p w14:paraId="6CB288E5" w14:textId="77777777" w:rsidR="00217732" w:rsidRDefault="00245B4D" w:rsidP="003220FD">
      <w:r>
        <w:rPr>
          <w:rFonts w:hint="eastAsia"/>
        </w:rPr>
        <w:t>クライアントダウンロード画面が表示されます</w:t>
      </w:r>
      <w:r w:rsidR="00217732">
        <w:rPr>
          <w:rFonts w:hint="eastAsia"/>
        </w:rPr>
        <w:t>。</w:t>
      </w:r>
    </w:p>
    <w:p w14:paraId="6DCB765E" w14:textId="53B9AD0F" w:rsidR="006567E9" w:rsidRDefault="00B80242" w:rsidP="003220FD">
      <w:r>
        <w:rPr>
          <w:rFonts w:hint="eastAsia"/>
        </w:rPr>
        <w:t>「</w:t>
      </w:r>
      <w:r w:rsidR="006567E9">
        <w:rPr>
          <w:rFonts w:hint="eastAsia"/>
        </w:rPr>
        <w:t>Proself Clientダウンロード</w:t>
      </w:r>
      <w:r>
        <w:rPr>
          <w:rFonts w:hint="eastAsia"/>
        </w:rPr>
        <w:t>」</w:t>
      </w:r>
      <w:r w:rsidR="006567E9">
        <w:rPr>
          <w:rFonts w:hint="eastAsia"/>
        </w:rPr>
        <w:t>の右側にある「ダウンロード」をクリック</w:t>
      </w:r>
      <w:r w:rsidR="00217732">
        <w:rPr>
          <w:rFonts w:hint="eastAsia"/>
        </w:rPr>
        <w:t>すると、インストーラーである「</w:t>
      </w:r>
      <w:r w:rsidR="00217732" w:rsidRPr="00217732">
        <w:t>proselfclient.exe</w:t>
      </w:r>
      <w:r w:rsidR="00217732">
        <w:rPr>
          <w:rFonts w:hint="eastAsia"/>
        </w:rPr>
        <w:t>」のダウンロードが開始されますので、コンピューター上に保存ください。</w:t>
      </w:r>
    </w:p>
    <w:p w14:paraId="4DABDE59" w14:textId="7C2067E6" w:rsidR="00DB0E54" w:rsidRDefault="00DB0E54" w:rsidP="00DB0E54">
      <w:pPr>
        <w:pStyle w:val="af5"/>
        <w:numPr>
          <w:ilvl w:val="0"/>
          <w:numId w:val="17"/>
        </w:numPr>
        <w:ind w:leftChars="0"/>
      </w:pPr>
      <w:r>
        <w:rPr>
          <w:rFonts w:hint="eastAsia"/>
        </w:rPr>
        <w:t>「</w:t>
      </w:r>
      <w:r w:rsidRPr="00217732">
        <w:t>proselfclient.exe</w:t>
      </w:r>
      <w:r>
        <w:rPr>
          <w:rFonts w:hint="eastAsia"/>
        </w:rPr>
        <w:t>」は</w:t>
      </w:r>
      <w:r w:rsidRPr="00DB0E54">
        <w:t>Proself Client、同期ツール共通のインストーラーで</w:t>
      </w:r>
      <w:r>
        <w:rPr>
          <w:rFonts w:hint="eastAsia"/>
        </w:rPr>
        <w:t>す。</w:t>
      </w:r>
    </w:p>
    <w:p w14:paraId="5AEAA0B3" w14:textId="5A12C77C" w:rsidR="00955869" w:rsidRDefault="00C82B34" w:rsidP="00955869">
      <w:pPr>
        <w:jc w:val="center"/>
      </w:pPr>
      <w:r>
        <w:rPr>
          <w:noProof/>
        </w:rPr>
        <mc:AlternateContent>
          <mc:Choice Requires="wps">
            <w:drawing>
              <wp:anchor distT="0" distB="0" distL="114300" distR="114300" simplePos="0" relativeHeight="252337152" behindDoc="0" locked="0" layoutInCell="1" allowOverlap="1" wp14:anchorId="1D7BC713" wp14:editId="14C84D67">
                <wp:simplePos x="0" y="0"/>
                <wp:positionH relativeFrom="column">
                  <wp:posOffset>3857625</wp:posOffset>
                </wp:positionH>
                <wp:positionV relativeFrom="paragraph">
                  <wp:posOffset>331470</wp:posOffset>
                </wp:positionV>
                <wp:extent cx="828000" cy="162000"/>
                <wp:effectExtent l="0" t="0" r="10795" b="28575"/>
                <wp:wrapNone/>
                <wp:docPr id="882537499" name="正方形/長方形 1"/>
                <wp:cNvGraphicFramePr/>
                <a:graphic xmlns:a="http://schemas.openxmlformats.org/drawingml/2006/main">
                  <a:graphicData uri="http://schemas.microsoft.com/office/word/2010/wordprocessingShape">
                    <wps:wsp>
                      <wps:cNvSpPr/>
                      <wps:spPr>
                        <a:xfrm>
                          <a:off x="0" y="0"/>
                          <a:ext cx="828000" cy="16200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85B1CD" id="正方形/長方形 1" o:spid="_x0000_s1026" style="position:absolute;margin-left:303.75pt;margin-top:26.1pt;width:65.2pt;height:12.75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" filled="f" strokecolor="#e00" strokeweight="2pt"/>
            </w:pict>
          </mc:Fallback>
        </mc:AlternateContent>
      </w:r>
      <w:r w:rsidR="00955869" w:rsidRPr="00955869">
        <w:rPr>
          <w:noProof/>
        </w:rPr>
        <w:drawing>
          <wp:inline distT="0" distB="0" distL="0" distR="0" wp14:anchorId="1D1F2959" wp14:editId="4AE1674D">
            <wp:extent cx="3240000" cy="2513793"/>
            <wp:effectExtent l="19050" t="19050" r="17780" b="20320"/>
            <wp:docPr id="13274713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71332" name=""/>
                    <pic:cNvPicPr/>
                  </pic:nvPicPr>
                  <pic:blipFill>
                    <a:blip r:embed="rId216">
                      <a:extLst>
                        <a:ext uri="{28A0092B-C50C-407E-A947-70E740481C1C}">
                          <a14:useLocalDpi xmlns:a14="http://schemas.microsoft.com/office/drawing/2010/main" val="0"/>
                        </a:ext>
                      </a:extLst>
                    </a:blip>
                    <a:stretch>
                      <a:fillRect/>
                    </a:stretch>
                  </pic:blipFill>
                  <pic:spPr>
                    <a:xfrm>
                      <a:off x="0" y="0"/>
                      <a:ext cx="3240000" cy="2513793"/>
                    </a:xfrm>
                    <a:prstGeom prst="rect">
                      <a:avLst/>
                    </a:prstGeom>
                    <a:ln>
                      <a:solidFill>
                        <a:schemeClr val="bg1">
                          <a:lumMod val="75000"/>
                        </a:schemeClr>
                      </a:solidFill>
                    </a:ln>
                  </pic:spPr>
                </pic:pic>
              </a:graphicData>
            </a:graphic>
          </wp:inline>
        </w:drawing>
      </w:r>
    </w:p>
    <w:p w14:paraId="63C3D268" w14:textId="6A6BD976" w:rsidR="00C07B57" w:rsidRPr="00C07B57" w:rsidRDefault="00C07B57" w:rsidP="00955869">
      <w:pPr>
        <w:jc w:val="center"/>
        <w:rPr>
          <w:b/>
          <w:bCs/>
        </w:rPr>
      </w:pPr>
      <w:r w:rsidRPr="00C07B57">
        <w:rPr>
          <w:rFonts w:hint="eastAsia"/>
          <w:b/>
          <w:bCs/>
        </w:rPr>
        <w:t>クライアントダウンロード</w:t>
      </w:r>
    </w:p>
    <w:p w14:paraId="5A8EBF9A" w14:textId="77777777" w:rsidR="00456F42" w:rsidRDefault="00456F42" w:rsidP="003220FD"/>
    <w:p w14:paraId="36103619" w14:textId="77777777" w:rsidR="00766251" w:rsidRDefault="00766251" w:rsidP="003220FD"/>
    <w:p w14:paraId="5ACD4920" w14:textId="08AF0A62" w:rsidR="002430EB" w:rsidRPr="002430EB" w:rsidRDefault="002430EB" w:rsidP="003220FD">
      <w:pPr>
        <w:rPr>
          <w:b/>
          <w:bCs/>
          <w:u w:val="single"/>
        </w:rPr>
      </w:pPr>
      <w:r w:rsidRPr="002430EB">
        <w:rPr>
          <w:b/>
          <w:bCs/>
          <w:u w:val="single"/>
        </w:rPr>
        <w:lastRenderedPageBreak/>
        <w:t>Proself Client、同期ツール</w:t>
      </w:r>
      <w:r w:rsidRPr="002430EB">
        <w:rPr>
          <w:rFonts w:hint="eastAsia"/>
          <w:b/>
          <w:bCs/>
          <w:u w:val="single"/>
        </w:rPr>
        <w:t>の</w:t>
      </w:r>
      <w:r w:rsidR="009120AF">
        <w:rPr>
          <w:rFonts w:hint="eastAsia"/>
          <w:b/>
          <w:bCs/>
          <w:u w:val="single"/>
        </w:rPr>
        <w:t>インストール方法や</w:t>
      </w:r>
      <w:r w:rsidRPr="002430EB">
        <w:rPr>
          <w:rFonts w:hint="eastAsia"/>
          <w:b/>
          <w:bCs/>
          <w:u w:val="single"/>
        </w:rPr>
        <w:t>操作方法について</w:t>
      </w:r>
    </w:p>
    <w:p w14:paraId="12F4AAE4" w14:textId="4859D8CC" w:rsidR="003220FD" w:rsidRDefault="002430EB" w:rsidP="002430EB">
      <w:r>
        <w:rPr>
          <w:rFonts w:hint="eastAsia"/>
        </w:rPr>
        <w:t>以下URLで公開している</w:t>
      </w:r>
      <w:r w:rsidR="003220FD">
        <w:rPr>
          <w:rFonts w:hint="eastAsia"/>
        </w:rPr>
        <w:t>操作チュートリアルをご参照ください。</w:t>
      </w:r>
      <w:r w:rsidR="003220FD">
        <w:br/>
      </w:r>
      <w:hyperlink r:id="rId217" w:anchor="client" w:history="1">
        <w:r w:rsidR="003220FD" w:rsidRPr="00375229">
          <w:rPr>
            <w:rStyle w:val="af0"/>
          </w:rPr>
          <w:t>https://www.proself.jp/manualtutorial/list/#client</w:t>
        </w:r>
      </w:hyperlink>
    </w:p>
    <w:p w14:paraId="60C33502" w14:textId="77777777" w:rsidR="007C49A3" w:rsidRDefault="007C49A3" w:rsidP="002430EB"/>
    <w:p w14:paraId="060CAAAD" w14:textId="66AEEF12" w:rsidR="007C49A3" w:rsidRPr="004E42D0" w:rsidRDefault="007C49A3" w:rsidP="002430EB"/>
    <w:sectPr w:rsidR="007C49A3" w:rsidRPr="004E42D0" w:rsidSect="0093206C">
      <w:headerReference w:type="default" r:id="rId218"/>
      <w:footerReference w:type="default" r:id="rId219"/>
      <w:headerReference w:type="first" r:id="rId220"/>
      <w:pgSz w:w="11906" w:h="16838"/>
      <w:pgMar w:top="720" w:right="720" w:bottom="720" w:left="720" w:header="227" w:footer="0" w:gutter="0"/>
      <w:pgNumType w:start="1"/>
      <w:cols w:space="425"/>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A8A54" w14:textId="77777777" w:rsidR="00C36E65" w:rsidRDefault="00C36E65" w:rsidP="00A01D21">
      <w:r>
        <w:separator/>
      </w:r>
    </w:p>
  </w:endnote>
  <w:endnote w:type="continuationSeparator" w:id="0">
    <w:p w14:paraId="2B5EA206" w14:textId="77777777" w:rsidR="00C36E65" w:rsidRDefault="00C36E65" w:rsidP="00A01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85B3" w14:textId="77777777" w:rsidR="00302E56" w:rsidRDefault="00302E56" w:rsidP="00A01D21">
    <w:pPr>
      <w:pStyle w:val="a6"/>
      <w:rPr>
        <w:rStyle w:val="a8"/>
      </w:rPr>
    </w:pPr>
    <w:r>
      <w:rPr>
        <w:rStyle w:val="a8"/>
      </w:rPr>
      <w:fldChar w:fldCharType="begin"/>
    </w:r>
    <w:r>
      <w:rPr>
        <w:rStyle w:val="a8"/>
      </w:rPr>
      <w:instrText xml:space="preserve">PAGE  </w:instrText>
    </w:r>
    <w:r>
      <w:rPr>
        <w:rStyle w:val="a8"/>
      </w:rPr>
      <w:fldChar w:fldCharType="end"/>
    </w:r>
  </w:p>
  <w:p w14:paraId="5DF80D26" w14:textId="77777777" w:rsidR="00302E56" w:rsidRDefault="00302E56" w:rsidP="00A01D2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1"/>
      <w:tblW w:w="0" w:type="auto"/>
      <w:tblBorders>
        <w:top w:val="dotted"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D702E4" w14:paraId="00949558" w14:textId="77777777" w:rsidTr="006B3E57">
      <w:tc>
        <w:tcPr>
          <w:tcW w:w="5228" w:type="dxa"/>
        </w:tcPr>
        <w:p w14:paraId="6526D26A" w14:textId="5940FFBC" w:rsidR="00D702E4" w:rsidRDefault="00D702E4" w:rsidP="00D702E4">
          <w:pPr>
            <w:pStyle w:val="a6"/>
          </w:pPr>
          <w:r w:rsidRPr="00A65191">
            <w:rPr>
              <w:rFonts w:cs="メイリオ"/>
            </w:rPr>
            <w:t>Copyright © North Grid Corporation 20</w:t>
          </w:r>
          <w:r w:rsidRPr="00A65191">
            <w:rPr>
              <w:rFonts w:cs="メイリオ" w:hint="eastAsia"/>
            </w:rPr>
            <w:t>2</w:t>
          </w:r>
          <w:r w:rsidR="00D34A6F">
            <w:rPr>
              <w:rFonts w:cs="メイリオ" w:hint="eastAsia"/>
            </w:rPr>
            <w:t>6</w:t>
          </w:r>
        </w:p>
      </w:tc>
      <w:tc>
        <w:tcPr>
          <w:tcW w:w="5228" w:type="dxa"/>
        </w:tcPr>
        <w:sdt>
          <w:sdtPr>
            <w:id w:val="101778109"/>
            <w:docPartObj>
              <w:docPartGallery w:val="Page Numbers (Bottom of Page)"/>
              <w:docPartUnique/>
            </w:docPartObj>
          </w:sdtPr>
          <w:sdtContent>
            <w:p w14:paraId="1D632BD0" w14:textId="77777777" w:rsidR="00D702E4" w:rsidRDefault="00D702E4" w:rsidP="00D702E4">
              <w:pPr>
                <w:pStyle w:val="a6"/>
                <w:jc w:val="right"/>
              </w:pPr>
              <w:r>
                <w:fldChar w:fldCharType="begin"/>
              </w:r>
              <w:r>
                <w:instrText>PAGE   \* MERGEFORMAT</w:instrText>
              </w:r>
              <w:r>
                <w:fldChar w:fldCharType="separate"/>
              </w:r>
              <w:r w:rsidR="00D3377A" w:rsidRPr="00D3377A">
                <w:rPr>
                  <w:noProof/>
                  <w:lang w:val="ja-JP"/>
                </w:rPr>
                <w:t>4</w:t>
              </w:r>
              <w:r>
                <w:fldChar w:fldCharType="end"/>
              </w:r>
            </w:p>
          </w:sdtContent>
        </w:sdt>
      </w:tc>
    </w:tr>
  </w:tbl>
  <w:p w14:paraId="5F320F15" w14:textId="77777777" w:rsidR="00D702E4" w:rsidRPr="00A65191" w:rsidRDefault="00D702E4" w:rsidP="00F06D9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07DDB" w14:textId="77777777" w:rsidR="00C36E65" w:rsidRDefault="00C36E65" w:rsidP="00A01D21">
      <w:r>
        <w:separator/>
      </w:r>
    </w:p>
  </w:footnote>
  <w:footnote w:type="continuationSeparator" w:id="0">
    <w:p w14:paraId="1A4F0EF4" w14:textId="77777777" w:rsidR="00C36E65" w:rsidRDefault="00C36E65" w:rsidP="00A01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07BE" w14:textId="1E425DAD" w:rsidR="00302E56" w:rsidRDefault="00795578" w:rsidP="000E16E3">
    <w:pPr>
      <w:pStyle w:val="af2"/>
      <w:pBdr>
        <w:bottom w:val="dotted" w:sz="4" w:space="1" w:color="auto"/>
      </w:pBdr>
      <w:jc w:val="right"/>
      <w:rPr>
        <w:rFonts w:cs="メイリオ"/>
        <w:szCs w:val="21"/>
      </w:rPr>
    </w:pPr>
    <w:r w:rsidRPr="00802638">
      <w:rPr>
        <w:rFonts w:cs="メイリオ" w:hint="eastAsia"/>
        <w:szCs w:val="21"/>
      </w:rPr>
      <w:t>共有型</w:t>
    </w:r>
    <w:r w:rsidRPr="00802638">
      <w:rPr>
        <w:rFonts w:cs="メイリオ"/>
        <w:szCs w:val="21"/>
      </w:rPr>
      <w:t>Proselfおまかせサービス　操作チュートリアル</w:t>
    </w:r>
    <w:r>
      <w:rPr>
        <w:rFonts w:cs="メイリオ" w:hint="eastAsia"/>
        <w:szCs w:val="21"/>
      </w:rPr>
      <w:t>ユーザー</w:t>
    </w:r>
    <w:r w:rsidRPr="00802638">
      <w:rPr>
        <w:rFonts w:cs="メイリオ"/>
        <w:szCs w:val="21"/>
      </w:rPr>
      <w:t>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FC52" w14:textId="77777777" w:rsidR="00302E56" w:rsidRPr="002166FF" w:rsidRDefault="00302E56" w:rsidP="00302E56">
    <w:pPr>
      <w:pStyle w:val="af2"/>
      <w:jc w:val="right"/>
      <w:rPr>
        <w:rFonts w:cs="メイリオ"/>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A55C0"/>
    <w:multiLevelType w:val="hybridMultilevel"/>
    <w:tmpl w:val="A67098A0"/>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CDB3BA1"/>
    <w:multiLevelType w:val="hybridMultilevel"/>
    <w:tmpl w:val="C0EC9804"/>
    <w:lvl w:ilvl="0" w:tplc="F1E4467C">
      <w:numFmt w:val="bullet"/>
      <w:lvlText w:val="・"/>
      <w:lvlJc w:val="left"/>
      <w:pPr>
        <w:ind w:left="360" w:hanging="360"/>
      </w:pPr>
      <w:rPr>
        <w:rFonts w:ascii="メイリオ" w:eastAsia="メイリオ" w:hAnsi="メイリオ"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5756CA"/>
    <w:multiLevelType w:val="hybridMultilevel"/>
    <w:tmpl w:val="C81EC75C"/>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0E9405A"/>
    <w:multiLevelType w:val="hybridMultilevel"/>
    <w:tmpl w:val="743CBD34"/>
    <w:lvl w:ilvl="0" w:tplc="174896C4">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33855AA"/>
    <w:multiLevelType w:val="hybridMultilevel"/>
    <w:tmpl w:val="F7EA5310"/>
    <w:lvl w:ilvl="0" w:tplc="E4008540">
      <w:numFmt w:val="bullet"/>
      <w:lvlText w:val="・"/>
      <w:lvlJc w:val="left"/>
      <w:pPr>
        <w:ind w:left="360" w:hanging="360"/>
      </w:pPr>
      <w:rPr>
        <w:rFonts w:ascii="メイリオ" w:eastAsia="メイリオ" w:hAnsi="メイリオ"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E71D32"/>
    <w:multiLevelType w:val="hybridMultilevel"/>
    <w:tmpl w:val="7B1A1236"/>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84D51B7"/>
    <w:multiLevelType w:val="hybridMultilevel"/>
    <w:tmpl w:val="5372CE3C"/>
    <w:lvl w:ilvl="0" w:tplc="E0886DD0">
      <w:numFmt w:val="bullet"/>
      <w:lvlText w:val="・"/>
      <w:lvlJc w:val="left"/>
      <w:pPr>
        <w:ind w:left="440" w:hanging="440"/>
      </w:pPr>
      <w:rPr>
        <w:rFonts w:ascii="メイリオ" w:eastAsia="メイリオ" w:hAnsi="メイリオ"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91F3B2B"/>
    <w:multiLevelType w:val="hybridMultilevel"/>
    <w:tmpl w:val="291EE0E8"/>
    <w:lvl w:ilvl="0" w:tplc="E0886DD0">
      <w:numFmt w:val="bullet"/>
      <w:lvlText w:val="・"/>
      <w:lvlJc w:val="left"/>
      <w:pPr>
        <w:ind w:left="440" w:hanging="440"/>
      </w:pPr>
      <w:rPr>
        <w:rFonts w:ascii="メイリオ" w:eastAsia="メイリオ" w:hAnsi="メイリオ"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9DB7D81"/>
    <w:multiLevelType w:val="hybridMultilevel"/>
    <w:tmpl w:val="C3A66CB0"/>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B411E51"/>
    <w:multiLevelType w:val="hybridMultilevel"/>
    <w:tmpl w:val="72F22C7A"/>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11827B7"/>
    <w:multiLevelType w:val="hybridMultilevel"/>
    <w:tmpl w:val="96805716"/>
    <w:lvl w:ilvl="0" w:tplc="57C20FEC">
      <w:numFmt w:val="bullet"/>
      <w:lvlText w:val="※"/>
      <w:lvlJc w:val="left"/>
      <w:pPr>
        <w:ind w:left="440" w:hanging="440"/>
      </w:pPr>
      <w:rPr>
        <w:rFonts w:ascii="メイリオ" w:eastAsia="メイリオ" w:hAnsi="メイリオ"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1857A08"/>
    <w:multiLevelType w:val="hybridMultilevel"/>
    <w:tmpl w:val="AFD86B48"/>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11866D3"/>
    <w:multiLevelType w:val="hybridMultilevel"/>
    <w:tmpl w:val="D982DAD0"/>
    <w:lvl w:ilvl="0" w:tplc="E0886DD0">
      <w:numFmt w:val="bullet"/>
      <w:lvlText w:val="・"/>
      <w:lvlJc w:val="left"/>
      <w:pPr>
        <w:ind w:left="440" w:hanging="440"/>
      </w:pPr>
      <w:rPr>
        <w:rFonts w:ascii="メイリオ" w:eastAsia="メイリオ" w:hAnsi="メイリオ"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61269F7"/>
    <w:multiLevelType w:val="multilevel"/>
    <w:tmpl w:val="77E4C13E"/>
    <w:lvl w:ilvl="0">
      <w:start w:val="1"/>
      <w:numFmt w:val="decimal"/>
      <w:pStyle w:val="1"/>
      <w:lvlText w:val="%1."/>
      <w:lvlJc w:val="left"/>
      <w:pPr>
        <w:tabs>
          <w:tab w:val="num" w:pos="425"/>
        </w:tabs>
        <w:ind w:left="425"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567"/>
        </w:tabs>
        <w:ind w:left="567" w:hanging="567"/>
      </w:pPr>
      <w:rPr>
        <w:rFonts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1843" w:hanging="709"/>
      </w:pPr>
      <w:rPr>
        <w:rFonts w:hint="eastAsia"/>
        <w:b/>
      </w:rPr>
    </w:lvl>
    <w:lvl w:ilvl="3">
      <w:start w:val="1"/>
      <w:numFmt w:val="decimal"/>
      <w:pStyle w:val="4"/>
      <w:suff w:val="space"/>
      <w:lvlText w:val="%1.%2.%3.%4."/>
      <w:lvlJc w:val="left"/>
      <w:pPr>
        <w:ind w:left="851" w:hanging="851"/>
      </w:pPr>
      <w:rPr>
        <w:rFonts w:hAnsi="メイリオ" w:hint="eastAsia"/>
      </w:rPr>
    </w:lvl>
    <w:lvl w:ilvl="4">
      <w:start w:val="1"/>
      <w:numFmt w:val="decimalEnclosedCircle"/>
      <w:lvlText w:val="%5."/>
      <w:lvlJc w:val="left"/>
      <w:pPr>
        <w:tabs>
          <w:tab w:val="num" w:pos="992"/>
        </w:tabs>
        <w:ind w:left="992" w:hanging="85"/>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4ADB6EAE"/>
    <w:multiLevelType w:val="hybridMultilevel"/>
    <w:tmpl w:val="9B26B04E"/>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0D95A0E"/>
    <w:multiLevelType w:val="hybridMultilevel"/>
    <w:tmpl w:val="C258366A"/>
    <w:lvl w:ilvl="0" w:tplc="B6C8CD52">
      <w:start w:val="1"/>
      <w:numFmt w:val="bullet"/>
      <w:lvlText w:val="※"/>
      <w:lvlJc w:val="left"/>
      <w:pPr>
        <w:ind w:left="420" w:hanging="420"/>
      </w:pPr>
      <w:rPr>
        <w:rFonts w:ascii="メイリオ" w:eastAsia="メイリオ" w:hAnsi="メイリオ" w:hint="eastAsia"/>
        <w:color w:val="auto"/>
        <w:lang w:val="en-US"/>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1BF4220"/>
    <w:multiLevelType w:val="hybridMultilevel"/>
    <w:tmpl w:val="197893E0"/>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5E3A2963"/>
    <w:multiLevelType w:val="hybridMultilevel"/>
    <w:tmpl w:val="055621BE"/>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619A1EC1"/>
    <w:multiLevelType w:val="hybridMultilevel"/>
    <w:tmpl w:val="5DE6C16C"/>
    <w:lvl w:ilvl="0" w:tplc="53A6A02C">
      <w:numFmt w:val="bullet"/>
      <w:lvlText w:val="※"/>
      <w:lvlJc w:val="left"/>
      <w:pPr>
        <w:ind w:left="440" w:hanging="44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78F52786"/>
    <w:multiLevelType w:val="hybridMultilevel"/>
    <w:tmpl w:val="EFBA77BA"/>
    <w:lvl w:ilvl="0" w:tplc="0E565870">
      <w:numFmt w:val="bullet"/>
      <w:lvlText w:val="※"/>
      <w:lvlJc w:val="left"/>
      <w:pPr>
        <w:ind w:left="440" w:hanging="440"/>
      </w:pPr>
      <w:rPr>
        <w:rFonts w:ascii="メイリオ" w:eastAsia="メイリオ" w:hAnsi="メイリオ" w:cstheme="minorBidi" w:hint="eastAsia"/>
        <w:color w:val="EE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798A0008"/>
    <w:multiLevelType w:val="hybridMultilevel"/>
    <w:tmpl w:val="9F34303E"/>
    <w:lvl w:ilvl="0" w:tplc="B6C8CD52">
      <w:start w:val="1"/>
      <w:numFmt w:val="bullet"/>
      <w:lvlText w:val="※"/>
      <w:lvlJc w:val="left"/>
      <w:pPr>
        <w:ind w:left="420" w:hanging="420"/>
      </w:pPr>
      <w:rPr>
        <w:rFonts w:ascii="メイリオ" w:eastAsia="メイリオ" w:hAnsi="メイリオ"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40308895">
    <w:abstractNumId w:val="13"/>
  </w:num>
  <w:num w:numId="2" w16cid:durableId="486358348">
    <w:abstractNumId w:val="14"/>
  </w:num>
  <w:num w:numId="3" w16cid:durableId="586615041">
    <w:abstractNumId w:val="0"/>
  </w:num>
  <w:num w:numId="4" w16cid:durableId="1491292220">
    <w:abstractNumId w:val="16"/>
  </w:num>
  <w:num w:numId="5" w16cid:durableId="1906909875">
    <w:abstractNumId w:val="3"/>
  </w:num>
  <w:num w:numId="6" w16cid:durableId="1140997834">
    <w:abstractNumId w:val="15"/>
  </w:num>
  <w:num w:numId="7" w16cid:durableId="1576091366">
    <w:abstractNumId w:val="4"/>
  </w:num>
  <w:num w:numId="8" w16cid:durableId="463739995">
    <w:abstractNumId w:val="1"/>
  </w:num>
  <w:num w:numId="9" w16cid:durableId="971592506">
    <w:abstractNumId w:val="11"/>
  </w:num>
  <w:num w:numId="10" w16cid:durableId="898899132">
    <w:abstractNumId w:val="20"/>
  </w:num>
  <w:num w:numId="11" w16cid:durableId="1945453983">
    <w:abstractNumId w:val="10"/>
  </w:num>
  <w:num w:numId="12" w16cid:durableId="2143186162">
    <w:abstractNumId w:val="18"/>
  </w:num>
  <w:num w:numId="13" w16cid:durableId="1045175188">
    <w:abstractNumId w:val="6"/>
  </w:num>
  <w:num w:numId="14" w16cid:durableId="2021004060">
    <w:abstractNumId w:val="12"/>
  </w:num>
  <w:num w:numId="15" w16cid:durableId="1178153716">
    <w:abstractNumId w:val="19"/>
  </w:num>
  <w:num w:numId="16" w16cid:durableId="176235404">
    <w:abstractNumId w:val="17"/>
  </w:num>
  <w:num w:numId="17" w16cid:durableId="150683159">
    <w:abstractNumId w:val="9"/>
  </w:num>
  <w:num w:numId="18" w16cid:durableId="890573321">
    <w:abstractNumId w:val="7"/>
  </w:num>
  <w:num w:numId="19" w16cid:durableId="113519565">
    <w:abstractNumId w:val="2"/>
  </w:num>
  <w:num w:numId="20" w16cid:durableId="490289306">
    <w:abstractNumId w:val="5"/>
  </w:num>
  <w:num w:numId="21" w16cid:durableId="183333085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20"/>
  <w:drawingGridVerticalSpacing w:val="164"/>
  <w:displayHorizontalDrawingGridEvery w:val="0"/>
  <w:displayVerticalDrawingGridEvery w:val="2"/>
  <w:characterSpacingControl w:val="compressPunctuation"/>
  <w:hdrShapeDefaults>
    <o:shapedefaults v:ext="edit" spidmax="2050" strokecolor="red">
      <v:stroke endarrow="block" color="re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E57"/>
    <w:rsid w:val="000005AB"/>
    <w:rsid w:val="00000780"/>
    <w:rsid w:val="00000966"/>
    <w:rsid w:val="00000A2F"/>
    <w:rsid w:val="00000EE8"/>
    <w:rsid w:val="00000FD4"/>
    <w:rsid w:val="0000166C"/>
    <w:rsid w:val="000017AC"/>
    <w:rsid w:val="00001831"/>
    <w:rsid w:val="00001F9A"/>
    <w:rsid w:val="00002435"/>
    <w:rsid w:val="00002660"/>
    <w:rsid w:val="00002BC2"/>
    <w:rsid w:val="00002D49"/>
    <w:rsid w:val="00002F1E"/>
    <w:rsid w:val="00002FF0"/>
    <w:rsid w:val="0000346C"/>
    <w:rsid w:val="0000370C"/>
    <w:rsid w:val="00004384"/>
    <w:rsid w:val="000043B2"/>
    <w:rsid w:val="000044A4"/>
    <w:rsid w:val="000045A9"/>
    <w:rsid w:val="00004A09"/>
    <w:rsid w:val="0000541F"/>
    <w:rsid w:val="00005658"/>
    <w:rsid w:val="000057FF"/>
    <w:rsid w:val="00005AA6"/>
    <w:rsid w:val="00005C83"/>
    <w:rsid w:val="00006322"/>
    <w:rsid w:val="0000633E"/>
    <w:rsid w:val="000063DB"/>
    <w:rsid w:val="0000665D"/>
    <w:rsid w:val="00007110"/>
    <w:rsid w:val="00007217"/>
    <w:rsid w:val="0000723B"/>
    <w:rsid w:val="00007ABF"/>
    <w:rsid w:val="00007DD6"/>
    <w:rsid w:val="00007F94"/>
    <w:rsid w:val="000100A5"/>
    <w:rsid w:val="00010F49"/>
    <w:rsid w:val="0001154C"/>
    <w:rsid w:val="000118D2"/>
    <w:rsid w:val="000125BB"/>
    <w:rsid w:val="00012769"/>
    <w:rsid w:val="000128D5"/>
    <w:rsid w:val="00012A89"/>
    <w:rsid w:val="00012AC8"/>
    <w:rsid w:val="00012D0E"/>
    <w:rsid w:val="000131E6"/>
    <w:rsid w:val="000136B0"/>
    <w:rsid w:val="00013DE5"/>
    <w:rsid w:val="00014505"/>
    <w:rsid w:val="000146BE"/>
    <w:rsid w:val="00014858"/>
    <w:rsid w:val="00015193"/>
    <w:rsid w:val="00015BBB"/>
    <w:rsid w:val="000162EB"/>
    <w:rsid w:val="00016404"/>
    <w:rsid w:val="0001641B"/>
    <w:rsid w:val="00016802"/>
    <w:rsid w:val="00016E62"/>
    <w:rsid w:val="00017102"/>
    <w:rsid w:val="000172CF"/>
    <w:rsid w:val="00017A00"/>
    <w:rsid w:val="0002052E"/>
    <w:rsid w:val="00020AC1"/>
    <w:rsid w:val="00020D66"/>
    <w:rsid w:val="0002154E"/>
    <w:rsid w:val="0002185A"/>
    <w:rsid w:val="000218F9"/>
    <w:rsid w:val="000223AE"/>
    <w:rsid w:val="000224B0"/>
    <w:rsid w:val="000225E9"/>
    <w:rsid w:val="00022EB6"/>
    <w:rsid w:val="00022F3A"/>
    <w:rsid w:val="000230BF"/>
    <w:rsid w:val="000233EA"/>
    <w:rsid w:val="00024278"/>
    <w:rsid w:val="000245B2"/>
    <w:rsid w:val="0002486A"/>
    <w:rsid w:val="00024A1A"/>
    <w:rsid w:val="00024B8E"/>
    <w:rsid w:val="00024D63"/>
    <w:rsid w:val="000253EB"/>
    <w:rsid w:val="00025404"/>
    <w:rsid w:val="000259BE"/>
    <w:rsid w:val="00026061"/>
    <w:rsid w:val="00026AFB"/>
    <w:rsid w:val="000270FB"/>
    <w:rsid w:val="000271E6"/>
    <w:rsid w:val="0002745B"/>
    <w:rsid w:val="00027B95"/>
    <w:rsid w:val="00030225"/>
    <w:rsid w:val="00030B79"/>
    <w:rsid w:val="00030F9B"/>
    <w:rsid w:val="00031518"/>
    <w:rsid w:val="000319F0"/>
    <w:rsid w:val="0003222A"/>
    <w:rsid w:val="0003232A"/>
    <w:rsid w:val="000323D9"/>
    <w:rsid w:val="000327CA"/>
    <w:rsid w:val="000328A2"/>
    <w:rsid w:val="00032A71"/>
    <w:rsid w:val="000334DF"/>
    <w:rsid w:val="000336F2"/>
    <w:rsid w:val="0003442B"/>
    <w:rsid w:val="0003458D"/>
    <w:rsid w:val="00034A06"/>
    <w:rsid w:val="00034B57"/>
    <w:rsid w:val="00034B5C"/>
    <w:rsid w:val="00034FA1"/>
    <w:rsid w:val="000352CD"/>
    <w:rsid w:val="00035335"/>
    <w:rsid w:val="00035476"/>
    <w:rsid w:val="000357FA"/>
    <w:rsid w:val="00035C00"/>
    <w:rsid w:val="00035F65"/>
    <w:rsid w:val="000367AE"/>
    <w:rsid w:val="00036C67"/>
    <w:rsid w:val="00036D80"/>
    <w:rsid w:val="00037250"/>
    <w:rsid w:val="000400D7"/>
    <w:rsid w:val="000406C4"/>
    <w:rsid w:val="00040ABB"/>
    <w:rsid w:val="00040C1B"/>
    <w:rsid w:val="00040D16"/>
    <w:rsid w:val="00040EE2"/>
    <w:rsid w:val="00041738"/>
    <w:rsid w:val="00041914"/>
    <w:rsid w:val="00041F62"/>
    <w:rsid w:val="00042114"/>
    <w:rsid w:val="00042182"/>
    <w:rsid w:val="00042575"/>
    <w:rsid w:val="00042864"/>
    <w:rsid w:val="0004292C"/>
    <w:rsid w:val="000433E2"/>
    <w:rsid w:val="0004369F"/>
    <w:rsid w:val="00043735"/>
    <w:rsid w:val="00043A57"/>
    <w:rsid w:val="00043F1E"/>
    <w:rsid w:val="0004405A"/>
    <w:rsid w:val="00044249"/>
    <w:rsid w:val="00044772"/>
    <w:rsid w:val="00044955"/>
    <w:rsid w:val="000459B9"/>
    <w:rsid w:val="000459DC"/>
    <w:rsid w:val="00045A68"/>
    <w:rsid w:val="00046086"/>
    <w:rsid w:val="00046F85"/>
    <w:rsid w:val="00047346"/>
    <w:rsid w:val="000473B2"/>
    <w:rsid w:val="00047873"/>
    <w:rsid w:val="00047AFA"/>
    <w:rsid w:val="00050380"/>
    <w:rsid w:val="00051301"/>
    <w:rsid w:val="000519FD"/>
    <w:rsid w:val="00051A30"/>
    <w:rsid w:val="00052274"/>
    <w:rsid w:val="000529E2"/>
    <w:rsid w:val="00052D0C"/>
    <w:rsid w:val="00053765"/>
    <w:rsid w:val="00053843"/>
    <w:rsid w:val="00053933"/>
    <w:rsid w:val="00053B6E"/>
    <w:rsid w:val="00053CA6"/>
    <w:rsid w:val="00053EA0"/>
    <w:rsid w:val="000541B4"/>
    <w:rsid w:val="000544C3"/>
    <w:rsid w:val="00054771"/>
    <w:rsid w:val="00054B17"/>
    <w:rsid w:val="000553AC"/>
    <w:rsid w:val="000555DB"/>
    <w:rsid w:val="00055640"/>
    <w:rsid w:val="00055DFA"/>
    <w:rsid w:val="00057613"/>
    <w:rsid w:val="00057CC9"/>
    <w:rsid w:val="00060151"/>
    <w:rsid w:val="000601F0"/>
    <w:rsid w:val="00060CD4"/>
    <w:rsid w:val="0006135F"/>
    <w:rsid w:val="0006178B"/>
    <w:rsid w:val="00061818"/>
    <w:rsid w:val="000625E9"/>
    <w:rsid w:val="00062758"/>
    <w:rsid w:val="000631C6"/>
    <w:rsid w:val="000632AA"/>
    <w:rsid w:val="00063459"/>
    <w:rsid w:val="00063DF6"/>
    <w:rsid w:val="000641B0"/>
    <w:rsid w:val="000641FD"/>
    <w:rsid w:val="000643F9"/>
    <w:rsid w:val="00064D61"/>
    <w:rsid w:val="0006531E"/>
    <w:rsid w:val="00065CAE"/>
    <w:rsid w:val="000664EB"/>
    <w:rsid w:val="000670F8"/>
    <w:rsid w:val="000673BD"/>
    <w:rsid w:val="00067875"/>
    <w:rsid w:val="00067C74"/>
    <w:rsid w:val="00067F5D"/>
    <w:rsid w:val="00070C28"/>
    <w:rsid w:val="00070D45"/>
    <w:rsid w:val="00070E04"/>
    <w:rsid w:val="00070E42"/>
    <w:rsid w:val="0007207D"/>
    <w:rsid w:val="000720FE"/>
    <w:rsid w:val="00072466"/>
    <w:rsid w:val="000732DF"/>
    <w:rsid w:val="000739B5"/>
    <w:rsid w:val="000739BE"/>
    <w:rsid w:val="00073E18"/>
    <w:rsid w:val="00073FED"/>
    <w:rsid w:val="0007405C"/>
    <w:rsid w:val="000743DC"/>
    <w:rsid w:val="000745DA"/>
    <w:rsid w:val="00074607"/>
    <w:rsid w:val="00074B03"/>
    <w:rsid w:val="00075382"/>
    <w:rsid w:val="000758A0"/>
    <w:rsid w:val="000759A7"/>
    <w:rsid w:val="000759EA"/>
    <w:rsid w:val="00075DA2"/>
    <w:rsid w:val="00076338"/>
    <w:rsid w:val="00076BA0"/>
    <w:rsid w:val="00076FB7"/>
    <w:rsid w:val="0007757A"/>
    <w:rsid w:val="00077955"/>
    <w:rsid w:val="00077AE7"/>
    <w:rsid w:val="00081AA4"/>
    <w:rsid w:val="00081C40"/>
    <w:rsid w:val="00081F43"/>
    <w:rsid w:val="000820C8"/>
    <w:rsid w:val="0008244D"/>
    <w:rsid w:val="000825EA"/>
    <w:rsid w:val="00082BAE"/>
    <w:rsid w:val="000830B1"/>
    <w:rsid w:val="00083296"/>
    <w:rsid w:val="0008478B"/>
    <w:rsid w:val="00084A8A"/>
    <w:rsid w:val="00084F89"/>
    <w:rsid w:val="0008523E"/>
    <w:rsid w:val="00085255"/>
    <w:rsid w:val="000862E8"/>
    <w:rsid w:val="000866BC"/>
    <w:rsid w:val="0008693E"/>
    <w:rsid w:val="00087296"/>
    <w:rsid w:val="00090270"/>
    <w:rsid w:val="0009090E"/>
    <w:rsid w:val="00090BD1"/>
    <w:rsid w:val="00092380"/>
    <w:rsid w:val="00092693"/>
    <w:rsid w:val="00092BB8"/>
    <w:rsid w:val="00093701"/>
    <w:rsid w:val="0009389A"/>
    <w:rsid w:val="00093A5A"/>
    <w:rsid w:val="000941A6"/>
    <w:rsid w:val="0009425C"/>
    <w:rsid w:val="0009485A"/>
    <w:rsid w:val="00094978"/>
    <w:rsid w:val="000952B0"/>
    <w:rsid w:val="00095395"/>
    <w:rsid w:val="00095F35"/>
    <w:rsid w:val="000964B6"/>
    <w:rsid w:val="000965D9"/>
    <w:rsid w:val="00096FCF"/>
    <w:rsid w:val="000972E2"/>
    <w:rsid w:val="000978E5"/>
    <w:rsid w:val="00097BEF"/>
    <w:rsid w:val="00097DC6"/>
    <w:rsid w:val="00097FCE"/>
    <w:rsid w:val="00097FDD"/>
    <w:rsid w:val="000A0491"/>
    <w:rsid w:val="000A0720"/>
    <w:rsid w:val="000A0747"/>
    <w:rsid w:val="000A07F2"/>
    <w:rsid w:val="000A0C28"/>
    <w:rsid w:val="000A126A"/>
    <w:rsid w:val="000A1482"/>
    <w:rsid w:val="000A2633"/>
    <w:rsid w:val="000A2E94"/>
    <w:rsid w:val="000A324F"/>
    <w:rsid w:val="000A3747"/>
    <w:rsid w:val="000A40F0"/>
    <w:rsid w:val="000A46F2"/>
    <w:rsid w:val="000A4C11"/>
    <w:rsid w:val="000A4D30"/>
    <w:rsid w:val="000A60FD"/>
    <w:rsid w:val="000A644F"/>
    <w:rsid w:val="000A6B24"/>
    <w:rsid w:val="000A6FF4"/>
    <w:rsid w:val="000A7626"/>
    <w:rsid w:val="000A7FA4"/>
    <w:rsid w:val="000B0F50"/>
    <w:rsid w:val="000B11E0"/>
    <w:rsid w:val="000B1A8C"/>
    <w:rsid w:val="000B1B4D"/>
    <w:rsid w:val="000B2461"/>
    <w:rsid w:val="000B3067"/>
    <w:rsid w:val="000B3703"/>
    <w:rsid w:val="000B40C2"/>
    <w:rsid w:val="000B454D"/>
    <w:rsid w:val="000B469E"/>
    <w:rsid w:val="000B4841"/>
    <w:rsid w:val="000B4FA4"/>
    <w:rsid w:val="000B51C5"/>
    <w:rsid w:val="000B5768"/>
    <w:rsid w:val="000B5CEE"/>
    <w:rsid w:val="000B626F"/>
    <w:rsid w:val="000B634B"/>
    <w:rsid w:val="000B6925"/>
    <w:rsid w:val="000B719C"/>
    <w:rsid w:val="000B737A"/>
    <w:rsid w:val="000B742A"/>
    <w:rsid w:val="000B7D28"/>
    <w:rsid w:val="000C02C8"/>
    <w:rsid w:val="000C0DCE"/>
    <w:rsid w:val="000C153D"/>
    <w:rsid w:val="000C2146"/>
    <w:rsid w:val="000C27A0"/>
    <w:rsid w:val="000C2945"/>
    <w:rsid w:val="000C3A7D"/>
    <w:rsid w:val="000C47AF"/>
    <w:rsid w:val="000C4A68"/>
    <w:rsid w:val="000C51D8"/>
    <w:rsid w:val="000C5BEC"/>
    <w:rsid w:val="000C5C3C"/>
    <w:rsid w:val="000C5E49"/>
    <w:rsid w:val="000C67A0"/>
    <w:rsid w:val="000C67C7"/>
    <w:rsid w:val="000C6A74"/>
    <w:rsid w:val="000C6D46"/>
    <w:rsid w:val="000C6E19"/>
    <w:rsid w:val="000C6FD9"/>
    <w:rsid w:val="000C7511"/>
    <w:rsid w:val="000C7964"/>
    <w:rsid w:val="000C7F62"/>
    <w:rsid w:val="000D053C"/>
    <w:rsid w:val="000D0761"/>
    <w:rsid w:val="000D0768"/>
    <w:rsid w:val="000D09DA"/>
    <w:rsid w:val="000D0C6D"/>
    <w:rsid w:val="000D0DE5"/>
    <w:rsid w:val="000D1234"/>
    <w:rsid w:val="000D19A7"/>
    <w:rsid w:val="000D1AAB"/>
    <w:rsid w:val="000D1E46"/>
    <w:rsid w:val="000D1F68"/>
    <w:rsid w:val="000D228D"/>
    <w:rsid w:val="000D2379"/>
    <w:rsid w:val="000D2F29"/>
    <w:rsid w:val="000D336E"/>
    <w:rsid w:val="000D3CB4"/>
    <w:rsid w:val="000D3E9E"/>
    <w:rsid w:val="000D3FAF"/>
    <w:rsid w:val="000D3FC7"/>
    <w:rsid w:val="000D4199"/>
    <w:rsid w:val="000D42AD"/>
    <w:rsid w:val="000D473C"/>
    <w:rsid w:val="000D519E"/>
    <w:rsid w:val="000D5438"/>
    <w:rsid w:val="000D555C"/>
    <w:rsid w:val="000D5A40"/>
    <w:rsid w:val="000D6D04"/>
    <w:rsid w:val="000D70D8"/>
    <w:rsid w:val="000D7215"/>
    <w:rsid w:val="000D7EE8"/>
    <w:rsid w:val="000D7F16"/>
    <w:rsid w:val="000E0080"/>
    <w:rsid w:val="000E0401"/>
    <w:rsid w:val="000E04E5"/>
    <w:rsid w:val="000E1211"/>
    <w:rsid w:val="000E16E3"/>
    <w:rsid w:val="000E1FB7"/>
    <w:rsid w:val="000E2053"/>
    <w:rsid w:val="000E2C87"/>
    <w:rsid w:val="000E2FC3"/>
    <w:rsid w:val="000E3181"/>
    <w:rsid w:val="000E3982"/>
    <w:rsid w:val="000E3EAD"/>
    <w:rsid w:val="000E46E8"/>
    <w:rsid w:val="000E470E"/>
    <w:rsid w:val="000E47D7"/>
    <w:rsid w:val="000E4B58"/>
    <w:rsid w:val="000E4D2A"/>
    <w:rsid w:val="000E4DED"/>
    <w:rsid w:val="000E4F16"/>
    <w:rsid w:val="000E532D"/>
    <w:rsid w:val="000E53C8"/>
    <w:rsid w:val="000E5447"/>
    <w:rsid w:val="000E586E"/>
    <w:rsid w:val="000E7008"/>
    <w:rsid w:val="000E718F"/>
    <w:rsid w:val="000E736C"/>
    <w:rsid w:val="000F062D"/>
    <w:rsid w:val="000F0752"/>
    <w:rsid w:val="000F09E3"/>
    <w:rsid w:val="000F0A47"/>
    <w:rsid w:val="000F0B0B"/>
    <w:rsid w:val="000F0C54"/>
    <w:rsid w:val="000F0D3C"/>
    <w:rsid w:val="000F1019"/>
    <w:rsid w:val="000F1D82"/>
    <w:rsid w:val="000F24CD"/>
    <w:rsid w:val="000F3392"/>
    <w:rsid w:val="000F3777"/>
    <w:rsid w:val="000F3D12"/>
    <w:rsid w:val="000F3F97"/>
    <w:rsid w:val="000F4325"/>
    <w:rsid w:val="000F4E8F"/>
    <w:rsid w:val="000F4F0F"/>
    <w:rsid w:val="000F5084"/>
    <w:rsid w:val="000F521E"/>
    <w:rsid w:val="000F5345"/>
    <w:rsid w:val="000F543D"/>
    <w:rsid w:val="000F55F0"/>
    <w:rsid w:val="000F5E16"/>
    <w:rsid w:val="000F6F78"/>
    <w:rsid w:val="000F7383"/>
    <w:rsid w:val="000F7906"/>
    <w:rsid w:val="000F7DBF"/>
    <w:rsid w:val="00100371"/>
    <w:rsid w:val="001004EA"/>
    <w:rsid w:val="00100D34"/>
    <w:rsid w:val="00100F75"/>
    <w:rsid w:val="0010104F"/>
    <w:rsid w:val="001019B7"/>
    <w:rsid w:val="00101B6B"/>
    <w:rsid w:val="00101DEB"/>
    <w:rsid w:val="00102644"/>
    <w:rsid w:val="0010446F"/>
    <w:rsid w:val="00104592"/>
    <w:rsid w:val="001053ED"/>
    <w:rsid w:val="001057B0"/>
    <w:rsid w:val="001057C0"/>
    <w:rsid w:val="00105A3F"/>
    <w:rsid w:val="001066B7"/>
    <w:rsid w:val="00106BA3"/>
    <w:rsid w:val="00106C1B"/>
    <w:rsid w:val="00106D58"/>
    <w:rsid w:val="00107021"/>
    <w:rsid w:val="00107438"/>
    <w:rsid w:val="00107ACC"/>
    <w:rsid w:val="00107E93"/>
    <w:rsid w:val="00110149"/>
    <w:rsid w:val="00110583"/>
    <w:rsid w:val="00110789"/>
    <w:rsid w:val="0011091A"/>
    <w:rsid w:val="00111B06"/>
    <w:rsid w:val="00111EBF"/>
    <w:rsid w:val="0011207D"/>
    <w:rsid w:val="001121D5"/>
    <w:rsid w:val="0011241A"/>
    <w:rsid w:val="001127A1"/>
    <w:rsid w:val="00112BA7"/>
    <w:rsid w:val="00113802"/>
    <w:rsid w:val="00114025"/>
    <w:rsid w:val="0011426E"/>
    <w:rsid w:val="0011481A"/>
    <w:rsid w:val="00114AAD"/>
    <w:rsid w:val="00115EBC"/>
    <w:rsid w:val="00116CDD"/>
    <w:rsid w:val="00116DA6"/>
    <w:rsid w:val="00116F4E"/>
    <w:rsid w:val="00117CBC"/>
    <w:rsid w:val="00120B41"/>
    <w:rsid w:val="00121163"/>
    <w:rsid w:val="001215EB"/>
    <w:rsid w:val="00121C94"/>
    <w:rsid w:val="001220E5"/>
    <w:rsid w:val="00122452"/>
    <w:rsid w:val="00123C09"/>
    <w:rsid w:val="00123EAF"/>
    <w:rsid w:val="0012437B"/>
    <w:rsid w:val="0012454B"/>
    <w:rsid w:val="00124AAF"/>
    <w:rsid w:val="00124B13"/>
    <w:rsid w:val="00124B4B"/>
    <w:rsid w:val="00124F01"/>
    <w:rsid w:val="00125485"/>
    <w:rsid w:val="001255E1"/>
    <w:rsid w:val="00125BA7"/>
    <w:rsid w:val="00125E74"/>
    <w:rsid w:val="00126097"/>
    <w:rsid w:val="00126ECD"/>
    <w:rsid w:val="001271AE"/>
    <w:rsid w:val="001279DF"/>
    <w:rsid w:val="00127C17"/>
    <w:rsid w:val="00127EA1"/>
    <w:rsid w:val="0013036E"/>
    <w:rsid w:val="00130454"/>
    <w:rsid w:val="00131C88"/>
    <w:rsid w:val="00131E18"/>
    <w:rsid w:val="00132155"/>
    <w:rsid w:val="001323EF"/>
    <w:rsid w:val="001325BB"/>
    <w:rsid w:val="00132891"/>
    <w:rsid w:val="00132ABE"/>
    <w:rsid w:val="00132B04"/>
    <w:rsid w:val="00132EF7"/>
    <w:rsid w:val="00134617"/>
    <w:rsid w:val="001346FB"/>
    <w:rsid w:val="00134961"/>
    <w:rsid w:val="00134A32"/>
    <w:rsid w:val="00134ECE"/>
    <w:rsid w:val="00135040"/>
    <w:rsid w:val="0013522F"/>
    <w:rsid w:val="001356E5"/>
    <w:rsid w:val="00135989"/>
    <w:rsid w:val="001361B0"/>
    <w:rsid w:val="00136AF6"/>
    <w:rsid w:val="00136BF5"/>
    <w:rsid w:val="00136EC0"/>
    <w:rsid w:val="00136EC9"/>
    <w:rsid w:val="00136FA4"/>
    <w:rsid w:val="0013788D"/>
    <w:rsid w:val="00137F62"/>
    <w:rsid w:val="00140D46"/>
    <w:rsid w:val="00140DDB"/>
    <w:rsid w:val="0014105C"/>
    <w:rsid w:val="00141E12"/>
    <w:rsid w:val="00141EE6"/>
    <w:rsid w:val="001440CC"/>
    <w:rsid w:val="001443D8"/>
    <w:rsid w:val="0014468D"/>
    <w:rsid w:val="0014476C"/>
    <w:rsid w:val="00144887"/>
    <w:rsid w:val="001448A5"/>
    <w:rsid w:val="00144933"/>
    <w:rsid w:val="00144FD1"/>
    <w:rsid w:val="00145A14"/>
    <w:rsid w:val="00145D0C"/>
    <w:rsid w:val="00146462"/>
    <w:rsid w:val="00146CFA"/>
    <w:rsid w:val="00147363"/>
    <w:rsid w:val="001474AE"/>
    <w:rsid w:val="0014758A"/>
    <w:rsid w:val="00147AFD"/>
    <w:rsid w:val="00147E2B"/>
    <w:rsid w:val="00150110"/>
    <w:rsid w:val="001503DA"/>
    <w:rsid w:val="00150473"/>
    <w:rsid w:val="00150BF5"/>
    <w:rsid w:val="00150CDB"/>
    <w:rsid w:val="00151163"/>
    <w:rsid w:val="001513FA"/>
    <w:rsid w:val="00151BF0"/>
    <w:rsid w:val="001521EB"/>
    <w:rsid w:val="00152BC3"/>
    <w:rsid w:val="00152E04"/>
    <w:rsid w:val="001534EB"/>
    <w:rsid w:val="00153529"/>
    <w:rsid w:val="00153737"/>
    <w:rsid w:val="00153FA2"/>
    <w:rsid w:val="001543E0"/>
    <w:rsid w:val="0015472E"/>
    <w:rsid w:val="001549AF"/>
    <w:rsid w:val="00155D6C"/>
    <w:rsid w:val="00155EE5"/>
    <w:rsid w:val="001566B3"/>
    <w:rsid w:val="001568FA"/>
    <w:rsid w:val="00156ACE"/>
    <w:rsid w:val="00156C63"/>
    <w:rsid w:val="00157069"/>
    <w:rsid w:val="0015716A"/>
    <w:rsid w:val="001607E4"/>
    <w:rsid w:val="00160BD0"/>
    <w:rsid w:val="00160DB3"/>
    <w:rsid w:val="00161109"/>
    <w:rsid w:val="001613B4"/>
    <w:rsid w:val="00161532"/>
    <w:rsid w:val="001615D8"/>
    <w:rsid w:val="00162099"/>
    <w:rsid w:val="001627AD"/>
    <w:rsid w:val="00162CC6"/>
    <w:rsid w:val="00162E55"/>
    <w:rsid w:val="00163363"/>
    <w:rsid w:val="0016349D"/>
    <w:rsid w:val="00163649"/>
    <w:rsid w:val="001638F9"/>
    <w:rsid w:val="0016393D"/>
    <w:rsid w:val="00163B8B"/>
    <w:rsid w:val="00164211"/>
    <w:rsid w:val="00164665"/>
    <w:rsid w:val="00164B91"/>
    <w:rsid w:val="0016504A"/>
    <w:rsid w:val="00165108"/>
    <w:rsid w:val="001653D6"/>
    <w:rsid w:val="00165841"/>
    <w:rsid w:val="00165DE7"/>
    <w:rsid w:val="00165F1E"/>
    <w:rsid w:val="001662D8"/>
    <w:rsid w:val="0016653C"/>
    <w:rsid w:val="00166827"/>
    <w:rsid w:val="001669EA"/>
    <w:rsid w:val="001675AA"/>
    <w:rsid w:val="001678C4"/>
    <w:rsid w:val="00167E46"/>
    <w:rsid w:val="001708EE"/>
    <w:rsid w:val="00170A30"/>
    <w:rsid w:val="00171466"/>
    <w:rsid w:val="00171740"/>
    <w:rsid w:val="0017191F"/>
    <w:rsid w:val="00172148"/>
    <w:rsid w:val="00172B53"/>
    <w:rsid w:val="00173250"/>
    <w:rsid w:val="00173251"/>
    <w:rsid w:val="00173490"/>
    <w:rsid w:val="00173B2F"/>
    <w:rsid w:val="00174ABD"/>
    <w:rsid w:val="0017525F"/>
    <w:rsid w:val="00175BC2"/>
    <w:rsid w:val="00175C92"/>
    <w:rsid w:val="00176143"/>
    <w:rsid w:val="0017625A"/>
    <w:rsid w:val="00176517"/>
    <w:rsid w:val="00176BCF"/>
    <w:rsid w:val="00176C1D"/>
    <w:rsid w:val="00177BB5"/>
    <w:rsid w:val="00180960"/>
    <w:rsid w:val="00180BC2"/>
    <w:rsid w:val="00180CF5"/>
    <w:rsid w:val="001812AA"/>
    <w:rsid w:val="00181BD2"/>
    <w:rsid w:val="00181BF4"/>
    <w:rsid w:val="00181E0E"/>
    <w:rsid w:val="00182BA6"/>
    <w:rsid w:val="00182BEE"/>
    <w:rsid w:val="00182F8F"/>
    <w:rsid w:val="00182FB2"/>
    <w:rsid w:val="00183459"/>
    <w:rsid w:val="001839A6"/>
    <w:rsid w:val="00183BC9"/>
    <w:rsid w:val="00183FE5"/>
    <w:rsid w:val="00185216"/>
    <w:rsid w:val="00185A5C"/>
    <w:rsid w:val="00186235"/>
    <w:rsid w:val="00186457"/>
    <w:rsid w:val="00186478"/>
    <w:rsid w:val="00186652"/>
    <w:rsid w:val="00186703"/>
    <w:rsid w:val="0018785E"/>
    <w:rsid w:val="00187D18"/>
    <w:rsid w:val="00187EAE"/>
    <w:rsid w:val="00190008"/>
    <w:rsid w:val="001902AD"/>
    <w:rsid w:val="00190549"/>
    <w:rsid w:val="001905A6"/>
    <w:rsid w:val="00190A1E"/>
    <w:rsid w:val="00190FAF"/>
    <w:rsid w:val="001910B4"/>
    <w:rsid w:val="001910CA"/>
    <w:rsid w:val="001911AE"/>
    <w:rsid w:val="00191944"/>
    <w:rsid w:val="00192824"/>
    <w:rsid w:val="00192927"/>
    <w:rsid w:val="0019297B"/>
    <w:rsid w:val="00193A5D"/>
    <w:rsid w:val="00193ACE"/>
    <w:rsid w:val="00193B68"/>
    <w:rsid w:val="00194153"/>
    <w:rsid w:val="00194291"/>
    <w:rsid w:val="001945CF"/>
    <w:rsid w:val="00194B7B"/>
    <w:rsid w:val="001950D1"/>
    <w:rsid w:val="0019571A"/>
    <w:rsid w:val="001960AC"/>
    <w:rsid w:val="00196E93"/>
    <w:rsid w:val="00197249"/>
    <w:rsid w:val="001A0308"/>
    <w:rsid w:val="001A09BA"/>
    <w:rsid w:val="001A232C"/>
    <w:rsid w:val="001A26E2"/>
    <w:rsid w:val="001A276F"/>
    <w:rsid w:val="001A3711"/>
    <w:rsid w:val="001A39F6"/>
    <w:rsid w:val="001A3AA5"/>
    <w:rsid w:val="001A3E3C"/>
    <w:rsid w:val="001A4074"/>
    <w:rsid w:val="001A43EE"/>
    <w:rsid w:val="001A4B0F"/>
    <w:rsid w:val="001A4CF6"/>
    <w:rsid w:val="001A4E94"/>
    <w:rsid w:val="001A5180"/>
    <w:rsid w:val="001A5393"/>
    <w:rsid w:val="001A54DC"/>
    <w:rsid w:val="001A59C8"/>
    <w:rsid w:val="001A765F"/>
    <w:rsid w:val="001B05CA"/>
    <w:rsid w:val="001B0934"/>
    <w:rsid w:val="001B0C4A"/>
    <w:rsid w:val="001B1043"/>
    <w:rsid w:val="001B10D4"/>
    <w:rsid w:val="001B141E"/>
    <w:rsid w:val="001B1A4A"/>
    <w:rsid w:val="001B1A98"/>
    <w:rsid w:val="001B2E62"/>
    <w:rsid w:val="001B38D8"/>
    <w:rsid w:val="001B3987"/>
    <w:rsid w:val="001B3BD2"/>
    <w:rsid w:val="001B3DCF"/>
    <w:rsid w:val="001B3E47"/>
    <w:rsid w:val="001B4036"/>
    <w:rsid w:val="001B4166"/>
    <w:rsid w:val="001B4D60"/>
    <w:rsid w:val="001B4DD7"/>
    <w:rsid w:val="001B4E26"/>
    <w:rsid w:val="001B54A3"/>
    <w:rsid w:val="001B54D2"/>
    <w:rsid w:val="001B553E"/>
    <w:rsid w:val="001B591F"/>
    <w:rsid w:val="001B5F66"/>
    <w:rsid w:val="001B629C"/>
    <w:rsid w:val="001B7076"/>
    <w:rsid w:val="001B72E6"/>
    <w:rsid w:val="001B781E"/>
    <w:rsid w:val="001C0046"/>
    <w:rsid w:val="001C04AF"/>
    <w:rsid w:val="001C0DE9"/>
    <w:rsid w:val="001C12E1"/>
    <w:rsid w:val="001C1490"/>
    <w:rsid w:val="001C1E82"/>
    <w:rsid w:val="001C1E89"/>
    <w:rsid w:val="001C28A4"/>
    <w:rsid w:val="001C4065"/>
    <w:rsid w:val="001C4A6F"/>
    <w:rsid w:val="001C5077"/>
    <w:rsid w:val="001C51BB"/>
    <w:rsid w:val="001C58BB"/>
    <w:rsid w:val="001C62B1"/>
    <w:rsid w:val="001C63F7"/>
    <w:rsid w:val="001C6767"/>
    <w:rsid w:val="001C7455"/>
    <w:rsid w:val="001C767C"/>
    <w:rsid w:val="001C77CD"/>
    <w:rsid w:val="001C7C29"/>
    <w:rsid w:val="001D063B"/>
    <w:rsid w:val="001D08CB"/>
    <w:rsid w:val="001D0F9B"/>
    <w:rsid w:val="001D1BAA"/>
    <w:rsid w:val="001D26B3"/>
    <w:rsid w:val="001D2AE5"/>
    <w:rsid w:val="001D2BB1"/>
    <w:rsid w:val="001D31C2"/>
    <w:rsid w:val="001D344F"/>
    <w:rsid w:val="001D3A1D"/>
    <w:rsid w:val="001D3F39"/>
    <w:rsid w:val="001D4700"/>
    <w:rsid w:val="001D4872"/>
    <w:rsid w:val="001D495F"/>
    <w:rsid w:val="001D6207"/>
    <w:rsid w:val="001D6294"/>
    <w:rsid w:val="001D62D7"/>
    <w:rsid w:val="001D70E5"/>
    <w:rsid w:val="001D73C9"/>
    <w:rsid w:val="001D744A"/>
    <w:rsid w:val="001D7D40"/>
    <w:rsid w:val="001D7E4C"/>
    <w:rsid w:val="001D7EAC"/>
    <w:rsid w:val="001D7FDE"/>
    <w:rsid w:val="001E0AF1"/>
    <w:rsid w:val="001E1421"/>
    <w:rsid w:val="001E14E5"/>
    <w:rsid w:val="001E19A4"/>
    <w:rsid w:val="001E1ABE"/>
    <w:rsid w:val="001E1BDE"/>
    <w:rsid w:val="001E2883"/>
    <w:rsid w:val="001E33F3"/>
    <w:rsid w:val="001E37A9"/>
    <w:rsid w:val="001E37AE"/>
    <w:rsid w:val="001E3AA8"/>
    <w:rsid w:val="001E3AC3"/>
    <w:rsid w:val="001E3DEB"/>
    <w:rsid w:val="001E4DD7"/>
    <w:rsid w:val="001E4EFE"/>
    <w:rsid w:val="001E546F"/>
    <w:rsid w:val="001E7264"/>
    <w:rsid w:val="001E7BB2"/>
    <w:rsid w:val="001E7BDE"/>
    <w:rsid w:val="001E7C25"/>
    <w:rsid w:val="001E7F9B"/>
    <w:rsid w:val="001F0338"/>
    <w:rsid w:val="001F065F"/>
    <w:rsid w:val="001F083B"/>
    <w:rsid w:val="001F15B4"/>
    <w:rsid w:val="001F15D5"/>
    <w:rsid w:val="001F1715"/>
    <w:rsid w:val="001F1E11"/>
    <w:rsid w:val="001F1E5A"/>
    <w:rsid w:val="001F2224"/>
    <w:rsid w:val="001F26C9"/>
    <w:rsid w:val="001F284D"/>
    <w:rsid w:val="001F337D"/>
    <w:rsid w:val="001F3BE6"/>
    <w:rsid w:val="001F3DBE"/>
    <w:rsid w:val="001F3E7B"/>
    <w:rsid w:val="001F4828"/>
    <w:rsid w:val="001F4BD5"/>
    <w:rsid w:val="001F4BF1"/>
    <w:rsid w:val="001F4C35"/>
    <w:rsid w:val="001F4E89"/>
    <w:rsid w:val="001F5573"/>
    <w:rsid w:val="001F57EE"/>
    <w:rsid w:val="001F5AB8"/>
    <w:rsid w:val="001F5E75"/>
    <w:rsid w:val="001F67FD"/>
    <w:rsid w:val="001F68FF"/>
    <w:rsid w:val="001F6C46"/>
    <w:rsid w:val="001F737F"/>
    <w:rsid w:val="001F7E99"/>
    <w:rsid w:val="0020134B"/>
    <w:rsid w:val="0020194F"/>
    <w:rsid w:val="00201AFC"/>
    <w:rsid w:val="00201CB0"/>
    <w:rsid w:val="00202817"/>
    <w:rsid w:val="00202928"/>
    <w:rsid w:val="00202EAA"/>
    <w:rsid w:val="00203027"/>
    <w:rsid w:val="00203096"/>
    <w:rsid w:val="00204062"/>
    <w:rsid w:val="0020410B"/>
    <w:rsid w:val="0020464E"/>
    <w:rsid w:val="00204ED3"/>
    <w:rsid w:val="00204EFF"/>
    <w:rsid w:val="002050EF"/>
    <w:rsid w:val="0020586D"/>
    <w:rsid w:val="0020615D"/>
    <w:rsid w:val="002061B1"/>
    <w:rsid w:val="00206622"/>
    <w:rsid w:val="00206835"/>
    <w:rsid w:val="00206DDE"/>
    <w:rsid w:val="00206F68"/>
    <w:rsid w:val="0020740A"/>
    <w:rsid w:val="00207510"/>
    <w:rsid w:val="0020771E"/>
    <w:rsid w:val="00207ABA"/>
    <w:rsid w:val="0021039F"/>
    <w:rsid w:val="00210529"/>
    <w:rsid w:val="00210569"/>
    <w:rsid w:val="00210DD3"/>
    <w:rsid w:val="002111CC"/>
    <w:rsid w:val="00211200"/>
    <w:rsid w:val="002113E9"/>
    <w:rsid w:val="00211BD8"/>
    <w:rsid w:val="00212284"/>
    <w:rsid w:val="00212E75"/>
    <w:rsid w:val="002131D9"/>
    <w:rsid w:val="0021359A"/>
    <w:rsid w:val="002135E3"/>
    <w:rsid w:val="0021411F"/>
    <w:rsid w:val="002147FC"/>
    <w:rsid w:val="00214E29"/>
    <w:rsid w:val="00215535"/>
    <w:rsid w:val="002156B5"/>
    <w:rsid w:val="002157C3"/>
    <w:rsid w:val="0021583D"/>
    <w:rsid w:val="002158CF"/>
    <w:rsid w:val="00215985"/>
    <w:rsid w:val="00215C69"/>
    <w:rsid w:val="00215F48"/>
    <w:rsid w:val="002167B4"/>
    <w:rsid w:val="00216C23"/>
    <w:rsid w:val="00216D9C"/>
    <w:rsid w:val="00217260"/>
    <w:rsid w:val="00217487"/>
    <w:rsid w:val="00217512"/>
    <w:rsid w:val="00217732"/>
    <w:rsid w:val="002179D3"/>
    <w:rsid w:val="00217AFC"/>
    <w:rsid w:val="00217C83"/>
    <w:rsid w:val="002200FD"/>
    <w:rsid w:val="00220178"/>
    <w:rsid w:val="00220F8F"/>
    <w:rsid w:val="002218A8"/>
    <w:rsid w:val="00221ABF"/>
    <w:rsid w:val="00221D5C"/>
    <w:rsid w:val="00221ECE"/>
    <w:rsid w:val="0022233D"/>
    <w:rsid w:val="00222561"/>
    <w:rsid w:val="0022259D"/>
    <w:rsid w:val="00222923"/>
    <w:rsid w:val="002235AE"/>
    <w:rsid w:val="00223A81"/>
    <w:rsid w:val="00223E05"/>
    <w:rsid w:val="002242C6"/>
    <w:rsid w:val="00224601"/>
    <w:rsid w:val="00224A03"/>
    <w:rsid w:val="00224DDD"/>
    <w:rsid w:val="002252A3"/>
    <w:rsid w:val="002259F4"/>
    <w:rsid w:val="00225D31"/>
    <w:rsid w:val="00226554"/>
    <w:rsid w:val="0022732A"/>
    <w:rsid w:val="002273F8"/>
    <w:rsid w:val="00227B80"/>
    <w:rsid w:val="00227C38"/>
    <w:rsid w:val="00227EE8"/>
    <w:rsid w:val="00230DCC"/>
    <w:rsid w:val="00230F10"/>
    <w:rsid w:val="00231268"/>
    <w:rsid w:val="002312EE"/>
    <w:rsid w:val="0023146E"/>
    <w:rsid w:val="002317E5"/>
    <w:rsid w:val="002319D9"/>
    <w:rsid w:val="00232351"/>
    <w:rsid w:val="002335B1"/>
    <w:rsid w:val="002336A8"/>
    <w:rsid w:val="0023376E"/>
    <w:rsid w:val="0023407E"/>
    <w:rsid w:val="0023477E"/>
    <w:rsid w:val="00234D4F"/>
    <w:rsid w:val="00234D7F"/>
    <w:rsid w:val="002354CC"/>
    <w:rsid w:val="002356D7"/>
    <w:rsid w:val="002358CD"/>
    <w:rsid w:val="0023638B"/>
    <w:rsid w:val="00236767"/>
    <w:rsid w:val="002368B1"/>
    <w:rsid w:val="00236D56"/>
    <w:rsid w:val="00237077"/>
    <w:rsid w:val="0024033F"/>
    <w:rsid w:val="0024055D"/>
    <w:rsid w:val="0024089B"/>
    <w:rsid w:val="0024093F"/>
    <w:rsid w:val="00240BF7"/>
    <w:rsid w:val="002410AF"/>
    <w:rsid w:val="00241737"/>
    <w:rsid w:val="00242540"/>
    <w:rsid w:val="0024295A"/>
    <w:rsid w:val="002430EB"/>
    <w:rsid w:val="00243109"/>
    <w:rsid w:val="00243342"/>
    <w:rsid w:val="00243A51"/>
    <w:rsid w:val="00243B10"/>
    <w:rsid w:val="002440F3"/>
    <w:rsid w:val="002449F8"/>
    <w:rsid w:val="00244B21"/>
    <w:rsid w:val="00245643"/>
    <w:rsid w:val="002459C2"/>
    <w:rsid w:val="00245B4D"/>
    <w:rsid w:val="00245C9C"/>
    <w:rsid w:val="002465AC"/>
    <w:rsid w:val="00246B51"/>
    <w:rsid w:val="00246F31"/>
    <w:rsid w:val="0024717A"/>
    <w:rsid w:val="002473E0"/>
    <w:rsid w:val="0024777C"/>
    <w:rsid w:val="00247F56"/>
    <w:rsid w:val="0025038C"/>
    <w:rsid w:val="00250498"/>
    <w:rsid w:val="002504ED"/>
    <w:rsid w:val="00250D55"/>
    <w:rsid w:val="00250E97"/>
    <w:rsid w:val="0025113D"/>
    <w:rsid w:val="00251543"/>
    <w:rsid w:val="002517A0"/>
    <w:rsid w:val="00251885"/>
    <w:rsid w:val="00252190"/>
    <w:rsid w:val="00252831"/>
    <w:rsid w:val="002529EF"/>
    <w:rsid w:val="00252DBD"/>
    <w:rsid w:val="0025353F"/>
    <w:rsid w:val="00253C21"/>
    <w:rsid w:val="00253C3B"/>
    <w:rsid w:val="002547E5"/>
    <w:rsid w:val="00255752"/>
    <w:rsid w:val="0025579D"/>
    <w:rsid w:val="00255A7D"/>
    <w:rsid w:val="00255AFA"/>
    <w:rsid w:val="00255ED3"/>
    <w:rsid w:val="002563F0"/>
    <w:rsid w:val="00256615"/>
    <w:rsid w:val="0025698A"/>
    <w:rsid w:val="00257951"/>
    <w:rsid w:val="00257985"/>
    <w:rsid w:val="0026054A"/>
    <w:rsid w:val="0026064D"/>
    <w:rsid w:val="002606C8"/>
    <w:rsid w:val="0026104D"/>
    <w:rsid w:val="002611A1"/>
    <w:rsid w:val="00261411"/>
    <w:rsid w:val="00261798"/>
    <w:rsid w:val="002617F5"/>
    <w:rsid w:val="00261822"/>
    <w:rsid w:val="00261DAA"/>
    <w:rsid w:val="00261F0A"/>
    <w:rsid w:val="0026211B"/>
    <w:rsid w:val="002621DC"/>
    <w:rsid w:val="00264367"/>
    <w:rsid w:val="00264858"/>
    <w:rsid w:val="00264AED"/>
    <w:rsid w:val="00264BAE"/>
    <w:rsid w:val="0026532D"/>
    <w:rsid w:val="00265FF5"/>
    <w:rsid w:val="002660F9"/>
    <w:rsid w:val="002663CF"/>
    <w:rsid w:val="00266A30"/>
    <w:rsid w:val="00266D07"/>
    <w:rsid w:val="00267512"/>
    <w:rsid w:val="00270258"/>
    <w:rsid w:val="00270329"/>
    <w:rsid w:val="002704D5"/>
    <w:rsid w:val="00270590"/>
    <w:rsid w:val="002708A9"/>
    <w:rsid w:val="00270D98"/>
    <w:rsid w:val="00270FCC"/>
    <w:rsid w:val="002710E0"/>
    <w:rsid w:val="00271229"/>
    <w:rsid w:val="00271CE5"/>
    <w:rsid w:val="00271FBB"/>
    <w:rsid w:val="002722D3"/>
    <w:rsid w:val="0027240D"/>
    <w:rsid w:val="0027266B"/>
    <w:rsid w:val="002727EE"/>
    <w:rsid w:val="00273280"/>
    <w:rsid w:val="00273876"/>
    <w:rsid w:val="002739A8"/>
    <w:rsid w:val="002742C0"/>
    <w:rsid w:val="00274775"/>
    <w:rsid w:val="00274795"/>
    <w:rsid w:val="002750B5"/>
    <w:rsid w:val="00276C18"/>
    <w:rsid w:val="00276C93"/>
    <w:rsid w:val="00277692"/>
    <w:rsid w:val="002777DD"/>
    <w:rsid w:val="0027789A"/>
    <w:rsid w:val="00277C74"/>
    <w:rsid w:val="0028007C"/>
    <w:rsid w:val="00280445"/>
    <w:rsid w:val="002804E8"/>
    <w:rsid w:val="00280C54"/>
    <w:rsid w:val="00280FEB"/>
    <w:rsid w:val="00281593"/>
    <w:rsid w:val="002819EE"/>
    <w:rsid w:val="00281A07"/>
    <w:rsid w:val="00281B3C"/>
    <w:rsid w:val="00281D20"/>
    <w:rsid w:val="0028298E"/>
    <w:rsid w:val="00282FB9"/>
    <w:rsid w:val="0028371D"/>
    <w:rsid w:val="0028372B"/>
    <w:rsid w:val="002837D5"/>
    <w:rsid w:val="00283B0F"/>
    <w:rsid w:val="00283D6F"/>
    <w:rsid w:val="00284610"/>
    <w:rsid w:val="002846E4"/>
    <w:rsid w:val="00284DCB"/>
    <w:rsid w:val="00284EF9"/>
    <w:rsid w:val="00285C45"/>
    <w:rsid w:val="00286619"/>
    <w:rsid w:val="00287013"/>
    <w:rsid w:val="002871C0"/>
    <w:rsid w:val="00287A4C"/>
    <w:rsid w:val="00287A9B"/>
    <w:rsid w:val="00287C11"/>
    <w:rsid w:val="0029000B"/>
    <w:rsid w:val="002908A0"/>
    <w:rsid w:val="0029112E"/>
    <w:rsid w:val="00291548"/>
    <w:rsid w:val="002915F7"/>
    <w:rsid w:val="0029194E"/>
    <w:rsid w:val="00291D9E"/>
    <w:rsid w:val="00291EB4"/>
    <w:rsid w:val="00292EB2"/>
    <w:rsid w:val="00292FD4"/>
    <w:rsid w:val="002939EB"/>
    <w:rsid w:val="00293A44"/>
    <w:rsid w:val="00293B12"/>
    <w:rsid w:val="00293BE7"/>
    <w:rsid w:val="00293E0F"/>
    <w:rsid w:val="00293FBF"/>
    <w:rsid w:val="00293FC0"/>
    <w:rsid w:val="002942F1"/>
    <w:rsid w:val="0029444D"/>
    <w:rsid w:val="00294BD2"/>
    <w:rsid w:val="00294E7A"/>
    <w:rsid w:val="00295504"/>
    <w:rsid w:val="0029585E"/>
    <w:rsid w:val="00295DE0"/>
    <w:rsid w:val="00296214"/>
    <w:rsid w:val="002962EC"/>
    <w:rsid w:val="0029718B"/>
    <w:rsid w:val="00297288"/>
    <w:rsid w:val="00297CA7"/>
    <w:rsid w:val="002A0457"/>
    <w:rsid w:val="002A0FEA"/>
    <w:rsid w:val="002A197B"/>
    <w:rsid w:val="002A1A87"/>
    <w:rsid w:val="002A1B2B"/>
    <w:rsid w:val="002A24AD"/>
    <w:rsid w:val="002A3AC2"/>
    <w:rsid w:val="002A3FCF"/>
    <w:rsid w:val="002A4240"/>
    <w:rsid w:val="002A493C"/>
    <w:rsid w:val="002A4DE9"/>
    <w:rsid w:val="002A5335"/>
    <w:rsid w:val="002A546E"/>
    <w:rsid w:val="002A59A3"/>
    <w:rsid w:val="002A5B92"/>
    <w:rsid w:val="002A65AF"/>
    <w:rsid w:val="002A6941"/>
    <w:rsid w:val="002A6C42"/>
    <w:rsid w:val="002A6EB8"/>
    <w:rsid w:val="002A72DC"/>
    <w:rsid w:val="002A7B8B"/>
    <w:rsid w:val="002B05C7"/>
    <w:rsid w:val="002B16BD"/>
    <w:rsid w:val="002B1762"/>
    <w:rsid w:val="002B2047"/>
    <w:rsid w:val="002B2657"/>
    <w:rsid w:val="002B2912"/>
    <w:rsid w:val="002B30DE"/>
    <w:rsid w:val="002B3175"/>
    <w:rsid w:val="002B3735"/>
    <w:rsid w:val="002B3BF0"/>
    <w:rsid w:val="002B3C2D"/>
    <w:rsid w:val="002B4556"/>
    <w:rsid w:val="002B4689"/>
    <w:rsid w:val="002B4D0E"/>
    <w:rsid w:val="002B50BA"/>
    <w:rsid w:val="002B5189"/>
    <w:rsid w:val="002B51C4"/>
    <w:rsid w:val="002B51FE"/>
    <w:rsid w:val="002B583C"/>
    <w:rsid w:val="002B59C3"/>
    <w:rsid w:val="002B5BE0"/>
    <w:rsid w:val="002B5FF6"/>
    <w:rsid w:val="002B6075"/>
    <w:rsid w:val="002B65A7"/>
    <w:rsid w:val="002B6797"/>
    <w:rsid w:val="002B6979"/>
    <w:rsid w:val="002B6DBB"/>
    <w:rsid w:val="002B74DE"/>
    <w:rsid w:val="002B7536"/>
    <w:rsid w:val="002B75B1"/>
    <w:rsid w:val="002B7948"/>
    <w:rsid w:val="002C02F5"/>
    <w:rsid w:val="002C04C9"/>
    <w:rsid w:val="002C04DC"/>
    <w:rsid w:val="002C0E00"/>
    <w:rsid w:val="002C1173"/>
    <w:rsid w:val="002C17AB"/>
    <w:rsid w:val="002C18E6"/>
    <w:rsid w:val="002C22EC"/>
    <w:rsid w:val="002C276F"/>
    <w:rsid w:val="002C2D0D"/>
    <w:rsid w:val="002C2F18"/>
    <w:rsid w:val="002C2F24"/>
    <w:rsid w:val="002C2FCE"/>
    <w:rsid w:val="002C387F"/>
    <w:rsid w:val="002C3E67"/>
    <w:rsid w:val="002C407A"/>
    <w:rsid w:val="002C411C"/>
    <w:rsid w:val="002C42DF"/>
    <w:rsid w:val="002C4718"/>
    <w:rsid w:val="002C4EAE"/>
    <w:rsid w:val="002C4FFE"/>
    <w:rsid w:val="002C516A"/>
    <w:rsid w:val="002C59D1"/>
    <w:rsid w:val="002C5A76"/>
    <w:rsid w:val="002C5AA2"/>
    <w:rsid w:val="002C5DD0"/>
    <w:rsid w:val="002C5F1E"/>
    <w:rsid w:val="002C6358"/>
    <w:rsid w:val="002C6778"/>
    <w:rsid w:val="002C6B2F"/>
    <w:rsid w:val="002C6E0D"/>
    <w:rsid w:val="002C6F89"/>
    <w:rsid w:val="002C761A"/>
    <w:rsid w:val="002C7A4A"/>
    <w:rsid w:val="002D0506"/>
    <w:rsid w:val="002D0AF0"/>
    <w:rsid w:val="002D0E80"/>
    <w:rsid w:val="002D19DA"/>
    <w:rsid w:val="002D1AE6"/>
    <w:rsid w:val="002D3268"/>
    <w:rsid w:val="002D36C2"/>
    <w:rsid w:val="002D3B89"/>
    <w:rsid w:val="002D4325"/>
    <w:rsid w:val="002D45E9"/>
    <w:rsid w:val="002D475E"/>
    <w:rsid w:val="002D4A08"/>
    <w:rsid w:val="002D4BE8"/>
    <w:rsid w:val="002D4CF1"/>
    <w:rsid w:val="002D5F2D"/>
    <w:rsid w:val="002D70C3"/>
    <w:rsid w:val="002D71CD"/>
    <w:rsid w:val="002D7201"/>
    <w:rsid w:val="002D76B9"/>
    <w:rsid w:val="002E0962"/>
    <w:rsid w:val="002E0B28"/>
    <w:rsid w:val="002E0D9C"/>
    <w:rsid w:val="002E1A9C"/>
    <w:rsid w:val="002E1D43"/>
    <w:rsid w:val="002E1DBB"/>
    <w:rsid w:val="002E1EA3"/>
    <w:rsid w:val="002E2331"/>
    <w:rsid w:val="002E2A3C"/>
    <w:rsid w:val="002E2C85"/>
    <w:rsid w:val="002E36E2"/>
    <w:rsid w:val="002E4029"/>
    <w:rsid w:val="002E44C2"/>
    <w:rsid w:val="002E4DA4"/>
    <w:rsid w:val="002E501A"/>
    <w:rsid w:val="002E555F"/>
    <w:rsid w:val="002E6657"/>
    <w:rsid w:val="002E66BD"/>
    <w:rsid w:val="002E6884"/>
    <w:rsid w:val="002E689A"/>
    <w:rsid w:val="002E6AF4"/>
    <w:rsid w:val="002E6D9D"/>
    <w:rsid w:val="002E70FF"/>
    <w:rsid w:val="002E7315"/>
    <w:rsid w:val="002E74E7"/>
    <w:rsid w:val="002E7540"/>
    <w:rsid w:val="002E7FC6"/>
    <w:rsid w:val="002F01D2"/>
    <w:rsid w:val="002F0458"/>
    <w:rsid w:val="002F04B1"/>
    <w:rsid w:val="002F0BFE"/>
    <w:rsid w:val="002F11B4"/>
    <w:rsid w:val="002F149B"/>
    <w:rsid w:val="002F162B"/>
    <w:rsid w:val="002F2414"/>
    <w:rsid w:val="002F2D6B"/>
    <w:rsid w:val="002F2F48"/>
    <w:rsid w:val="002F3398"/>
    <w:rsid w:val="002F38FD"/>
    <w:rsid w:val="002F3B46"/>
    <w:rsid w:val="002F41AF"/>
    <w:rsid w:val="002F442F"/>
    <w:rsid w:val="002F44CE"/>
    <w:rsid w:val="002F4749"/>
    <w:rsid w:val="002F6814"/>
    <w:rsid w:val="002F688C"/>
    <w:rsid w:val="002F6B7C"/>
    <w:rsid w:val="002F6F29"/>
    <w:rsid w:val="002F7A07"/>
    <w:rsid w:val="00300275"/>
    <w:rsid w:val="00300C43"/>
    <w:rsid w:val="00301871"/>
    <w:rsid w:val="00301F17"/>
    <w:rsid w:val="00301F1B"/>
    <w:rsid w:val="00302467"/>
    <w:rsid w:val="00302912"/>
    <w:rsid w:val="00302E56"/>
    <w:rsid w:val="00302F90"/>
    <w:rsid w:val="00303165"/>
    <w:rsid w:val="00303A7C"/>
    <w:rsid w:val="00303E3E"/>
    <w:rsid w:val="00303F27"/>
    <w:rsid w:val="0030421A"/>
    <w:rsid w:val="0030427C"/>
    <w:rsid w:val="00305832"/>
    <w:rsid w:val="00305E87"/>
    <w:rsid w:val="00306D12"/>
    <w:rsid w:val="00306D65"/>
    <w:rsid w:val="0030705F"/>
    <w:rsid w:val="00307491"/>
    <w:rsid w:val="00307C85"/>
    <w:rsid w:val="00307ED2"/>
    <w:rsid w:val="003112C9"/>
    <w:rsid w:val="00311E54"/>
    <w:rsid w:val="003120FF"/>
    <w:rsid w:val="00313043"/>
    <w:rsid w:val="003130A9"/>
    <w:rsid w:val="003130D2"/>
    <w:rsid w:val="00313764"/>
    <w:rsid w:val="003142C0"/>
    <w:rsid w:val="00315541"/>
    <w:rsid w:val="00315549"/>
    <w:rsid w:val="003167AC"/>
    <w:rsid w:val="003170DC"/>
    <w:rsid w:val="00317119"/>
    <w:rsid w:val="003172CC"/>
    <w:rsid w:val="00317342"/>
    <w:rsid w:val="003176FB"/>
    <w:rsid w:val="003204DB"/>
    <w:rsid w:val="0032059D"/>
    <w:rsid w:val="00320FAA"/>
    <w:rsid w:val="0032143F"/>
    <w:rsid w:val="003214C3"/>
    <w:rsid w:val="0032166E"/>
    <w:rsid w:val="003218BD"/>
    <w:rsid w:val="00321E95"/>
    <w:rsid w:val="003220FD"/>
    <w:rsid w:val="00322169"/>
    <w:rsid w:val="00322409"/>
    <w:rsid w:val="00322A47"/>
    <w:rsid w:val="00322B5C"/>
    <w:rsid w:val="00323E19"/>
    <w:rsid w:val="00324572"/>
    <w:rsid w:val="00324D5B"/>
    <w:rsid w:val="00325221"/>
    <w:rsid w:val="003259B5"/>
    <w:rsid w:val="00325BD2"/>
    <w:rsid w:val="00325C6A"/>
    <w:rsid w:val="00325F55"/>
    <w:rsid w:val="00325FB2"/>
    <w:rsid w:val="003262DE"/>
    <w:rsid w:val="003264D7"/>
    <w:rsid w:val="003270C4"/>
    <w:rsid w:val="00327113"/>
    <w:rsid w:val="003276C8"/>
    <w:rsid w:val="003277AF"/>
    <w:rsid w:val="0033057F"/>
    <w:rsid w:val="0033059F"/>
    <w:rsid w:val="003305BF"/>
    <w:rsid w:val="0033068F"/>
    <w:rsid w:val="003309EC"/>
    <w:rsid w:val="00330D5A"/>
    <w:rsid w:val="00330E6E"/>
    <w:rsid w:val="00330F86"/>
    <w:rsid w:val="003312E7"/>
    <w:rsid w:val="00332076"/>
    <w:rsid w:val="00332285"/>
    <w:rsid w:val="0033273F"/>
    <w:rsid w:val="00332A52"/>
    <w:rsid w:val="00332E35"/>
    <w:rsid w:val="003332B9"/>
    <w:rsid w:val="003334BD"/>
    <w:rsid w:val="003350C0"/>
    <w:rsid w:val="00335303"/>
    <w:rsid w:val="00335371"/>
    <w:rsid w:val="00335403"/>
    <w:rsid w:val="00335A77"/>
    <w:rsid w:val="00335B3F"/>
    <w:rsid w:val="003363EA"/>
    <w:rsid w:val="00336877"/>
    <w:rsid w:val="00336929"/>
    <w:rsid w:val="0033692D"/>
    <w:rsid w:val="00336BBA"/>
    <w:rsid w:val="0033750D"/>
    <w:rsid w:val="003375D3"/>
    <w:rsid w:val="00337667"/>
    <w:rsid w:val="003376B2"/>
    <w:rsid w:val="003377FC"/>
    <w:rsid w:val="00337C0F"/>
    <w:rsid w:val="003404A3"/>
    <w:rsid w:val="00340CAD"/>
    <w:rsid w:val="00340EF8"/>
    <w:rsid w:val="003415EA"/>
    <w:rsid w:val="00341A93"/>
    <w:rsid w:val="00342196"/>
    <w:rsid w:val="00342BFC"/>
    <w:rsid w:val="00342C36"/>
    <w:rsid w:val="003437FF"/>
    <w:rsid w:val="00343C2E"/>
    <w:rsid w:val="0034413D"/>
    <w:rsid w:val="00344643"/>
    <w:rsid w:val="003459BA"/>
    <w:rsid w:val="00346938"/>
    <w:rsid w:val="0034722B"/>
    <w:rsid w:val="0034734A"/>
    <w:rsid w:val="0034744F"/>
    <w:rsid w:val="0034764D"/>
    <w:rsid w:val="00347772"/>
    <w:rsid w:val="00347778"/>
    <w:rsid w:val="00347BFA"/>
    <w:rsid w:val="00347CB0"/>
    <w:rsid w:val="0035015F"/>
    <w:rsid w:val="00350365"/>
    <w:rsid w:val="003512B0"/>
    <w:rsid w:val="00351951"/>
    <w:rsid w:val="00351E4F"/>
    <w:rsid w:val="003521D0"/>
    <w:rsid w:val="003527A3"/>
    <w:rsid w:val="00352813"/>
    <w:rsid w:val="00352A0E"/>
    <w:rsid w:val="00352E10"/>
    <w:rsid w:val="00352E48"/>
    <w:rsid w:val="0035403C"/>
    <w:rsid w:val="00354F55"/>
    <w:rsid w:val="00354FBE"/>
    <w:rsid w:val="00355AAF"/>
    <w:rsid w:val="003562B1"/>
    <w:rsid w:val="00356568"/>
    <w:rsid w:val="0035666F"/>
    <w:rsid w:val="003567B0"/>
    <w:rsid w:val="00356B37"/>
    <w:rsid w:val="00356DAC"/>
    <w:rsid w:val="00357270"/>
    <w:rsid w:val="003578AC"/>
    <w:rsid w:val="00360DDD"/>
    <w:rsid w:val="00361846"/>
    <w:rsid w:val="0036210C"/>
    <w:rsid w:val="0036219C"/>
    <w:rsid w:val="00362342"/>
    <w:rsid w:val="0036247D"/>
    <w:rsid w:val="0036261E"/>
    <w:rsid w:val="00363039"/>
    <w:rsid w:val="003657C8"/>
    <w:rsid w:val="00365D6B"/>
    <w:rsid w:val="00365DAE"/>
    <w:rsid w:val="00366834"/>
    <w:rsid w:val="00366EDB"/>
    <w:rsid w:val="00367373"/>
    <w:rsid w:val="0036786F"/>
    <w:rsid w:val="00370183"/>
    <w:rsid w:val="00371190"/>
    <w:rsid w:val="0037147B"/>
    <w:rsid w:val="003717F9"/>
    <w:rsid w:val="00371DCB"/>
    <w:rsid w:val="00372091"/>
    <w:rsid w:val="00372641"/>
    <w:rsid w:val="00372A68"/>
    <w:rsid w:val="00372BF7"/>
    <w:rsid w:val="0037396D"/>
    <w:rsid w:val="00373EFB"/>
    <w:rsid w:val="00374247"/>
    <w:rsid w:val="0037463F"/>
    <w:rsid w:val="00375229"/>
    <w:rsid w:val="00375484"/>
    <w:rsid w:val="003757BF"/>
    <w:rsid w:val="003757F8"/>
    <w:rsid w:val="00375D8A"/>
    <w:rsid w:val="00376C59"/>
    <w:rsid w:val="003779A4"/>
    <w:rsid w:val="00377A14"/>
    <w:rsid w:val="00377A51"/>
    <w:rsid w:val="00377B27"/>
    <w:rsid w:val="00377B32"/>
    <w:rsid w:val="00377E08"/>
    <w:rsid w:val="00377FCF"/>
    <w:rsid w:val="00380090"/>
    <w:rsid w:val="003806A8"/>
    <w:rsid w:val="0038070B"/>
    <w:rsid w:val="00380799"/>
    <w:rsid w:val="00381748"/>
    <w:rsid w:val="00381838"/>
    <w:rsid w:val="00381A37"/>
    <w:rsid w:val="00381BC3"/>
    <w:rsid w:val="00381CBB"/>
    <w:rsid w:val="00381D5D"/>
    <w:rsid w:val="00381E11"/>
    <w:rsid w:val="003823EE"/>
    <w:rsid w:val="003824EB"/>
    <w:rsid w:val="00382936"/>
    <w:rsid w:val="00382C87"/>
    <w:rsid w:val="0038314C"/>
    <w:rsid w:val="00383302"/>
    <w:rsid w:val="003836DB"/>
    <w:rsid w:val="003849E5"/>
    <w:rsid w:val="00384C18"/>
    <w:rsid w:val="0038503C"/>
    <w:rsid w:val="00385473"/>
    <w:rsid w:val="0038570D"/>
    <w:rsid w:val="003859A6"/>
    <w:rsid w:val="00386059"/>
    <w:rsid w:val="0038619C"/>
    <w:rsid w:val="00386501"/>
    <w:rsid w:val="00386538"/>
    <w:rsid w:val="003866DE"/>
    <w:rsid w:val="00386C87"/>
    <w:rsid w:val="00386DD0"/>
    <w:rsid w:val="00386F1E"/>
    <w:rsid w:val="00387186"/>
    <w:rsid w:val="00387E61"/>
    <w:rsid w:val="00387EFB"/>
    <w:rsid w:val="00387FE5"/>
    <w:rsid w:val="00390166"/>
    <w:rsid w:val="00390291"/>
    <w:rsid w:val="0039038E"/>
    <w:rsid w:val="003907D7"/>
    <w:rsid w:val="0039081F"/>
    <w:rsid w:val="0039099A"/>
    <w:rsid w:val="003915C4"/>
    <w:rsid w:val="003917D1"/>
    <w:rsid w:val="003933F0"/>
    <w:rsid w:val="00393BB1"/>
    <w:rsid w:val="003954DB"/>
    <w:rsid w:val="00395B6E"/>
    <w:rsid w:val="00395DA1"/>
    <w:rsid w:val="00396468"/>
    <w:rsid w:val="003964A0"/>
    <w:rsid w:val="00396573"/>
    <w:rsid w:val="0039691B"/>
    <w:rsid w:val="003972A5"/>
    <w:rsid w:val="00397E16"/>
    <w:rsid w:val="003A083C"/>
    <w:rsid w:val="003A0C9C"/>
    <w:rsid w:val="003A0CE8"/>
    <w:rsid w:val="003A1382"/>
    <w:rsid w:val="003A1B85"/>
    <w:rsid w:val="003A1BC9"/>
    <w:rsid w:val="003A1DED"/>
    <w:rsid w:val="003A2AD6"/>
    <w:rsid w:val="003A3669"/>
    <w:rsid w:val="003A36EF"/>
    <w:rsid w:val="003A3FFA"/>
    <w:rsid w:val="003A40DF"/>
    <w:rsid w:val="003A4157"/>
    <w:rsid w:val="003A41F8"/>
    <w:rsid w:val="003A49D9"/>
    <w:rsid w:val="003A4B80"/>
    <w:rsid w:val="003A536C"/>
    <w:rsid w:val="003A5D2B"/>
    <w:rsid w:val="003A5E98"/>
    <w:rsid w:val="003A676B"/>
    <w:rsid w:val="003A6797"/>
    <w:rsid w:val="003A69B2"/>
    <w:rsid w:val="003A6B39"/>
    <w:rsid w:val="003A6CB6"/>
    <w:rsid w:val="003A6F9C"/>
    <w:rsid w:val="003A72B1"/>
    <w:rsid w:val="003A7FFE"/>
    <w:rsid w:val="003B04EA"/>
    <w:rsid w:val="003B09C7"/>
    <w:rsid w:val="003B0CDA"/>
    <w:rsid w:val="003B0DD9"/>
    <w:rsid w:val="003B14BC"/>
    <w:rsid w:val="003B1955"/>
    <w:rsid w:val="003B1C57"/>
    <w:rsid w:val="003B1F5F"/>
    <w:rsid w:val="003B2453"/>
    <w:rsid w:val="003B3137"/>
    <w:rsid w:val="003B32F4"/>
    <w:rsid w:val="003B342D"/>
    <w:rsid w:val="003B3717"/>
    <w:rsid w:val="003B462F"/>
    <w:rsid w:val="003B502C"/>
    <w:rsid w:val="003B50DC"/>
    <w:rsid w:val="003B52AE"/>
    <w:rsid w:val="003B56B6"/>
    <w:rsid w:val="003B5F14"/>
    <w:rsid w:val="003B6273"/>
    <w:rsid w:val="003B649C"/>
    <w:rsid w:val="003B6709"/>
    <w:rsid w:val="003B686B"/>
    <w:rsid w:val="003B6876"/>
    <w:rsid w:val="003B72A1"/>
    <w:rsid w:val="003B74D2"/>
    <w:rsid w:val="003B78ED"/>
    <w:rsid w:val="003C011F"/>
    <w:rsid w:val="003C02DC"/>
    <w:rsid w:val="003C0465"/>
    <w:rsid w:val="003C0CCA"/>
    <w:rsid w:val="003C0D2F"/>
    <w:rsid w:val="003C0ED2"/>
    <w:rsid w:val="003C1035"/>
    <w:rsid w:val="003C1E1D"/>
    <w:rsid w:val="003C2493"/>
    <w:rsid w:val="003C2712"/>
    <w:rsid w:val="003C3276"/>
    <w:rsid w:val="003C395A"/>
    <w:rsid w:val="003C3ABE"/>
    <w:rsid w:val="003C3B46"/>
    <w:rsid w:val="003C4D30"/>
    <w:rsid w:val="003C4F8A"/>
    <w:rsid w:val="003C52F8"/>
    <w:rsid w:val="003C5413"/>
    <w:rsid w:val="003C5D5C"/>
    <w:rsid w:val="003C60D4"/>
    <w:rsid w:val="003C6323"/>
    <w:rsid w:val="003C67CE"/>
    <w:rsid w:val="003C6950"/>
    <w:rsid w:val="003C6981"/>
    <w:rsid w:val="003C78E7"/>
    <w:rsid w:val="003C7954"/>
    <w:rsid w:val="003D0514"/>
    <w:rsid w:val="003D0B18"/>
    <w:rsid w:val="003D0F4B"/>
    <w:rsid w:val="003D0F76"/>
    <w:rsid w:val="003D1023"/>
    <w:rsid w:val="003D24AA"/>
    <w:rsid w:val="003D2B73"/>
    <w:rsid w:val="003D32B6"/>
    <w:rsid w:val="003D32BE"/>
    <w:rsid w:val="003D3B18"/>
    <w:rsid w:val="003D3B3C"/>
    <w:rsid w:val="003D46BF"/>
    <w:rsid w:val="003D46D7"/>
    <w:rsid w:val="003D4870"/>
    <w:rsid w:val="003D544A"/>
    <w:rsid w:val="003D5769"/>
    <w:rsid w:val="003D577F"/>
    <w:rsid w:val="003D5C3D"/>
    <w:rsid w:val="003D5D08"/>
    <w:rsid w:val="003D644C"/>
    <w:rsid w:val="003D66BF"/>
    <w:rsid w:val="003D6ACB"/>
    <w:rsid w:val="003D6DDF"/>
    <w:rsid w:val="003D71D1"/>
    <w:rsid w:val="003D78FB"/>
    <w:rsid w:val="003D7EA4"/>
    <w:rsid w:val="003D7FB7"/>
    <w:rsid w:val="003E01F0"/>
    <w:rsid w:val="003E01FE"/>
    <w:rsid w:val="003E0880"/>
    <w:rsid w:val="003E20EF"/>
    <w:rsid w:val="003E219E"/>
    <w:rsid w:val="003E224D"/>
    <w:rsid w:val="003E24FD"/>
    <w:rsid w:val="003E25D2"/>
    <w:rsid w:val="003E3498"/>
    <w:rsid w:val="003E3732"/>
    <w:rsid w:val="003E384E"/>
    <w:rsid w:val="003E384F"/>
    <w:rsid w:val="003E3B6B"/>
    <w:rsid w:val="003E3D62"/>
    <w:rsid w:val="003E46AF"/>
    <w:rsid w:val="003E4AA3"/>
    <w:rsid w:val="003E4E13"/>
    <w:rsid w:val="003E518A"/>
    <w:rsid w:val="003E5349"/>
    <w:rsid w:val="003E6D52"/>
    <w:rsid w:val="003E77AB"/>
    <w:rsid w:val="003E7F46"/>
    <w:rsid w:val="003F03CD"/>
    <w:rsid w:val="003F07E0"/>
    <w:rsid w:val="003F0A04"/>
    <w:rsid w:val="003F0BD5"/>
    <w:rsid w:val="003F0EC9"/>
    <w:rsid w:val="003F1478"/>
    <w:rsid w:val="003F19B4"/>
    <w:rsid w:val="003F1B42"/>
    <w:rsid w:val="003F1C1C"/>
    <w:rsid w:val="003F2CAB"/>
    <w:rsid w:val="003F3005"/>
    <w:rsid w:val="003F33FD"/>
    <w:rsid w:val="003F372E"/>
    <w:rsid w:val="003F3EBB"/>
    <w:rsid w:val="003F3F85"/>
    <w:rsid w:val="003F4992"/>
    <w:rsid w:val="003F4D62"/>
    <w:rsid w:val="003F5034"/>
    <w:rsid w:val="003F59CB"/>
    <w:rsid w:val="003F5E79"/>
    <w:rsid w:val="003F644F"/>
    <w:rsid w:val="003F64EB"/>
    <w:rsid w:val="003F68FC"/>
    <w:rsid w:val="003F7DA0"/>
    <w:rsid w:val="0040016E"/>
    <w:rsid w:val="00400911"/>
    <w:rsid w:val="00400ABA"/>
    <w:rsid w:val="00400B46"/>
    <w:rsid w:val="00400D0C"/>
    <w:rsid w:val="00401444"/>
    <w:rsid w:val="004022B4"/>
    <w:rsid w:val="00402856"/>
    <w:rsid w:val="00402C56"/>
    <w:rsid w:val="00402D82"/>
    <w:rsid w:val="004031CB"/>
    <w:rsid w:val="004031E7"/>
    <w:rsid w:val="00403319"/>
    <w:rsid w:val="00403385"/>
    <w:rsid w:val="00403576"/>
    <w:rsid w:val="00404268"/>
    <w:rsid w:val="004044E1"/>
    <w:rsid w:val="004045C3"/>
    <w:rsid w:val="00404990"/>
    <w:rsid w:val="00405625"/>
    <w:rsid w:val="00406233"/>
    <w:rsid w:val="004062FB"/>
    <w:rsid w:val="0040653C"/>
    <w:rsid w:val="00406675"/>
    <w:rsid w:val="00406F2D"/>
    <w:rsid w:val="0040711A"/>
    <w:rsid w:val="00407293"/>
    <w:rsid w:val="00407457"/>
    <w:rsid w:val="00407A78"/>
    <w:rsid w:val="00407F9F"/>
    <w:rsid w:val="004105CB"/>
    <w:rsid w:val="004113D3"/>
    <w:rsid w:val="00411557"/>
    <w:rsid w:val="0041160B"/>
    <w:rsid w:val="00412200"/>
    <w:rsid w:val="00412332"/>
    <w:rsid w:val="00412A39"/>
    <w:rsid w:val="00413198"/>
    <w:rsid w:val="004139DF"/>
    <w:rsid w:val="00413C14"/>
    <w:rsid w:val="00413C18"/>
    <w:rsid w:val="00414199"/>
    <w:rsid w:val="004142EF"/>
    <w:rsid w:val="0041439A"/>
    <w:rsid w:val="00415168"/>
    <w:rsid w:val="00415289"/>
    <w:rsid w:val="004163D7"/>
    <w:rsid w:val="0041755E"/>
    <w:rsid w:val="004202B3"/>
    <w:rsid w:val="004202C1"/>
    <w:rsid w:val="0042032D"/>
    <w:rsid w:val="004204C3"/>
    <w:rsid w:val="004205A5"/>
    <w:rsid w:val="004207B1"/>
    <w:rsid w:val="0042090D"/>
    <w:rsid w:val="00420B81"/>
    <w:rsid w:val="00421AE0"/>
    <w:rsid w:val="00422BE2"/>
    <w:rsid w:val="00423076"/>
    <w:rsid w:val="0042382A"/>
    <w:rsid w:val="0042422D"/>
    <w:rsid w:val="0042433E"/>
    <w:rsid w:val="00424452"/>
    <w:rsid w:val="00424C57"/>
    <w:rsid w:val="00425673"/>
    <w:rsid w:val="00425AA0"/>
    <w:rsid w:val="00426B44"/>
    <w:rsid w:val="0042744B"/>
    <w:rsid w:val="00427A81"/>
    <w:rsid w:val="00427B13"/>
    <w:rsid w:val="00430325"/>
    <w:rsid w:val="0043038C"/>
    <w:rsid w:val="004317BD"/>
    <w:rsid w:val="00431951"/>
    <w:rsid w:val="00431970"/>
    <w:rsid w:val="00431DF9"/>
    <w:rsid w:val="00431F7A"/>
    <w:rsid w:val="00431FB2"/>
    <w:rsid w:val="00432023"/>
    <w:rsid w:val="0043212F"/>
    <w:rsid w:val="00432DE9"/>
    <w:rsid w:val="00433049"/>
    <w:rsid w:val="00433322"/>
    <w:rsid w:val="0043370C"/>
    <w:rsid w:val="0043393E"/>
    <w:rsid w:val="00434C43"/>
    <w:rsid w:val="00434D2B"/>
    <w:rsid w:val="0043547E"/>
    <w:rsid w:val="00435A1B"/>
    <w:rsid w:val="00435EC3"/>
    <w:rsid w:val="004365C6"/>
    <w:rsid w:val="0043672B"/>
    <w:rsid w:val="0043684D"/>
    <w:rsid w:val="0043727B"/>
    <w:rsid w:val="0043753E"/>
    <w:rsid w:val="0044004C"/>
    <w:rsid w:val="004400A8"/>
    <w:rsid w:val="004405A2"/>
    <w:rsid w:val="0044076A"/>
    <w:rsid w:val="0044105B"/>
    <w:rsid w:val="00441A6C"/>
    <w:rsid w:val="00441DE0"/>
    <w:rsid w:val="00441E62"/>
    <w:rsid w:val="004420D3"/>
    <w:rsid w:val="00442215"/>
    <w:rsid w:val="00442352"/>
    <w:rsid w:val="00442AB9"/>
    <w:rsid w:val="00442E79"/>
    <w:rsid w:val="00442EA4"/>
    <w:rsid w:val="004433E5"/>
    <w:rsid w:val="004434EE"/>
    <w:rsid w:val="00443E87"/>
    <w:rsid w:val="0044440D"/>
    <w:rsid w:val="004444D8"/>
    <w:rsid w:val="004446D2"/>
    <w:rsid w:val="0044482F"/>
    <w:rsid w:val="004451FA"/>
    <w:rsid w:val="00445692"/>
    <w:rsid w:val="004456A6"/>
    <w:rsid w:val="00445CF0"/>
    <w:rsid w:val="00445D81"/>
    <w:rsid w:val="0044610E"/>
    <w:rsid w:val="004463CD"/>
    <w:rsid w:val="00446701"/>
    <w:rsid w:val="004469E2"/>
    <w:rsid w:val="00446A36"/>
    <w:rsid w:val="00446CC8"/>
    <w:rsid w:val="00446D9A"/>
    <w:rsid w:val="004474DD"/>
    <w:rsid w:val="00447755"/>
    <w:rsid w:val="004479A8"/>
    <w:rsid w:val="00450522"/>
    <w:rsid w:val="004505B7"/>
    <w:rsid w:val="00450786"/>
    <w:rsid w:val="00450BF1"/>
    <w:rsid w:val="004515AA"/>
    <w:rsid w:val="00451850"/>
    <w:rsid w:val="0045201C"/>
    <w:rsid w:val="0045203B"/>
    <w:rsid w:val="0045261C"/>
    <w:rsid w:val="00452B12"/>
    <w:rsid w:val="0045325B"/>
    <w:rsid w:val="004532F1"/>
    <w:rsid w:val="00453564"/>
    <w:rsid w:val="00453B6E"/>
    <w:rsid w:val="00453FDD"/>
    <w:rsid w:val="004543D9"/>
    <w:rsid w:val="00454946"/>
    <w:rsid w:val="00454D44"/>
    <w:rsid w:val="00455032"/>
    <w:rsid w:val="004552DB"/>
    <w:rsid w:val="004552E2"/>
    <w:rsid w:val="004557BE"/>
    <w:rsid w:val="004558D2"/>
    <w:rsid w:val="004559CC"/>
    <w:rsid w:val="00455D68"/>
    <w:rsid w:val="00455E84"/>
    <w:rsid w:val="004565E7"/>
    <w:rsid w:val="00456675"/>
    <w:rsid w:val="00456D15"/>
    <w:rsid w:val="00456F42"/>
    <w:rsid w:val="00456F93"/>
    <w:rsid w:val="00457405"/>
    <w:rsid w:val="00461066"/>
    <w:rsid w:val="0046129A"/>
    <w:rsid w:val="004612D1"/>
    <w:rsid w:val="00461419"/>
    <w:rsid w:val="00461706"/>
    <w:rsid w:val="00462311"/>
    <w:rsid w:val="00462585"/>
    <w:rsid w:val="0046325F"/>
    <w:rsid w:val="00464CBB"/>
    <w:rsid w:val="00465017"/>
    <w:rsid w:val="0046506D"/>
    <w:rsid w:val="00465436"/>
    <w:rsid w:val="0046553B"/>
    <w:rsid w:val="00466E68"/>
    <w:rsid w:val="00470097"/>
    <w:rsid w:val="00470126"/>
    <w:rsid w:val="00471422"/>
    <w:rsid w:val="00471B39"/>
    <w:rsid w:val="00471CC6"/>
    <w:rsid w:val="00471E3F"/>
    <w:rsid w:val="00471F50"/>
    <w:rsid w:val="00472222"/>
    <w:rsid w:val="00472248"/>
    <w:rsid w:val="004724A6"/>
    <w:rsid w:val="004733A1"/>
    <w:rsid w:val="00473967"/>
    <w:rsid w:val="00473D26"/>
    <w:rsid w:val="0047456D"/>
    <w:rsid w:val="004747F4"/>
    <w:rsid w:val="00474FA0"/>
    <w:rsid w:val="0047656C"/>
    <w:rsid w:val="00476973"/>
    <w:rsid w:val="00476B15"/>
    <w:rsid w:val="00476BC3"/>
    <w:rsid w:val="00477351"/>
    <w:rsid w:val="004775E5"/>
    <w:rsid w:val="00477966"/>
    <w:rsid w:val="00480BC6"/>
    <w:rsid w:val="00480C9B"/>
    <w:rsid w:val="00482020"/>
    <w:rsid w:val="0048286B"/>
    <w:rsid w:val="00482E8B"/>
    <w:rsid w:val="004833FB"/>
    <w:rsid w:val="00483F25"/>
    <w:rsid w:val="004849D7"/>
    <w:rsid w:val="00484B68"/>
    <w:rsid w:val="00484CBA"/>
    <w:rsid w:val="00484CC8"/>
    <w:rsid w:val="00485470"/>
    <w:rsid w:val="0048548E"/>
    <w:rsid w:val="00485767"/>
    <w:rsid w:val="00485EB5"/>
    <w:rsid w:val="004861B0"/>
    <w:rsid w:val="00486250"/>
    <w:rsid w:val="004866BA"/>
    <w:rsid w:val="00487EC1"/>
    <w:rsid w:val="00490107"/>
    <w:rsid w:val="004907EE"/>
    <w:rsid w:val="00490CFA"/>
    <w:rsid w:val="004910A6"/>
    <w:rsid w:val="00491DEC"/>
    <w:rsid w:val="00491F90"/>
    <w:rsid w:val="00492488"/>
    <w:rsid w:val="00492692"/>
    <w:rsid w:val="004943B6"/>
    <w:rsid w:val="004947CE"/>
    <w:rsid w:val="004948C4"/>
    <w:rsid w:val="00494BFF"/>
    <w:rsid w:val="00494CAF"/>
    <w:rsid w:val="0049525E"/>
    <w:rsid w:val="004954C1"/>
    <w:rsid w:val="00495759"/>
    <w:rsid w:val="004961CC"/>
    <w:rsid w:val="004967E7"/>
    <w:rsid w:val="004969F6"/>
    <w:rsid w:val="00496B9F"/>
    <w:rsid w:val="00496D5E"/>
    <w:rsid w:val="00496E1A"/>
    <w:rsid w:val="00497FC9"/>
    <w:rsid w:val="004A0A66"/>
    <w:rsid w:val="004A0B6B"/>
    <w:rsid w:val="004A162A"/>
    <w:rsid w:val="004A16AF"/>
    <w:rsid w:val="004A1E77"/>
    <w:rsid w:val="004A2C3D"/>
    <w:rsid w:val="004A3011"/>
    <w:rsid w:val="004A38FA"/>
    <w:rsid w:val="004A3FE3"/>
    <w:rsid w:val="004A40E3"/>
    <w:rsid w:val="004A5274"/>
    <w:rsid w:val="004A5A71"/>
    <w:rsid w:val="004A5EF8"/>
    <w:rsid w:val="004A6607"/>
    <w:rsid w:val="004A675F"/>
    <w:rsid w:val="004A6786"/>
    <w:rsid w:val="004B09BA"/>
    <w:rsid w:val="004B0BAA"/>
    <w:rsid w:val="004B12A5"/>
    <w:rsid w:val="004B1D29"/>
    <w:rsid w:val="004B20CA"/>
    <w:rsid w:val="004B24AE"/>
    <w:rsid w:val="004B25CC"/>
    <w:rsid w:val="004B2696"/>
    <w:rsid w:val="004B2B9A"/>
    <w:rsid w:val="004B34F2"/>
    <w:rsid w:val="004B37F5"/>
    <w:rsid w:val="004B3C09"/>
    <w:rsid w:val="004B41B8"/>
    <w:rsid w:val="004B49F5"/>
    <w:rsid w:val="004B4E4A"/>
    <w:rsid w:val="004B5161"/>
    <w:rsid w:val="004B59A5"/>
    <w:rsid w:val="004B5A34"/>
    <w:rsid w:val="004B5CB6"/>
    <w:rsid w:val="004B5E3C"/>
    <w:rsid w:val="004B62BE"/>
    <w:rsid w:val="004B65B1"/>
    <w:rsid w:val="004B67BE"/>
    <w:rsid w:val="004B7273"/>
    <w:rsid w:val="004B72AF"/>
    <w:rsid w:val="004B7687"/>
    <w:rsid w:val="004B7A40"/>
    <w:rsid w:val="004B7C90"/>
    <w:rsid w:val="004B7C97"/>
    <w:rsid w:val="004B7DA5"/>
    <w:rsid w:val="004B7DD7"/>
    <w:rsid w:val="004B7E7F"/>
    <w:rsid w:val="004C05BC"/>
    <w:rsid w:val="004C0B1F"/>
    <w:rsid w:val="004C0D48"/>
    <w:rsid w:val="004C1412"/>
    <w:rsid w:val="004C1549"/>
    <w:rsid w:val="004C18E4"/>
    <w:rsid w:val="004C26FF"/>
    <w:rsid w:val="004C2916"/>
    <w:rsid w:val="004C2BBE"/>
    <w:rsid w:val="004C2DF6"/>
    <w:rsid w:val="004C3012"/>
    <w:rsid w:val="004C3093"/>
    <w:rsid w:val="004C4087"/>
    <w:rsid w:val="004C5B53"/>
    <w:rsid w:val="004C5D60"/>
    <w:rsid w:val="004C5F5C"/>
    <w:rsid w:val="004C64D0"/>
    <w:rsid w:val="004C65AD"/>
    <w:rsid w:val="004C6754"/>
    <w:rsid w:val="004C68DA"/>
    <w:rsid w:val="004C6B11"/>
    <w:rsid w:val="004C6CDF"/>
    <w:rsid w:val="004C7EC1"/>
    <w:rsid w:val="004D114C"/>
    <w:rsid w:val="004D1537"/>
    <w:rsid w:val="004D1E3F"/>
    <w:rsid w:val="004D1EDA"/>
    <w:rsid w:val="004D2587"/>
    <w:rsid w:val="004D2C89"/>
    <w:rsid w:val="004D2E65"/>
    <w:rsid w:val="004D2F99"/>
    <w:rsid w:val="004D30C0"/>
    <w:rsid w:val="004D3452"/>
    <w:rsid w:val="004D34B9"/>
    <w:rsid w:val="004D3584"/>
    <w:rsid w:val="004D3ECF"/>
    <w:rsid w:val="004D4162"/>
    <w:rsid w:val="004D5017"/>
    <w:rsid w:val="004D5375"/>
    <w:rsid w:val="004D5862"/>
    <w:rsid w:val="004D5CF5"/>
    <w:rsid w:val="004D5EE6"/>
    <w:rsid w:val="004D650E"/>
    <w:rsid w:val="004D69A6"/>
    <w:rsid w:val="004D7729"/>
    <w:rsid w:val="004E0839"/>
    <w:rsid w:val="004E0B37"/>
    <w:rsid w:val="004E12EA"/>
    <w:rsid w:val="004E15EC"/>
    <w:rsid w:val="004E19C2"/>
    <w:rsid w:val="004E1AC9"/>
    <w:rsid w:val="004E1BE6"/>
    <w:rsid w:val="004E221A"/>
    <w:rsid w:val="004E30D2"/>
    <w:rsid w:val="004E31D0"/>
    <w:rsid w:val="004E3292"/>
    <w:rsid w:val="004E3AA6"/>
    <w:rsid w:val="004E424D"/>
    <w:rsid w:val="004E42D0"/>
    <w:rsid w:val="004E463F"/>
    <w:rsid w:val="004E50E2"/>
    <w:rsid w:val="004E5B12"/>
    <w:rsid w:val="004E5B97"/>
    <w:rsid w:val="004E5E98"/>
    <w:rsid w:val="004E6A29"/>
    <w:rsid w:val="004E72DB"/>
    <w:rsid w:val="004F045C"/>
    <w:rsid w:val="004F0B84"/>
    <w:rsid w:val="004F1342"/>
    <w:rsid w:val="004F1A18"/>
    <w:rsid w:val="004F1B25"/>
    <w:rsid w:val="004F218E"/>
    <w:rsid w:val="004F23EF"/>
    <w:rsid w:val="004F2888"/>
    <w:rsid w:val="004F31AD"/>
    <w:rsid w:val="004F35C7"/>
    <w:rsid w:val="004F3AA3"/>
    <w:rsid w:val="004F45F6"/>
    <w:rsid w:val="004F491D"/>
    <w:rsid w:val="004F4A58"/>
    <w:rsid w:val="004F4F5F"/>
    <w:rsid w:val="004F50A1"/>
    <w:rsid w:val="004F51A1"/>
    <w:rsid w:val="004F5FE1"/>
    <w:rsid w:val="004F6558"/>
    <w:rsid w:val="004F6C6C"/>
    <w:rsid w:val="004F7117"/>
    <w:rsid w:val="004F7623"/>
    <w:rsid w:val="004F7843"/>
    <w:rsid w:val="004F788F"/>
    <w:rsid w:val="004F7CF3"/>
    <w:rsid w:val="005005DA"/>
    <w:rsid w:val="00500E53"/>
    <w:rsid w:val="00500FF5"/>
    <w:rsid w:val="005016AD"/>
    <w:rsid w:val="00501878"/>
    <w:rsid w:val="00501CD7"/>
    <w:rsid w:val="00501F0A"/>
    <w:rsid w:val="00502369"/>
    <w:rsid w:val="00502DC7"/>
    <w:rsid w:val="00502F21"/>
    <w:rsid w:val="005030E0"/>
    <w:rsid w:val="005031E7"/>
    <w:rsid w:val="005031EA"/>
    <w:rsid w:val="005038B0"/>
    <w:rsid w:val="00503A0D"/>
    <w:rsid w:val="00503F84"/>
    <w:rsid w:val="00504473"/>
    <w:rsid w:val="00504F91"/>
    <w:rsid w:val="00505782"/>
    <w:rsid w:val="005058BA"/>
    <w:rsid w:val="005058E7"/>
    <w:rsid w:val="00506152"/>
    <w:rsid w:val="005068F2"/>
    <w:rsid w:val="005069DD"/>
    <w:rsid w:val="005070C7"/>
    <w:rsid w:val="00507872"/>
    <w:rsid w:val="0050787C"/>
    <w:rsid w:val="00507ADE"/>
    <w:rsid w:val="00507D96"/>
    <w:rsid w:val="005103F8"/>
    <w:rsid w:val="005104FB"/>
    <w:rsid w:val="005105C0"/>
    <w:rsid w:val="0051089F"/>
    <w:rsid w:val="0051098B"/>
    <w:rsid w:val="00511240"/>
    <w:rsid w:val="005112E2"/>
    <w:rsid w:val="00511609"/>
    <w:rsid w:val="00512629"/>
    <w:rsid w:val="00512748"/>
    <w:rsid w:val="00512BC3"/>
    <w:rsid w:val="0051340F"/>
    <w:rsid w:val="00513712"/>
    <w:rsid w:val="00513866"/>
    <w:rsid w:val="005138AF"/>
    <w:rsid w:val="00513B22"/>
    <w:rsid w:val="00514261"/>
    <w:rsid w:val="00514530"/>
    <w:rsid w:val="00514642"/>
    <w:rsid w:val="00514BB6"/>
    <w:rsid w:val="0051509E"/>
    <w:rsid w:val="00515315"/>
    <w:rsid w:val="00515538"/>
    <w:rsid w:val="00515609"/>
    <w:rsid w:val="00515831"/>
    <w:rsid w:val="00515ABC"/>
    <w:rsid w:val="00515FD5"/>
    <w:rsid w:val="00516658"/>
    <w:rsid w:val="00516AE3"/>
    <w:rsid w:val="0051742E"/>
    <w:rsid w:val="00517625"/>
    <w:rsid w:val="0052013B"/>
    <w:rsid w:val="00520A97"/>
    <w:rsid w:val="00520FE3"/>
    <w:rsid w:val="00521709"/>
    <w:rsid w:val="00522BA9"/>
    <w:rsid w:val="005230E6"/>
    <w:rsid w:val="0052368F"/>
    <w:rsid w:val="00523C9C"/>
    <w:rsid w:val="00523CFC"/>
    <w:rsid w:val="00523F18"/>
    <w:rsid w:val="00524113"/>
    <w:rsid w:val="00524A95"/>
    <w:rsid w:val="00524B9B"/>
    <w:rsid w:val="00524FE2"/>
    <w:rsid w:val="00525EAF"/>
    <w:rsid w:val="005266F3"/>
    <w:rsid w:val="00526FF6"/>
    <w:rsid w:val="005275E6"/>
    <w:rsid w:val="00527D6D"/>
    <w:rsid w:val="00527F64"/>
    <w:rsid w:val="00530164"/>
    <w:rsid w:val="005304C1"/>
    <w:rsid w:val="005305AD"/>
    <w:rsid w:val="005307DC"/>
    <w:rsid w:val="005307E2"/>
    <w:rsid w:val="00530E72"/>
    <w:rsid w:val="0053158B"/>
    <w:rsid w:val="00531848"/>
    <w:rsid w:val="00531F17"/>
    <w:rsid w:val="00532E5B"/>
    <w:rsid w:val="005335B2"/>
    <w:rsid w:val="005336D2"/>
    <w:rsid w:val="00534B0B"/>
    <w:rsid w:val="00534E2D"/>
    <w:rsid w:val="00534E36"/>
    <w:rsid w:val="00535804"/>
    <w:rsid w:val="005358EF"/>
    <w:rsid w:val="005360D6"/>
    <w:rsid w:val="005364D5"/>
    <w:rsid w:val="00536562"/>
    <w:rsid w:val="0053695C"/>
    <w:rsid w:val="00537C19"/>
    <w:rsid w:val="0054056A"/>
    <w:rsid w:val="00541005"/>
    <w:rsid w:val="005411BB"/>
    <w:rsid w:val="005413B6"/>
    <w:rsid w:val="005416B0"/>
    <w:rsid w:val="00541750"/>
    <w:rsid w:val="005438AB"/>
    <w:rsid w:val="00543C1F"/>
    <w:rsid w:val="00543F6E"/>
    <w:rsid w:val="0054425E"/>
    <w:rsid w:val="0054448B"/>
    <w:rsid w:val="0054448F"/>
    <w:rsid w:val="005448E6"/>
    <w:rsid w:val="00545D0A"/>
    <w:rsid w:val="0054686E"/>
    <w:rsid w:val="00546C0F"/>
    <w:rsid w:val="005470B0"/>
    <w:rsid w:val="0054718A"/>
    <w:rsid w:val="0054725E"/>
    <w:rsid w:val="00547CBD"/>
    <w:rsid w:val="00550DA9"/>
    <w:rsid w:val="005510CB"/>
    <w:rsid w:val="00551B04"/>
    <w:rsid w:val="00551DBA"/>
    <w:rsid w:val="00552863"/>
    <w:rsid w:val="005529AB"/>
    <w:rsid w:val="00552D17"/>
    <w:rsid w:val="0055323C"/>
    <w:rsid w:val="00554038"/>
    <w:rsid w:val="005549EA"/>
    <w:rsid w:val="00554DF7"/>
    <w:rsid w:val="00554F52"/>
    <w:rsid w:val="005558CB"/>
    <w:rsid w:val="00555A3A"/>
    <w:rsid w:val="00555A54"/>
    <w:rsid w:val="00555B06"/>
    <w:rsid w:val="00555CDE"/>
    <w:rsid w:val="00555DB4"/>
    <w:rsid w:val="0055604C"/>
    <w:rsid w:val="005561D6"/>
    <w:rsid w:val="005562B9"/>
    <w:rsid w:val="00556447"/>
    <w:rsid w:val="0055651F"/>
    <w:rsid w:val="00557B60"/>
    <w:rsid w:val="00557D7E"/>
    <w:rsid w:val="0056052E"/>
    <w:rsid w:val="00560715"/>
    <w:rsid w:val="005609D3"/>
    <w:rsid w:val="00560AD3"/>
    <w:rsid w:val="00561372"/>
    <w:rsid w:val="005619F6"/>
    <w:rsid w:val="00562079"/>
    <w:rsid w:val="005624BE"/>
    <w:rsid w:val="00562FF3"/>
    <w:rsid w:val="00563181"/>
    <w:rsid w:val="00563D6C"/>
    <w:rsid w:val="00563FC5"/>
    <w:rsid w:val="00564033"/>
    <w:rsid w:val="005647CF"/>
    <w:rsid w:val="00564D09"/>
    <w:rsid w:val="00564F45"/>
    <w:rsid w:val="0056538B"/>
    <w:rsid w:val="0056556D"/>
    <w:rsid w:val="005657DA"/>
    <w:rsid w:val="005659CC"/>
    <w:rsid w:val="00566274"/>
    <w:rsid w:val="00566896"/>
    <w:rsid w:val="00566C1E"/>
    <w:rsid w:val="00566F78"/>
    <w:rsid w:val="00567515"/>
    <w:rsid w:val="00567CE5"/>
    <w:rsid w:val="005704A9"/>
    <w:rsid w:val="00570903"/>
    <w:rsid w:val="0057132D"/>
    <w:rsid w:val="00572B35"/>
    <w:rsid w:val="00572C7A"/>
    <w:rsid w:val="0057338E"/>
    <w:rsid w:val="005738A7"/>
    <w:rsid w:val="00573D98"/>
    <w:rsid w:val="00573E37"/>
    <w:rsid w:val="005742F5"/>
    <w:rsid w:val="00574499"/>
    <w:rsid w:val="00574667"/>
    <w:rsid w:val="005747A3"/>
    <w:rsid w:val="00574C95"/>
    <w:rsid w:val="00574CFE"/>
    <w:rsid w:val="0057514F"/>
    <w:rsid w:val="005752B8"/>
    <w:rsid w:val="005757E7"/>
    <w:rsid w:val="00575866"/>
    <w:rsid w:val="0057595C"/>
    <w:rsid w:val="0057596F"/>
    <w:rsid w:val="00575B41"/>
    <w:rsid w:val="00575DCB"/>
    <w:rsid w:val="00576172"/>
    <w:rsid w:val="00576251"/>
    <w:rsid w:val="00576BA4"/>
    <w:rsid w:val="00576BFD"/>
    <w:rsid w:val="005774DC"/>
    <w:rsid w:val="005778C0"/>
    <w:rsid w:val="00577B54"/>
    <w:rsid w:val="00577E73"/>
    <w:rsid w:val="00580541"/>
    <w:rsid w:val="00580572"/>
    <w:rsid w:val="005808BA"/>
    <w:rsid w:val="00580CAF"/>
    <w:rsid w:val="005813C4"/>
    <w:rsid w:val="0058290F"/>
    <w:rsid w:val="00582A68"/>
    <w:rsid w:val="0058356C"/>
    <w:rsid w:val="00584421"/>
    <w:rsid w:val="00584934"/>
    <w:rsid w:val="00584F33"/>
    <w:rsid w:val="005859A9"/>
    <w:rsid w:val="00586C1A"/>
    <w:rsid w:val="005876A0"/>
    <w:rsid w:val="005878E2"/>
    <w:rsid w:val="00587A3F"/>
    <w:rsid w:val="00587B47"/>
    <w:rsid w:val="005900FC"/>
    <w:rsid w:val="0059040E"/>
    <w:rsid w:val="00590596"/>
    <w:rsid w:val="0059100D"/>
    <w:rsid w:val="005918DE"/>
    <w:rsid w:val="00592155"/>
    <w:rsid w:val="00592D3F"/>
    <w:rsid w:val="00593890"/>
    <w:rsid w:val="00593EBC"/>
    <w:rsid w:val="00594D99"/>
    <w:rsid w:val="00595D2E"/>
    <w:rsid w:val="00595D86"/>
    <w:rsid w:val="00595F4A"/>
    <w:rsid w:val="0059629B"/>
    <w:rsid w:val="005962AF"/>
    <w:rsid w:val="0059638A"/>
    <w:rsid w:val="005963BB"/>
    <w:rsid w:val="005970EF"/>
    <w:rsid w:val="005975C7"/>
    <w:rsid w:val="00597A3C"/>
    <w:rsid w:val="00597B61"/>
    <w:rsid w:val="00597F4D"/>
    <w:rsid w:val="005A1061"/>
    <w:rsid w:val="005A1074"/>
    <w:rsid w:val="005A1C8B"/>
    <w:rsid w:val="005A1E96"/>
    <w:rsid w:val="005A1F89"/>
    <w:rsid w:val="005A2CEB"/>
    <w:rsid w:val="005A2EA1"/>
    <w:rsid w:val="005A330E"/>
    <w:rsid w:val="005A4225"/>
    <w:rsid w:val="005A4C6F"/>
    <w:rsid w:val="005A53BE"/>
    <w:rsid w:val="005A57A0"/>
    <w:rsid w:val="005A5BCF"/>
    <w:rsid w:val="005A60E9"/>
    <w:rsid w:val="005A616E"/>
    <w:rsid w:val="005A6B4D"/>
    <w:rsid w:val="005A6DB1"/>
    <w:rsid w:val="005A6E4F"/>
    <w:rsid w:val="005A7739"/>
    <w:rsid w:val="005A780F"/>
    <w:rsid w:val="005B02F7"/>
    <w:rsid w:val="005B0D91"/>
    <w:rsid w:val="005B0FD4"/>
    <w:rsid w:val="005B17F6"/>
    <w:rsid w:val="005B1B48"/>
    <w:rsid w:val="005B307E"/>
    <w:rsid w:val="005B31E3"/>
    <w:rsid w:val="005B3624"/>
    <w:rsid w:val="005B4641"/>
    <w:rsid w:val="005B46C0"/>
    <w:rsid w:val="005B4AF1"/>
    <w:rsid w:val="005B4C87"/>
    <w:rsid w:val="005B5F18"/>
    <w:rsid w:val="005B6FBF"/>
    <w:rsid w:val="005B78EA"/>
    <w:rsid w:val="005B7C9D"/>
    <w:rsid w:val="005C0094"/>
    <w:rsid w:val="005C2096"/>
    <w:rsid w:val="005C20CB"/>
    <w:rsid w:val="005C2B0E"/>
    <w:rsid w:val="005C2B72"/>
    <w:rsid w:val="005C2C8F"/>
    <w:rsid w:val="005C3459"/>
    <w:rsid w:val="005C44DC"/>
    <w:rsid w:val="005C4823"/>
    <w:rsid w:val="005C4854"/>
    <w:rsid w:val="005C4E98"/>
    <w:rsid w:val="005C64B9"/>
    <w:rsid w:val="005C6A62"/>
    <w:rsid w:val="005C6BA6"/>
    <w:rsid w:val="005C6FC0"/>
    <w:rsid w:val="005C710E"/>
    <w:rsid w:val="005C7128"/>
    <w:rsid w:val="005C751C"/>
    <w:rsid w:val="005C7613"/>
    <w:rsid w:val="005C76F5"/>
    <w:rsid w:val="005C77B5"/>
    <w:rsid w:val="005C78D4"/>
    <w:rsid w:val="005D1019"/>
    <w:rsid w:val="005D1312"/>
    <w:rsid w:val="005D1685"/>
    <w:rsid w:val="005D1CD1"/>
    <w:rsid w:val="005D1E8C"/>
    <w:rsid w:val="005D23B0"/>
    <w:rsid w:val="005D2478"/>
    <w:rsid w:val="005D3176"/>
    <w:rsid w:val="005D3399"/>
    <w:rsid w:val="005D3C9D"/>
    <w:rsid w:val="005D3DF6"/>
    <w:rsid w:val="005D49C4"/>
    <w:rsid w:val="005D4A6C"/>
    <w:rsid w:val="005D4B3A"/>
    <w:rsid w:val="005D4F83"/>
    <w:rsid w:val="005D5207"/>
    <w:rsid w:val="005D5273"/>
    <w:rsid w:val="005D5C0F"/>
    <w:rsid w:val="005D613C"/>
    <w:rsid w:val="005D656D"/>
    <w:rsid w:val="005D6AC8"/>
    <w:rsid w:val="005E02B6"/>
    <w:rsid w:val="005E0890"/>
    <w:rsid w:val="005E1197"/>
    <w:rsid w:val="005E11B0"/>
    <w:rsid w:val="005E12B5"/>
    <w:rsid w:val="005E2020"/>
    <w:rsid w:val="005E2341"/>
    <w:rsid w:val="005E2697"/>
    <w:rsid w:val="005E28CE"/>
    <w:rsid w:val="005E2BE1"/>
    <w:rsid w:val="005E30B3"/>
    <w:rsid w:val="005E316A"/>
    <w:rsid w:val="005E3AAB"/>
    <w:rsid w:val="005E3B2D"/>
    <w:rsid w:val="005E3D2B"/>
    <w:rsid w:val="005E3F8B"/>
    <w:rsid w:val="005E492D"/>
    <w:rsid w:val="005E4B3F"/>
    <w:rsid w:val="005E4E1A"/>
    <w:rsid w:val="005E5EEA"/>
    <w:rsid w:val="005E61F9"/>
    <w:rsid w:val="005E65D5"/>
    <w:rsid w:val="005E6A1E"/>
    <w:rsid w:val="005E6DAD"/>
    <w:rsid w:val="005E7B0F"/>
    <w:rsid w:val="005F0A5B"/>
    <w:rsid w:val="005F0F55"/>
    <w:rsid w:val="005F1696"/>
    <w:rsid w:val="005F17DD"/>
    <w:rsid w:val="005F1966"/>
    <w:rsid w:val="005F2C1F"/>
    <w:rsid w:val="005F2CB9"/>
    <w:rsid w:val="005F35CF"/>
    <w:rsid w:val="005F4329"/>
    <w:rsid w:val="005F43AC"/>
    <w:rsid w:val="005F45C0"/>
    <w:rsid w:val="005F47CB"/>
    <w:rsid w:val="005F4A01"/>
    <w:rsid w:val="005F4D31"/>
    <w:rsid w:val="005F5107"/>
    <w:rsid w:val="005F5C54"/>
    <w:rsid w:val="005F6424"/>
    <w:rsid w:val="005F66CA"/>
    <w:rsid w:val="005F6F93"/>
    <w:rsid w:val="005F6FA1"/>
    <w:rsid w:val="005F70AE"/>
    <w:rsid w:val="006004F1"/>
    <w:rsid w:val="006017B4"/>
    <w:rsid w:val="00601AFA"/>
    <w:rsid w:val="00601C78"/>
    <w:rsid w:val="00601E36"/>
    <w:rsid w:val="00602B70"/>
    <w:rsid w:val="00603376"/>
    <w:rsid w:val="00603725"/>
    <w:rsid w:val="00603D1F"/>
    <w:rsid w:val="006040EB"/>
    <w:rsid w:val="006055C8"/>
    <w:rsid w:val="00605B42"/>
    <w:rsid w:val="00606FF2"/>
    <w:rsid w:val="00607E32"/>
    <w:rsid w:val="00610917"/>
    <w:rsid w:val="00610B3A"/>
    <w:rsid w:val="00610CC8"/>
    <w:rsid w:val="00610FAD"/>
    <w:rsid w:val="006113FB"/>
    <w:rsid w:val="00611508"/>
    <w:rsid w:val="006116A3"/>
    <w:rsid w:val="00611932"/>
    <w:rsid w:val="00611CDD"/>
    <w:rsid w:val="0061210D"/>
    <w:rsid w:val="00612381"/>
    <w:rsid w:val="006123AA"/>
    <w:rsid w:val="006126E2"/>
    <w:rsid w:val="00612D48"/>
    <w:rsid w:val="00613069"/>
    <w:rsid w:val="00613D29"/>
    <w:rsid w:val="00613DE3"/>
    <w:rsid w:val="00614472"/>
    <w:rsid w:val="00614699"/>
    <w:rsid w:val="0061491C"/>
    <w:rsid w:val="00614D9A"/>
    <w:rsid w:val="006154F9"/>
    <w:rsid w:val="0061595D"/>
    <w:rsid w:val="00615E65"/>
    <w:rsid w:val="00615E83"/>
    <w:rsid w:val="00616414"/>
    <w:rsid w:val="0061648A"/>
    <w:rsid w:val="00616713"/>
    <w:rsid w:val="00616F3F"/>
    <w:rsid w:val="006174A4"/>
    <w:rsid w:val="00617AEF"/>
    <w:rsid w:val="00617E41"/>
    <w:rsid w:val="00617F75"/>
    <w:rsid w:val="00620449"/>
    <w:rsid w:val="00620C84"/>
    <w:rsid w:val="0062212F"/>
    <w:rsid w:val="00622FA8"/>
    <w:rsid w:val="00623971"/>
    <w:rsid w:val="00623B1F"/>
    <w:rsid w:val="0062457A"/>
    <w:rsid w:val="006255BC"/>
    <w:rsid w:val="00625904"/>
    <w:rsid w:val="006268AD"/>
    <w:rsid w:val="00627839"/>
    <w:rsid w:val="00627977"/>
    <w:rsid w:val="00627CA0"/>
    <w:rsid w:val="006303F4"/>
    <w:rsid w:val="006313F0"/>
    <w:rsid w:val="006315B6"/>
    <w:rsid w:val="00631EE0"/>
    <w:rsid w:val="00632204"/>
    <w:rsid w:val="006323CD"/>
    <w:rsid w:val="006324EC"/>
    <w:rsid w:val="00632A1F"/>
    <w:rsid w:val="00632BF2"/>
    <w:rsid w:val="00632E5F"/>
    <w:rsid w:val="006330DC"/>
    <w:rsid w:val="0063459C"/>
    <w:rsid w:val="00634A09"/>
    <w:rsid w:val="00634C2C"/>
    <w:rsid w:val="00634DA1"/>
    <w:rsid w:val="00634F29"/>
    <w:rsid w:val="006352D6"/>
    <w:rsid w:val="00635642"/>
    <w:rsid w:val="006368AC"/>
    <w:rsid w:val="00636E82"/>
    <w:rsid w:val="00637161"/>
    <w:rsid w:val="00637232"/>
    <w:rsid w:val="00637871"/>
    <w:rsid w:val="00637DB8"/>
    <w:rsid w:val="00637DEE"/>
    <w:rsid w:val="00640425"/>
    <w:rsid w:val="006412C0"/>
    <w:rsid w:val="006414D8"/>
    <w:rsid w:val="00641E8B"/>
    <w:rsid w:val="00641EB6"/>
    <w:rsid w:val="0064204D"/>
    <w:rsid w:val="00642152"/>
    <w:rsid w:val="00642B69"/>
    <w:rsid w:val="00642FA3"/>
    <w:rsid w:val="00643002"/>
    <w:rsid w:val="006432F5"/>
    <w:rsid w:val="006433DA"/>
    <w:rsid w:val="00643402"/>
    <w:rsid w:val="00643B5F"/>
    <w:rsid w:val="00643D9D"/>
    <w:rsid w:val="006444D8"/>
    <w:rsid w:val="006446A2"/>
    <w:rsid w:val="00644758"/>
    <w:rsid w:val="00645313"/>
    <w:rsid w:val="00645398"/>
    <w:rsid w:val="006455B4"/>
    <w:rsid w:val="006459E9"/>
    <w:rsid w:val="00645CD2"/>
    <w:rsid w:val="0064786B"/>
    <w:rsid w:val="00647B46"/>
    <w:rsid w:val="00650920"/>
    <w:rsid w:val="00650BD4"/>
    <w:rsid w:val="006513DA"/>
    <w:rsid w:val="00651A6A"/>
    <w:rsid w:val="00651AC4"/>
    <w:rsid w:val="00651B6C"/>
    <w:rsid w:val="006520F7"/>
    <w:rsid w:val="0065240D"/>
    <w:rsid w:val="006525FD"/>
    <w:rsid w:val="006529A9"/>
    <w:rsid w:val="00652A6A"/>
    <w:rsid w:val="00652CD1"/>
    <w:rsid w:val="00652EA6"/>
    <w:rsid w:val="00653076"/>
    <w:rsid w:val="00653102"/>
    <w:rsid w:val="0065328C"/>
    <w:rsid w:val="0065341F"/>
    <w:rsid w:val="0065366C"/>
    <w:rsid w:val="0065384E"/>
    <w:rsid w:val="006539F7"/>
    <w:rsid w:val="006550FD"/>
    <w:rsid w:val="0065562D"/>
    <w:rsid w:val="006556E6"/>
    <w:rsid w:val="006565EB"/>
    <w:rsid w:val="006567E9"/>
    <w:rsid w:val="00656DD7"/>
    <w:rsid w:val="00656F78"/>
    <w:rsid w:val="006575B3"/>
    <w:rsid w:val="00657E3D"/>
    <w:rsid w:val="00660157"/>
    <w:rsid w:val="0066016C"/>
    <w:rsid w:val="006608AA"/>
    <w:rsid w:val="00660F0B"/>
    <w:rsid w:val="00661061"/>
    <w:rsid w:val="006614B1"/>
    <w:rsid w:val="006616F0"/>
    <w:rsid w:val="006618A0"/>
    <w:rsid w:val="00661E3B"/>
    <w:rsid w:val="00661EE0"/>
    <w:rsid w:val="0066239B"/>
    <w:rsid w:val="00662755"/>
    <w:rsid w:val="00663109"/>
    <w:rsid w:val="0066326A"/>
    <w:rsid w:val="0066471C"/>
    <w:rsid w:val="00664B6F"/>
    <w:rsid w:val="00664BFA"/>
    <w:rsid w:val="00664D4D"/>
    <w:rsid w:val="00664F6F"/>
    <w:rsid w:val="006651A5"/>
    <w:rsid w:val="00665733"/>
    <w:rsid w:val="00665B1B"/>
    <w:rsid w:val="00665B61"/>
    <w:rsid w:val="00666165"/>
    <w:rsid w:val="0066668D"/>
    <w:rsid w:val="00666A47"/>
    <w:rsid w:val="00666D15"/>
    <w:rsid w:val="00666EE2"/>
    <w:rsid w:val="00667211"/>
    <w:rsid w:val="0066747E"/>
    <w:rsid w:val="006676A2"/>
    <w:rsid w:val="00667A36"/>
    <w:rsid w:val="00667D1C"/>
    <w:rsid w:val="00670484"/>
    <w:rsid w:val="0067068B"/>
    <w:rsid w:val="0067079C"/>
    <w:rsid w:val="00670A09"/>
    <w:rsid w:val="00670ADF"/>
    <w:rsid w:val="00671224"/>
    <w:rsid w:val="006715DE"/>
    <w:rsid w:val="00671BD8"/>
    <w:rsid w:val="00672C40"/>
    <w:rsid w:val="00672DA2"/>
    <w:rsid w:val="006742AA"/>
    <w:rsid w:val="006742B0"/>
    <w:rsid w:val="006743FC"/>
    <w:rsid w:val="00674466"/>
    <w:rsid w:val="00674D4B"/>
    <w:rsid w:val="00674F14"/>
    <w:rsid w:val="0067526E"/>
    <w:rsid w:val="006753C8"/>
    <w:rsid w:val="00675B64"/>
    <w:rsid w:val="0067627E"/>
    <w:rsid w:val="00676371"/>
    <w:rsid w:val="00677015"/>
    <w:rsid w:val="0067743A"/>
    <w:rsid w:val="006775B5"/>
    <w:rsid w:val="00677965"/>
    <w:rsid w:val="00677ADE"/>
    <w:rsid w:val="00680907"/>
    <w:rsid w:val="00680D5D"/>
    <w:rsid w:val="00680EEB"/>
    <w:rsid w:val="00680F5D"/>
    <w:rsid w:val="006811FF"/>
    <w:rsid w:val="0068128C"/>
    <w:rsid w:val="00681557"/>
    <w:rsid w:val="00681884"/>
    <w:rsid w:val="0068201E"/>
    <w:rsid w:val="0068228E"/>
    <w:rsid w:val="00682EF5"/>
    <w:rsid w:val="006830AA"/>
    <w:rsid w:val="00683ED0"/>
    <w:rsid w:val="006841CA"/>
    <w:rsid w:val="00684F72"/>
    <w:rsid w:val="0068589A"/>
    <w:rsid w:val="00685EC6"/>
    <w:rsid w:val="0068604F"/>
    <w:rsid w:val="0068652F"/>
    <w:rsid w:val="00686640"/>
    <w:rsid w:val="00686907"/>
    <w:rsid w:val="00687029"/>
    <w:rsid w:val="006876BC"/>
    <w:rsid w:val="00687F9B"/>
    <w:rsid w:val="006907E0"/>
    <w:rsid w:val="00690841"/>
    <w:rsid w:val="00690B42"/>
    <w:rsid w:val="00690BA9"/>
    <w:rsid w:val="006914CC"/>
    <w:rsid w:val="006914E3"/>
    <w:rsid w:val="00691983"/>
    <w:rsid w:val="00691AC7"/>
    <w:rsid w:val="00692559"/>
    <w:rsid w:val="00692602"/>
    <w:rsid w:val="00693240"/>
    <w:rsid w:val="006932B0"/>
    <w:rsid w:val="006936C1"/>
    <w:rsid w:val="0069431F"/>
    <w:rsid w:val="006945E3"/>
    <w:rsid w:val="00694851"/>
    <w:rsid w:val="00694C31"/>
    <w:rsid w:val="00694F0D"/>
    <w:rsid w:val="00695AFE"/>
    <w:rsid w:val="00695B25"/>
    <w:rsid w:val="00695D8F"/>
    <w:rsid w:val="00695DB5"/>
    <w:rsid w:val="0069637B"/>
    <w:rsid w:val="006965E2"/>
    <w:rsid w:val="00696A8E"/>
    <w:rsid w:val="006970CD"/>
    <w:rsid w:val="00697BA3"/>
    <w:rsid w:val="006A0C89"/>
    <w:rsid w:val="006A0F9A"/>
    <w:rsid w:val="006A12E7"/>
    <w:rsid w:val="006A1726"/>
    <w:rsid w:val="006A1E09"/>
    <w:rsid w:val="006A25DA"/>
    <w:rsid w:val="006A29E1"/>
    <w:rsid w:val="006A2C7D"/>
    <w:rsid w:val="006A2D5B"/>
    <w:rsid w:val="006A2DB7"/>
    <w:rsid w:val="006A2E32"/>
    <w:rsid w:val="006A32F3"/>
    <w:rsid w:val="006A3388"/>
    <w:rsid w:val="006A3468"/>
    <w:rsid w:val="006A34E4"/>
    <w:rsid w:val="006A3950"/>
    <w:rsid w:val="006A3BE0"/>
    <w:rsid w:val="006A3C6E"/>
    <w:rsid w:val="006A3E6B"/>
    <w:rsid w:val="006A3FF5"/>
    <w:rsid w:val="006A4453"/>
    <w:rsid w:val="006A46CB"/>
    <w:rsid w:val="006A485B"/>
    <w:rsid w:val="006A48B2"/>
    <w:rsid w:val="006A4A2B"/>
    <w:rsid w:val="006A4A34"/>
    <w:rsid w:val="006A4B4C"/>
    <w:rsid w:val="006A4B5C"/>
    <w:rsid w:val="006A4C89"/>
    <w:rsid w:val="006A4E81"/>
    <w:rsid w:val="006A5223"/>
    <w:rsid w:val="006A52F3"/>
    <w:rsid w:val="006A54FE"/>
    <w:rsid w:val="006A56B3"/>
    <w:rsid w:val="006A587A"/>
    <w:rsid w:val="006A5BA0"/>
    <w:rsid w:val="006A5EFA"/>
    <w:rsid w:val="006A6137"/>
    <w:rsid w:val="006A7160"/>
    <w:rsid w:val="006A7802"/>
    <w:rsid w:val="006A7F48"/>
    <w:rsid w:val="006B0396"/>
    <w:rsid w:val="006B0599"/>
    <w:rsid w:val="006B06A5"/>
    <w:rsid w:val="006B07C7"/>
    <w:rsid w:val="006B0D34"/>
    <w:rsid w:val="006B0E48"/>
    <w:rsid w:val="006B15F0"/>
    <w:rsid w:val="006B1720"/>
    <w:rsid w:val="006B18F5"/>
    <w:rsid w:val="006B20CA"/>
    <w:rsid w:val="006B258A"/>
    <w:rsid w:val="006B2BB4"/>
    <w:rsid w:val="006B3694"/>
    <w:rsid w:val="006B3E57"/>
    <w:rsid w:val="006B3E6E"/>
    <w:rsid w:val="006B41B9"/>
    <w:rsid w:val="006B4363"/>
    <w:rsid w:val="006B477D"/>
    <w:rsid w:val="006B5B31"/>
    <w:rsid w:val="006B6153"/>
    <w:rsid w:val="006B64EB"/>
    <w:rsid w:val="006B6E1F"/>
    <w:rsid w:val="006B7231"/>
    <w:rsid w:val="006B727B"/>
    <w:rsid w:val="006B7BD2"/>
    <w:rsid w:val="006C00A8"/>
    <w:rsid w:val="006C0264"/>
    <w:rsid w:val="006C0892"/>
    <w:rsid w:val="006C0B93"/>
    <w:rsid w:val="006C11A8"/>
    <w:rsid w:val="006C139B"/>
    <w:rsid w:val="006C15A3"/>
    <w:rsid w:val="006C1984"/>
    <w:rsid w:val="006C1A8D"/>
    <w:rsid w:val="006C22B1"/>
    <w:rsid w:val="006C2387"/>
    <w:rsid w:val="006C2751"/>
    <w:rsid w:val="006C3197"/>
    <w:rsid w:val="006C3796"/>
    <w:rsid w:val="006C3834"/>
    <w:rsid w:val="006C3B6A"/>
    <w:rsid w:val="006C3FA4"/>
    <w:rsid w:val="006C5123"/>
    <w:rsid w:val="006C56AF"/>
    <w:rsid w:val="006C58FD"/>
    <w:rsid w:val="006C5E27"/>
    <w:rsid w:val="006C649E"/>
    <w:rsid w:val="006C65BB"/>
    <w:rsid w:val="006C675A"/>
    <w:rsid w:val="006C75CC"/>
    <w:rsid w:val="006C76C2"/>
    <w:rsid w:val="006C7FE7"/>
    <w:rsid w:val="006D0122"/>
    <w:rsid w:val="006D07AD"/>
    <w:rsid w:val="006D0D9B"/>
    <w:rsid w:val="006D0E6A"/>
    <w:rsid w:val="006D0FBE"/>
    <w:rsid w:val="006D0FE5"/>
    <w:rsid w:val="006D14CC"/>
    <w:rsid w:val="006D191F"/>
    <w:rsid w:val="006D22DD"/>
    <w:rsid w:val="006D26E9"/>
    <w:rsid w:val="006D28CC"/>
    <w:rsid w:val="006D2CE5"/>
    <w:rsid w:val="006D2DD4"/>
    <w:rsid w:val="006D2E0D"/>
    <w:rsid w:val="006D3036"/>
    <w:rsid w:val="006D35C0"/>
    <w:rsid w:val="006D3718"/>
    <w:rsid w:val="006D3ABF"/>
    <w:rsid w:val="006D3B7D"/>
    <w:rsid w:val="006D3D49"/>
    <w:rsid w:val="006D41D5"/>
    <w:rsid w:val="006D4258"/>
    <w:rsid w:val="006D428B"/>
    <w:rsid w:val="006D4593"/>
    <w:rsid w:val="006D46AD"/>
    <w:rsid w:val="006D482A"/>
    <w:rsid w:val="006D4CD3"/>
    <w:rsid w:val="006D4CFF"/>
    <w:rsid w:val="006D5407"/>
    <w:rsid w:val="006D5484"/>
    <w:rsid w:val="006D5570"/>
    <w:rsid w:val="006D5EF3"/>
    <w:rsid w:val="006D5F81"/>
    <w:rsid w:val="006D6033"/>
    <w:rsid w:val="006D62B7"/>
    <w:rsid w:val="006D693D"/>
    <w:rsid w:val="006E0497"/>
    <w:rsid w:val="006E27F5"/>
    <w:rsid w:val="006E2AE6"/>
    <w:rsid w:val="006E2BD1"/>
    <w:rsid w:val="006E3D2C"/>
    <w:rsid w:val="006E3EAC"/>
    <w:rsid w:val="006E4020"/>
    <w:rsid w:val="006E43D2"/>
    <w:rsid w:val="006E4729"/>
    <w:rsid w:val="006E5568"/>
    <w:rsid w:val="006E587A"/>
    <w:rsid w:val="006E58D6"/>
    <w:rsid w:val="006E62A1"/>
    <w:rsid w:val="006E6315"/>
    <w:rsid w:val="006E6849"/>
    <w:rsid w:val="006E6C4C"/>
    <w:rsid w:val="006E7169"/>
    <w:rsid w:val="006E71A2"/>
    <w:rsid w:val="006E7541"/>
    <w:rsid w:val="006E7F74"/>
    <w:rsid w:val="006E7F84"/>
    <w:rsid w:val="006E7FE6"/>
    <w:rsid w:val="006F013A"/>
    <w:rsid w:val="006F09B2"/>
    <w:rsid w:val="006F0B02"/>
    <w:rsid w:val="006F0B44"/>
    <w:rsid w:val="006F14A3"/>
    <w:rsid w:val="006F1724"/>
    <w:rsid w:val="006F1AB6"/>
    <w:rsid w:val="006F249A"/>
    <w:rsid w:val="006F2E96"/>
    <w:rsid w:val="006F3A2B"/>
    <w:rsid w:val="006F3F38"/>
    <w:rsid w:val="006F425D"/>
    <w:rsid w:val="006F48D8"/>
    <w:rsid w:val="006F4AE6"/>
    <w:rsid w:val="006F5433"/>
    <w:rsid w:val="006F5446"/>
    <w:rsid w:val="006F572A"/>
    <w:rsid w:val="006F58B5"/>
    <w:rsid w:val="006F5961"/>
    <w:rsid w:val="006F5BB4"/>
    <w:rsid w:val="006F5EF9"/>
    <w:rsid w:val="006F6D05"/>
    <w:rsid w:val="006F77F8"/>
    <w:rsid w:val="006F7B5A"/>
    <w:rsid w:val="006F7D41"/>
    <w:rsid w:val="00700927"/>
    <w:rsid w:val="00700A2C"/>
    <w:rsid w:val="00700FB7"/>
    <w:rsid w:val="0070109A"/>
    <w:rsid w:val="007013C2"/>
    <w:rsid w:val="007019E9"/>
    <w:rsid w:val="00701E46"/>
    <w:rsid w:val="00702262"/>
    <w:rsid w:val="00702794"/>
    <w:rsid w:val="007032E3"/>
    <w:rsid w:val="0070350C"/>
    <w:rsid w:val="007050ED"/>
    <w:rsid w:val="0070572A"/>
    <w:rsid w:val="0070661B"/>
    <w:rsid w:val="00706922"/>
    <w:rsid w:val="00706FE6"/>
    <w:rsid w:val="007075BA"/>
    <w:rsid w:val="00707945"/>
    <w:rsid w:val="00707ACC"/>
    <w:rsid w:val="007100BB"/>
    <w:rsid w:val="00710217"/>
    <w:rsid w:val="00710451"/>
    <w:rsid w:val="0071046F"/>
    <w:rsid w:val="0071067F"/>
    <w:rsid w:val="00710932"/>
    <w:rsid w:val="00710A70"/>
    <w:rsid w:val="007110FE"/>
    <w:rsid w:val="0071110F"/>
    <w:rsid w:val="0071157D"/>
    <w:rsid w:val="00711DC6"/>
    <w:rsid w:val="007134E5"/>
    <w:rsid w:val="00713B33"/>
    <w:rsid w:val="00713D21"/>
    <w:rsid w:val="007140C3"/>
    <w:rsid w:val="0071425B"/>
    <w:rsid w:val="00714CB1"/>
    <w:rsid w:val="00715020"/>
    <w:rsid w:val="007154EE"/>
    <w:rsid w:val="00715D9C"/>
    <w:rsid w:val="00717209"/>
    <w:rsid w:val="00717382"/>
    <w:rsid w:val="007176B8"/>
    <w:rsid w:val="0071777B"/>
    <w:rsid w:val="0071778D"/>
    <w:rsid w:val="00717B2F"/>
    <w:rsid w:val="00717B59"/>
    <w:rsid w:val="00717BD3"/>
    <w:rsid w:val="00717DE2"/>
    <w:rsid w:val="007202F5"/>
    <w:rsid w:val="007203F4"/>
    <w:rsid w:val="00720DB9"/>
    <w:rsid w:val="00721132"/>
    <w:rsid w:val="00721284"/>
    <w:rsid w:val="00721913"/>
    <w:rsid w:val="0072192F"/>
    <w:rsid w:val="00721FBD"/>
    <w:rsid w:val="00723879"/>
    <w:rsid w:val="00723B44"/>
    <w:rsid w:val="00723FB3"/>
    <w:rsid w:val="007245FF"/>
    <w:rsid w:val="007249EB"/>
    <w:rsid w:val="0072534B"/>
    <w:rsid w:val="00725B81"/>
    <w:rsid w:val="00725EBC"/>
    <w:rsid w:val="00726430"/>
    <w:rsid w:val="00726591"/>
    <w:rsid w:val="00726AAA"/>
    <w:rsid w:val="00726E1F"/>
    <w:rsid w:val="00726F01"/>
    <w:rsid w:val="007272B9"/>
    <w:rsid w:val="00727713"/>
    <w:rsid w:val="00727BC4"/>
    <w:rsid w:val="00730717"/>
    <w:rsid w:val="007309F6"/>
    <w:rsid w:val="00730F60"/>
    <w:rsid w:val="00731285"/>
    <w:rsid w:val="007312F0"/>
    <w:rsid w:val="00731AB4"/>
    <w:rsid w:val="00731DC2"/>
    <w:rsid w:val="00731E3D"/>
    <w:rsid w:val="00731F72"/>
    <w:rsid w:val="0073219E"/>
    <w:rsid w:val="00732571"/>
    <w:rsid w:val="00732BF0"/>
    <w:rsid w:val="007337D2"/>
    <w:rsid w:val="00733EFC"/>
    <w:rsid w:val="007341BE"/>
    <w:rsid w:val="00734200"/>
    <w:rsid w:val="0073468E"/>
    <w:rsid w:val="00734D0D"/>
    <w:rsid w:val="007352FD"/>
    <w:rsid w:val="00735900"/>
    <w:rsid w:val="00735BDF"/>
    <w:rsid w:val="00735F32"/>
    <w:rsid w:val="00736670"/>
    <w:rsid w:val="007367B0"/>
    <w:rsid w:val="00736C73"/>
    <w:rsid w:val="00736CC5"/>
    <w:rsid w:val="0073701A"/>
    <w:rsid w:val="007372CA"/>
    <w:rsid w:val="00740878"/>
    <w:rsid w:val="00740AD9"/>
    <w:rsid w:val="00740B1E"/>
    <w:rsid w:val="00740F86"/>
    <w:rsid w:val="007414A5"/>
    <w:rsid w:val="007418FC"/>
    <w:rsid w:val="00741EA9"/>
    <w:rsid w:val="00742625"/>
    <w:rsid w:val="0074279F"/>
    <w:rsid w:val="00742981"/>
    <w:rsid w:val="00742E69"/>
    <w:rsid w:val="00743061"/>
    <w:rsid w:val="00743374"/>
    <w:rsid w:val="007434A2"/>
    <w:rsid w:val="0074375F"/>
    <w:rsid w:val="00743D58"/>
    <w:rsid w:val="0074439F"/>
    <w:rsid w:val="0074474F"/>
    <w:rsid w:val="00744E71"/>
    <w:rsid w:val="00744EBF"/>
    <w:rsid w:val="0074558B"/>
    <w:rsid w:val="00745BBE"/>
    <w:rsid w:val="00746693"/>
    <w:rsid w:val="00746BAF"/>
    <w:rsid w:val="007476E3"/>
    <w:rsid w:val="00750FD2"/>
    <w:rsid w:val="00750FE2"/>
    <w:rsid w:val="007514AB"/>
    <w:rsid w:val="00751C63"/>
    <w:rsid w:val="00752508"/>
    <w:rsid w:val="00752A76"/>
    <w:rsid w:val="00752A8B"/>
    <w:rsid w:val="00752AFF"/>
    <w:rsid w:val="00752F4C"/>
    <w:rsid w:val="007535F2"/>
    <w:rsid w:val="00753655"/>
    <w:rsid w:val="00753F40"/>
    <w:rsid w:val="0075427A"/>
    <w:rsid w:val="00754ABC"/>
    <w:rsid w:val="00755251"/>
    <w:rsid w:val="00755686"/>
    <w:rsid w:val="007557A0"/>
    <w:rsid w:val="00755B39"/>
    <w:rsid w:val="00755D1C"/>
    <w:rsid w:val="0075627F"/>
    <w:rsid w:val="00756465"/>
    <w:rsid w:val="007565ED"/>
    <w:rsid w:val="00756FCF"/>
    <w:rsid w:val="00757324"/>
    <w:rsid w:val="00757D2C"/>
    <w:rsid w:val="00757E2F"/>
    <w:rsid w:val="00760A93"/>
    <w:rsid w:val="00761486"/>
    <w:rsid w:val="00761C19"/>
    <w:rsid w:val="00761C89"/>
    <w:rsid w:val="0076253D"/>
    <w:rsid w:val="00762776"/>
    <w:rsid w:val="00762995"/>
    <w:rsid w:val="00762AAE"/>
    <w:rsid w:val="00764258"/>
    <w:rsid w:val="00764559"/>
    <w:rsid w:val="007646DD"/>
    <w:rsid w:val="00764FE5"/>
    <w:rsid w:val="00765E64"/>
    <w:rsid w:val="00766251"/>
    <w:rsid w:val="007665E5"/>
    <w:rsid w:val="00766605"/>
    <w:rsid w:val="00766FB7"/>
    <w:rsid w:val="0076711F"/>
    <w:rsid w:val="007672D6"/>
    <w:rsid w:val="00767AA3"/>
    <w:rsid w:val="007703D5"/>
    <w:rsid w:val="0077078B"/>
    <w:rsid w:val="007709F5"/>
    <w:rsid w:val="00770A52"/>
    <w:rsid w:val="0077190C"/>
    <w:rsid w:val="00771BAA"/>
    <w:rsid w:val="00771E3F"/>
    <w:rsid w:val="00772497"/>
    <w:rsid w:val="00772D99"/>
    <w:rsid w:val="007731E8"/>
    <w:rsid w:val="00773462"/>
    <w:rsid w:val="007736E6"/>
    <w:rsid w:val="00773B84"/>
    <w:rsid w:val="007749BF"/>
    <w:rsid w:val="00774EBC"/>
    <w:rsid w:val="00775833"/>
    <w:rsid w:val="00775A68"/>
    <w:rsid w:val="00776022"/>
    <w:rsid w:val="007765AD"/>
    <w:rsid w:val="00776B67"/>
    <w:rsid w:val="00776CC3"/>
    <w:rsid w:val="00776ECC"/>
    <w:rsid w:val="007803B3"/>
    <w:rsid w:val="007806E0"/>
    <w:rsid w:val="007810DA"/>
    <w:rsid w:val="007812B4"/>
    <w:rsid w:val="00781FEA"/>
    <w:rsid w:val="00782381"/>
    <w:rsid w:val="0078249A"/>
    <w:rsid w:val="007837A0"/>
    <w:rsid w:val="00783B56"/>
    <w:rsid w:val="00783E3F"/>
    <w:rsid w:val="00784362"/>
    <w:rsid w:val="00784D7C"/>
    <w:rsid w:val="00785B0D"/>
    <w:rsid w:val="00785B4B"/>
    <w:rsid w:val="00785BB2"/>
    <w:rsid w:val="007863B6"/>
    <w:rsid w:val="007867FC"/>
    <w:rsid w:val="00786AF5"/>
    <w:rsid w:val="00787213"/>
    <w:rsid w:val="007873BA"/>
    <w:rsid w:val="007879EA"/>
    <w:rsid w:val="00787CEE"/>
    <w:rsid w:val="00787D8F"/>
    <w:rsid w:val="00790314"/>
    <w:rsid w:val="007903D3"/>
    <w:rsid w:val="00791443"/>
    <w:rsid w:val="0079217A"/>
    <w:rsid w:val="00792CE4"/>
    <w:rsid w:val="00793E3C"/>
    <w:rsid w:val="00794003"/>
    <w:rsid w:val="00794090"/>
    <w:rsid w:val="0079471D"/>
    <w:rsid w:val="00795578"/>
    <w:rsid w:val="00795B75"/>
    <w:rsid w:val="00796064"/>
    <w:rsid w:val="007967CA"/>
    <w:rsid w:val="00796C27"/>
    <w:rsid w:val="00797129"/>
    <w:rsid w:val="00797155"/>
    <w:rsid w:val="007974E4"/>
    <w:rsid w:val="00797620"/>
    <w:rsid w:val="00797963"/>
    <w:rsid w:val="00797AB4"/>
    <w:rsid w:val="00797C52"/>
    <w:rsid w:val="007A059F"/>
    <w:rsid w:val="007A090C"/>
    <w:rsid w:val="007A179F"/>
    <w:rsid w:val="007A1816"/>
    <w:rsid w:val="007A1CF2"/>
    <w:rsid w:val="007A1E9D"/>
    <w:rsid w:val="007A1E9E"/>
    <w:rsid w:val="007A222E"/>
    <w:rsid w:val="007A2929"/>
    <w:rsid w:val="007A36BE"/>
    <w:rsid w:val="007A3A4D"/>
    <w:rsid w:val="007A4414"/>
    <w:rsid w:val="007A45E6"/>
    <w:rsid w:val="007A4908"/>
    <w:rsid w:val="007A4E14"/>
    <w:rsid w:val="007A4F35"/>
    <w:rsid w:val="007A542E"/>
    <w:rsid w:val="007A5DD1"/>
    <w:rsid w:val="007A5E2A"/>
    <w:rsid w:val="007A6AE7"/>
    <w:rsid w:val="007A7F69"/>
    <w:rsid w:val="007B04EC"/>
    <w:rsid w:val="007B07B2"/>
    <w:rsid w:val="007B0C37"/>
    <w:rsid w:val="007B0ED2"/>
    <w:rsid w:val="007B17E9"/>
    <w:rsid w:val="007B205E"/>
    <w:rsid w:val="007B2CA4"/>
    <w:rsid w:val="007B3BC0"/>
    <w:rsid w:val="007B41C8"/>
    <w:rsid w:val="007B4F43"/>
    <w:rsid w:val="007B5294"/>
    <w:rsid w:val="007B5307"/>
    <w:rsid w:val="007B554F"/>
    <w:rsid w:val="007B5626"/>
    <w:rsid w:val="007B57A2"/>
    <w:rsid w:val="007B5D64"/>
    <w:rsid w:val="007B5E3F"/>
    <w:rsid w:val="007B608C"/>
    <w:rsid w:val="007B6711"/>
    <w:rsid w:val="007B695C"/>
    <w:rsid w:val="007B6F02"/>
    <w:rsid w:val="007B73D3"/>
    <w:rsid w:val="007C033E"/>
    <w:rsid w:val="007C08C1"/>
    <w:rsid w:val="007C0BFD"/>
    <w:rsid w:val="007C0D28"/>
    <w:rsid w:val="007C0DDE"/>
    <w:rsid w:val="007C146E"/>
    <w:rsid w:val="007C238A"/>
    <w:rsid w:val="007C2E67"/>
    <w:rsid w:val="007C30A8"/>
    <w:rsid w:val="007C34F2"/>
    <w:rsid w:val="007C3C4B"/>
    <w:rsid w:val="007C4016"/>
    <w:rsid w:val="007C4062"/>
    <w:rsid w:val="007C4503"/>
    <w:rsid w:val="007C49A3"/>
    <w:rsid w:val="007C4D1F"/>
    <w:rsid w:val="007C4DDC"/>
    <w:rsid w:val="007C5EB6"/>
    <w:rsid w:val="007C6077"/>
    <w:rsid w:val="007C617D"/>
    <w:rsid w:val="007C63B4"/>
    <w:rsid w:val="007C6519"/>
    <w:rsid w:val="007C72DD"/>
    <w:rsid w:val="007C76BD"/>
    <w:rsid w:val="007C773A"/>
    <w:rsid w:val="007C7898"/>
    <w:rsid w:val="007C7992"/>
    <w:rsid w:val="007C7F35"/>
    <w:rsid w:val="007D03DA"/>
    <w:rsid w:val="007D0460"/>
    <w:rsid w:val="007D0796"/>
    <w:rsid w:val="007D07C9"/>
    <w:rsid w:val="007D1099"/>
    <w:rsid w:val="007D1A88"/>
    <w:rsid w:val="007D2725"/>
    <w:rsid w:val="007D2FA7"/>
    <w:rsid w:val="007D2FDE"/>
    <w:rsid w:val="007D318B"/>
    <w:rsid w:val="007D31CA"/>
    <w:rsid w:val="007D3AA9"/>
    <w:rsid w:val="007D3B10"/>
    <w:rsid w:val="007D4613"/>
    <w:rsid w:val="007D4DED"/>
    <w:rsid w:val="007D54DC"/>
    <w:rsid w:val="007D595B"/>
    <w:rsid w:val="007D6390"/>
    <w:rsid w:val="007D6505"/>
    <w:rsid w:val="007D68F9"/>
    <w:rsid w:val="007D705F"/>
    <w:rsid w:val="007D7C9C"/>
    <w:rsid w:val="007D7D92"/>
    <w:rsid w:val="007D7F52"/>
    <w:rsid w:val="007E0A3C"/>
    <w:rsid w:val="007E0C66"/>
    <w:rsid w:val="007E0F86"/>
    <w:rsid w:val="007E0FEC"/>
    <w:rsid w:val="007E0FF2"/>
    <w:rsid w:val="007E1172"/>
    <w:rsid w:val="007E17D5"/>
    <w:rsid w:val="007E1BD7"/>
    <w:rsid w:val="007E1BE7"/>
    <w:rsid w:val="007E22AC"/>
    <w:rsid w:val="007E261D"/>
    <w:rsid w:val="007E2A04"/>
    <w:rsid w:val="007E2A97"/>
    <w:rsid w:val="007E3270"/>
    <w:rsid w:val="007E3A28"/>
    <w:rsid w:val="007E3F7B"/>
    <w:rsid w:val="007E4185"/>
    <w:rsid w:val="007E4594"/>
    <w:rsid w:val="007E46EF"/>
    <w:rsid w:val="007E529B"/>
    <w:rsid w:val="007E555E"/>
    <w:rsid w:val="007E566C"/>
    <w:rsid w:val="007E5EE9"/>
    <w:rsid w:val="007E62B3"/>
    <w:rsid w:val="007E640F"/>
    <w:rsid w:val="007E689B"/>
    <w:rsid w:val="007E6DE8"/>
    <w:rsid w:val="007E6E77"/>
    <w:rsid w:val="007E6F4C"/>
    <w:rsid w:val="007E7D21"/>
    <w:rsid w:val="007E7DB7"/>
    <w:rsid w:val="007F0061"/>
    <w:rsid w:val="007F1163"/>
    <w:rsid w:val="007F11BE"/>
    <w:rsid w:val="007F13A1"/>
    <w:rsid w:val="007F1B25"/>
    <w:rsid w:val="007F1B29"/>
    <w:rsid w:val="007F1FEA"/>
    <w:rsid w:val="007F2478"/>
    <w:rsid w:val="007F2567"/>
    <w:rsid w:val="007F2581"/>
    <w:rsid w:val="007F2DB5"/>
    <w:rsid w:val="007F301C"/>
    <w:rsid w:val="007F3257"/>
    <w:rsid w:val="007F3516"/>
    <w:rsid w:val="007F36C9"/>
    <w:rsid w:val="007F4F81"/>
    <w:rsid w:val="007F50CC"/>
    <w:rsid w:val="007F55E7"/>
    <w:rsid w:val="007F56DF"/>
    <w:rsid w:val="007F596C"/>
    <w:rsid w:val="007F5D81"/>
    <w:rsid w:val="007F6295"/>
    <w:rsid w:val="007F63C6"/>
    <w:rsid w:val="007F6632"/>
    <w:rsid w:val="007F66A8"/>
    <w:rsid w:val="007F6EA1"/>
    <w:rsid w:val="007F70D0"/>
    <w:rsid w:val="007F747F"/>
    <w:rsid w:val="008002FF"/>
    <w:rsid w:val="008003BD"/>
    <w:rsid w:val="00800E7D"/>
    <w:rsid w:val="00802688"/>
    <w:rsid w:val="0080284A"/>
    <w:rsid w:val="0080303C"/>
    <w:rsid w:val="008033C7"/>
    <w:rsid w:val="00804458"/>
    <w:rsid w:val="00804B1D"/>
    <w:rsid w:val="00804DDE"/>
    <w:rsid w:val="00805088"/>
    <w:rsid w:val="00805973"/>
    <w:rsid w:val="00805A09"/>
    <w:rsid w:val="00805B7D"/>
    <w:rsid w:val="008060EF"/>
    <w:rsid w:val="00806C2E"/>
    <w:rsid w:val="008070B6"/>
    <w:rsid w:val="0080737A"/>
    <w:rsid w:val="0080741F"/>
    <w:rsid w:val="00807B88"/>
    <w:rsid w:val="00807DA1"/>
    <w:rsid w:val="00807FDB"/>
    <w:rsid w:val="008107EE"/>
    <w:rsid w:val="008112A5"/>
    <w:rsid w:val="0081169F"/>
    <w:rsid w:val="00811985"/>
    <w:rsid w:val="00811C72"/>
    <w:rsid w:val="00811E73"/>
    <w:rsid w:val="00812134"/>
    <w:rsid w:val="0081219C"/>
    <w:rsid w:val="008126C4"/>
    <w:rsid w:val="00812E7D"/>
    <w:rsid w:val="00813D5C"/>
    <w:rsid w:val="00814052"/>
    <w:rsid w:val="00814057"/>
    <w:rsid w:val="00814835"/>
    <w:rsid w:val="00814E11"/>
    <w:rsid w:val="008150AA"/>
    <w:rsid w:val="008150C6"/>
    <w:rsid w:val="008154A2"/>
    <w:rsid w:val="008156FE"/>
    <w:rsid w:val="008159DF"/>
    <w:rsid w:val="00815A42"/>
    <w:rsid w:val="00815F02"/>
    <w:rsid w:val="008167A1"/>
    <w:rsid w:val="008169C5"/>
    <w:rsid w:val="008174F9"/>
    <w:rsid w:val="0081752F"/>
    <w:rsid w:val="00817656"/>
    <w:rsid w:val="008179D5"/>
    <w:rsid w:val="00817F89"/>
    <w:rsid w:val="0082041E"/>
    <w:rsid w:val="00820842"/>
    <w:rsid w:val="0082086F"/>
    <w:rsid w:val="0082114E"/>
    <w:rsid w:val="00821264"/>
    <w:rsid w:val="00821568"/>
    <w:rsid w:val="008215A8"/>
    <w:rsid w:val="00821730"/>
    <w:rsid w:val="0082225B"/>
    <w:rsid w:val="00822626"/>
    <w:rsid w:val="00822A12"/>
    <w:rsid w:val="00822C58"/>
    <w:rsid w:val="00822E00"/>
    <w:rsid w:val="0082312D"/>
    <w:rsid w:val="0082382A"/>
    <w:rsid w:val="00823FA8"/>
    <w:rsid w:val="008240AA"/>
    <w:rsid w:val="00824756"/>
    <w:rsid w:val="008254BD"/>
    <w:rsid w:val="00825518"/>
    <w:rsid w:val="00825D4F"/>
    <w:rsid w:val="00825F5C"/>
    <w:rsid w:val="0082614F"/>
    <w:rsid w:val="008265D6"/>
    <w:rsid w:val="008266D5"/>
    <w:rsid w:val="0082689A"/>
    <w:rsid w:val="00827497"/>
    <w:rsid w:val="008275C5"/>
    <w:rsid w:val="00827C7D"/>
    <w:rsid w:val="00830415"/>
    <w:rsid w:val="00830A95"/>
    <w:rsid w:val="00831788"/>
    <w:rsid w:val="00831E61"/>
    <w:rsid w:val="0083253E"/>
    <w:rsid w:val="00832AF4"/>
    <w:rsid w:val="00832BC9"/>
    <w:rsid w:val="00833C64"/>
    <w:rsid w:val="008340F1"/>
    <w:rsid w:val="00834353"/>
    <w:rsid w:val="00835B19"/>
    <w:rsid w:val="00835E3F"/>
    <w:rsid w:val="00836028"/>
    <w:rsid w:val="00836147"/>
    <w:rsid w:val="008361ED"/>
    <w:rsid w:val="00836A77"/>
    <w:rsid w:val="00836C70"/>
    <w:rsid w:val="00837B20"/>
    <w:rsid w:val="008400C4"/>
    <w:rsid w:val="008403EC"/>
    <w:rsid w:val="008408FC"/>
    <w:rsid w:val="00841840"/>
    <w:rsid w:val="00841AEC"/>
    <w:rsid w:val="00842A14"/>
    <w:rsid w:val="00843644"/>
    <w:rsid w:val="00843AA6"/>
    <w:rsid w:val="0084415A"/>
    <w:rsid w:val="0084463C"/>
    <w:rsid w:val="00844B13"/>
    <w:rsid w:val="0084554E"/>
    <w:rsid w:val="0084555A"/>
    <w:rsid w:val="008455DC"/>
    <w:rsid w:val="0084564B"/>
    <w:rsid w:val="008458F3"/>
    <w:rsid w:val="00845959"/>
    <w:rsid w:val="00846799"/>
    <w:rsid w:val="00847D21"/>
    <w:rsid w:val="00847E71"/>
    <w:rsid w:val="0085047D"/>
    <w:rsid w:val="00850B7C"/>
    <w:rsid w:val="00850E3E"/>
    <w:rsid w:val="008519AC"/>
    <w:rsid w:val="00851C83"/>
    <w:rsid w:val="008527CC"/>
    <w:rsid w:val="00852AAA"/>
    <w:rsid w:val="0085387D"/>
    <w:rsid w:val="00853997"/>
    <w:rsid w:val="00853CC9"/>
    <w:rsid w:val="008540A3"/>
    <w:rsid w:val="00854217"/>
    <w:rsid w:val="0085494A"/>
    <w:rsid w:val="0085524E"/>
    <w:rsid w:val="0085540B"/>
    <w:rsid w:val="008555CA"/>
    <w:rsid w:val="00856A25"/>
    <w:rsid w:val="00856B7D"/>
    <w:rsid w:val="00856BFA"/>
    <w:rsid w:val="00856EE6"/>
    <w:rsid w:val="00856F0A"/>
    <w:rsid w:val="0085737E"/>
    <w:rsid w:val="008573AA"/>
    <w:rsid w:val="008617A3"/>
    <w:rsid w:val="00861800"/>
    <w:rsid w:val="00862265"/>
    <w:rsid w:val="008635A6"/>
    <w:rsid w:val="00864156"/>
    <w:rsid w:val="00864461"/>
    <w:rsid w:val="0086495B"/>
    <w:rsid w:val="00864BF7"/>
    <w:rsid w:val="00866243"/>
    <w:rsid w:val="0086645F"/>
    <w:rsid w:val="00866562"/>
    <w:rsid w:val="0086690A"/>
    <w:rsid w:val="00867D92"/>
    <w:rsid w:val="00867D9F"/>
    <w:rsid w:val="00867EEB"/>
    <w:rsid w:val="008706E6"/>
    <w:rsid w:val="008706EA"/>
    <w:rsid w:val="008708A4"/>
    <w:rsid w:val="00870A17"/>
    <w:rsid w:val="00870BD4"/>
    <w:rsid w:val="00870EC4"/>
    <w:rsid w:val="008711B6"/>
    <w:rsid w:val="0087146A"/>
    <w:rsid w:val="00871490"/>
    <w:rsid w:val="00871933"/>
    <w:rsid w:val="008726A0"/>
    <w:rsid w:val="0087294F"/>
    <w:rsid w:val="00872E5B"/>
    <w:rsid w:val="00873498"/>
    <w:rsid w:val="00873D77"/>
    <w:rsid w:val="00874188"/>
    <w:rsid w:val="0087419F"/>
    <w:rsid w:val="008742E3"/>
    <w:rsid w:val="0087543A"/>
    <w:rsid w:val="008754CF"/>
    <w:rsid w:val="008754D1"/>
    <w:rsid w:val="008755D7"/>
    <w:rsid w:val="00875719"/>
    <w:rsid w:val="00875740"/>
    <w:rsid w:val="0087584E"/>
    <w:rsid w:val="00875B2D"/>
    <w:rsid w:val="00876035"/>
    <w:rsid w:val="00877097"/>
    <w:rsid w:val="0087722D"/>
    <w:rsid w:val="00877268"/>
    <w:rsid w:val="00880597"/>
    <w:rsid w:val="00881368"/>
    <w:rsid w:val="008818D7"/>
    <w:rsid w:val="00882074"/>
    <w:rsid w:val="00882AE5"/>
    <w:rsid w:val="00882D94"/>
    <w:rsid w:val="00883420"/>
    <w:rsid w:val="008837F3"/>
    <w:rsid w:val="00883A94"/>
    <w:rsid w:val="00884473"/>
    <w:rsid w:val="00885E4D"/>
    <w:rsid w:val="00886842"/>
    <w:rsid w:val="00886F47"/>
    <w:rsid w:val="00887093"/>
    <w:rsid w:val="00887617"/>
    <w:rsid w:val="008878D7"/>
    <w:rsid w:val="00890A36"/>
    <w:rsid w:val="00891E77"/>
    <w:rsid w:val="0089212E"/>
    <w:rsid w:val="0089264B"/>
    <w:rsid w:val="00892829"/>
    <w:rsid w:val="00893146"/>
    <w:rsid w:val="008933BB"/>
    <w:rsid w:val="008935C9"/>
    <w:rsid w:val="00893A9B"/>
    <w:rsid w:val="00893CAC"/>
    <w:rsid w:val="00893F4F"/>
    <w:rsid w:val="00893FB2"/>
    <w:rsid w:val="00894222"/>
    <w:rsid w:val="00894592"/>
    <w:rsid w:val="008946AB"/>
    <w:rsid w:val="00894CE6"/>
    <w:rsid w:val="00894E87"/>
    <w:rsid w:val="00895ADA"/>
    <w:rsid w:val="00895B27"/>
    <w:rsid w:val="00895C2D"/>
    <w:rsid w:val="00896E0E"/>
    <w:rsid w:val="00896F5F"/>
    <w:rsid w:val="0089715D"/>
    <w:rsid w:val="008971AA"/>
    <w:rsid w:val="008A00CB"/>
    <w:rsid w:val="008A0696"/>
    <w:rsid w:val="008A08C0"/>
    <w:rsid w:val="008A109B"/>
    <w:rsid w:val="008A11AE"/>
    <w:rsid w:val="008A1D8F"/>
    <w:rsid w:val="008A1E6B"/>
    <w:rsid w:val="008A2C81"/>
    <w:rsid w:val="008A2D00"/>
    <w:rsid w:val="008A2EB5"/>
    <w:rsid w:val="008A32B7"/>
    <w:rsid w:val="008A34D8"/>
    <w:rsid w:val="008A37BB"/>
    <w:rsid w:val="008A3924"/>
    <w:rsid w:val="008A475C"/>
    <w:rsid w:val="008A4BC8"/>
    <w:rsid w:val="008A4C68"/>
    <w:rsid w:val="008A5177"/>
    <w:rsid w:val="008A53C8"/>
    <w:rsid w:val="008A5828"/>
    <w:rsid w:val="008A6155"/>
    <w:rsid w:val="008A6B1B"/>
    <w:rsid w:val="008A6B6A"/>
    <w:rsid w:val="008A6B8C"/>
    <w:rsid w:val="008A6D42"/>
    <w:rsid w:val="008A7004"/>
    <w:rsid w:val="008A71C0"/>
    <w:rsid w:val="008A7650"/>
    <w:rsid w:val="008A76E2"/>
    <w:rsid w:val="008A7FD5"/>
    <w:rsid w:val="008B003F"/>
    <w:rsid w:val="008B09D5"/>
    <w:rsid w:val="008B0B2B"/>
    <w:rsid w:val="008B127A"/>
    <w:rsid w:val="008B18A4"/>
    <w:rsid w:val="008B1F86"/>
    <w:rsid w:val="008B211D"/>
    <w:rsid w:val="008B3788"/>
    <w:rsid w:val="008B3C9E"/>
    <w:rsid w:val="008B3DCA"/>
    <w:rsid w:val="008B452A"/>
    <w:rsid w:val="008B4574"/>
    <w:rsid w:val="008B55E3"/>
    <w:rsid w:val="008B578F"/>
    <w:rsid w:val="008B59A3"/>
    <w:rsid w:val="008B614C"/>
    <w:rsid w:val="008B6220"/>
    <w:rsid w:val="008B6772"/>
    <w:rsid w:val="008B6EE0"/>
    <w:rsid w:val="008B737F"/>
    <w:rsid w:val="008B7E63"/>
    <w:rsid w:val="008C00C3"/>
    <w:rsid w:val="008C0893"/>
    <w:rsid w:val="008C0BA1"/>
    <w:rsid w:val="008C1081"/>
    <w:rsid w:val="008C179B"/>
    <w:rsid w:val="008C21E6"/>
    <w:rsid w:val="008C23C0"/>
    <w:rsid w:val="008C2AFA"/>
    <w:rsid w:val="008C3283"/>
    <w:rsid w:val="008C4472"/>
    <w:rsid w:val="008C563E"/>
    <w:rsid w:val="008C585A"/>
    <w:rsid w:val="008C5B72"/>
    <w:rsid w:val="008C5CF3"/>
    <w:rsid w:val="008C5D3B"/>
    <w:rsid w:val="008C6F70"/>
    <w:rsid w:val="008C7ADF"/>
    <w:rsid w:val="008C7EDD"/>
    <w:rsid w:val="008D0490"/>
    <w:rsid w:val="008D0A0E"/>
    <w:rsid w:val="008D0A86"/>
    <w:rsid w:val="008D0D82"/>
    <w:rsid w:val="008D1285"/>
    <w:rsid w:val="008D1DDF"/>
    <w:rsid w:val="008D223B"/>
    <w:rsid w:val="008D2302"/>
    <w:rsid w:val="008D2605"/>
    <w:rsid w:val="008D28DC"/>
    <w:rsid w:val="008D3442"/>
    <w:rsid w:val="008D3CD4"/>
    <w:rsid w:val="008D47BE"/>
    <w:rsid w:val="008D4E19"/>
    <w:rsid w:val="008D57C9"/>
    <w:rsid w:val="008D6A2F"/>
    <w:rsid w:val="008D6B4A"/>
    <w:rsid w:val="008D762A"/>
    <w:rsid w:val="008D76E1"/>
    <w:rsid w:val="008D7E10"/>
    <w:rsid w:val="008D7F35"/>
    <w:rsid w:val="008E03F9"/>
    <w:rsid w:val="008E1E23"/>
    <w:rsid w:val="008E2C72"/>
    <w:rsid w:val="008E31D4"/>
    <w:rsid w:val="008E3614"/>
    <w:rsid w:val="008E36CC"/>
    <w:rsid w:val="008E38C7"/>
    <w:rsid w:val="008E3C80"/>
    <w:rsid w:val="008E3FBD"/>
    <w:rsid w:val="008E43F5"/>
    <w:rsid w:val="008E43FA"/>
    <w:rsid w:val="008E46E2"/>
    <w:rsid w:val="008E5257"/>
    <w:rsid w:val="008E5567"/>
    <w:rsid w:val="008E5C89"/>
    <w:rsid w:val="008E5F72"/>
    <w:rsid w:val="008E61D7"/>
    <w:rsid w:val="008E7036"/>
    <w:rsid w:val="008E7357"/>
    <w:rsid w:val="008E75A3"/>
    <w:rsid w:val="008E769F"/>
    <w:rsid w:val="008E7C30"/>
    <w:rsid w:val="008F0435"/>
    <w:rsid w:val="008F0576"/>
    <w:rsid w:val="008F0938"/>
    <w:rsid w:val="008F0B86"/>
    <w:rsid w:val="008F0DFD"/>
    <w:rsid w:val="008F14D2"/>
    <w:rsid w:val="008F1C63"/>
    <w:rsid w:val="008F1CF2"/>
    <w:rsid w:val="008F21DD"/>
    <w:rsid w:val="008F2424"/>
    <w:rsid w:val="008F2E4A"/>
    <w:rsid w:val="008F36F1"/>
    <w:rsid w:val="008F389C"/>
    <w:rsid w:val="008F3A4A"/>
    <w:rsid w:val="008F3B5F"/>
    <w:rsid w:val="008F3F03"/>
    <w:rsid w:val="008F4048"/>
    <w:rsid w:val="008F43C6"/>
    <w:rsid w:val="008F50EF"/>
    <w:rsid w:val="008F5285"/>
    <w:rsid w:val="008F53EB"/>
    <w:rsid w:val="008F54C0"/>
    <w:rsid w:val="008F54D1"/>
    <w:rsid w:val="008F5A37"/>
    <w:rsid w:val="008F65F8"/>
    <w:rsid w:val="008F6870"/>
    <w:rsid w:val="008F6A29"/>
    <w:rsid w:val="008F6CE9"/>
    <w:rsid w:val="008F7294"/>
    <w:rsid w:val="008F7516"/>
    <w:rsid w:val="008F7645"/>
    <w:rsid w:val="008F7F5F"/>
    <w:rsid w:val="0090001E"/>
    <w:rsid w:val="00900756"/>
    <w:rsid w:val="00900A0E"/>
    <w:rsid w:val="00900EC4"/>
    <w:rsid w:val="00900ECD"/>
    <w:rsid w:val="0090158F"/>
    <w:rsid w:val="009015D0"/>
    <w:rsid w:val="00901A3B"/>
    <w:rsid w:val="00901A7F"/>
    <w:rsid w:val="00901C52"/>
    <w:rsid w:val="00902E6F"/>
    <w:rsid w:val="009033BF"/>
    <w:rsid w:val="00903562"/>
    <w:rsid w:val="0090360C"/>
    <w:rsid w:val="00903894"/>
    <w:rsid w:val="00903DE2"/>
    <w:rsid w:val="0090419C"/>
    <w:rsid w:val="00904C20"/>
    <w:rsid w:val="00904C34"/>
    <w:rsid w:val="00904F6F"/>
    <w:rsid w:val="00905B08"/>
    <w:rsid w:val="00905BDA"/>
    <w:rsid w:val="00905C9B"/>
    <w:rsid w:val="00906C66"/>
    <w:rsid w:val="0090710A"/>
    <w:rsid w:val="009075B2"/>
    <w:rsid w:val="00907639"/>
    <w:rsid w:val="0090798D"/>
    <w:rsid w:val="00907C9F"/>
    <w:rsid w:val="00910369"/>
    <w:rsid w:val="009118B2"/>
    <w:rsid w:val="009118B3"/>
    <w:rsid w:val="00911E90"/>
    <w:rsid w:val="009120AF"/>
    <w:rsid w:val="00912D97"/>
    <w:rsid w:val="009131B8"/>
    <w:rsid w:val="00913C55"/>
    <w:rsid w:val="00914260"/>
    <w:rsid w:val="0091494F"/>
    <w:rsid w:val="00915291"/>
    <w:rsid w:val="009152DC"/>
    <w:rsid w:val="0091577B"/>
    <w:rsid w:val="009162ED"/>
    <w:rsid w:val="00916D18"/>
    <w:rsid w:val="00916EC9"/>
    <w:rsid w:val="009170C8"/>
    <w:rsid w:val="00917BED"/>
    <w:rsid w:val="009200F3"/>
    <w:rsid w:val="009204B2"/>
    <w:rsid w:val="00920685"/>
    <w:rsid w:val="009208DA"/>
    <w:rsid w:val="009209C5"/>
    <w:rsid w:val="00920A49"/>
    <w:rsid w:val="0092139E"/>
    <w:rsid w:val="00921417"/>
    <w:rsid w:val="0092167E"/>
    <w:rsid w:val="00921A7C"/>
    <w:rsid w:val="00921ADA"/>
    <w:rsid w:val="009226E0"/>
    <w:rsid w:val="00922E2F"/>
    <w:rsid w:val="009231E0"/>
    <w:rsid w:val="00923275"/>
    <w:rsid w:val="00923330"/>
    <w:rsid w:val="0092374D"/>
    <w:rsid w:val="009237FE"/>
    <w:rsid w:val="0092395E"/>
    <w:rsid w:val="00923C4C"/>
    <w:rsid w:val="00923CE0"/>
    <w:rsid w:val="00924A88"/>
    <w:rsid w:val="00924CBB"/>
    <w:rsid w:val="0092738E"/>
    <w:rsid w:val="009276B7"/>
    <w:rsid w:val="00927C2F"/>
    <w:rsid w:val="00927D50"/>
    <w:rsid w:val="0093001B"/>
    <w:rsid w:val="00930D48"/>
    <w:rsid w:val="00931265"/>
    <w:rsid w:val="00931284"/>
    <w:rsid w:val="009312F3"/>
    <w:rsid w:val="00931807"/>
    <w:rsid w:val="00931982"/>
    <w:rsid w:val="0093206C"/>
    <w:rsid w:val="0093230B"/>
    <w:rsid w:val="00933233"/>
    <w:rsid w:val="00933239"/>
    <w:rsid w:val="0093325C"/>
    <w:rsid w:val="0093378C"/>
    <w:rsid w:val="00933BF4"/>
    <w:rsid w:val="00934014"/>
    <w:rsid w:val="009340D6"/>
    <w:rsid w:val="00934302"/>
    <w:rsid w:val="009348CE"/>
    <w:rsid w:val="00935A1B"/>
    <w:rsid w:val="00935B53"/>
    <w:rsid w:val="00935C39"/>
    <w:rsid w:val="0093642E"/>
    <w:rsid w:val="0093682C"/>
    <w:rsid w:val="00937139"/>
    <w:rsid w:val="009378C4"/>
    <w:rsid w:val="00937AD8"/>
    <w:rsid w:val="00940DCC"/>
    <w:rsid w:val="00941B6B"/>
    <w:rsid w:val="00941DBE"/>
    <w:rsid w:val="00941DBF"/>
    <w:rsid w:val="009422CC"/>
    <w:rsid w:val="009423ED"/>
    <w:rsid w:val="0094245D"/>
    <w:rsid w:val="009424A6"/>
    <w:rsid w:val="00942B45"/>
    <w:rsid w:val="00942F3C"/>
    <w:rsid w:val="0094322E"/>
    <w:rsid w:val="0094328C"/>
    <w:rsid w:val="00943485"/>
    <w:rsid w:val="00943919"/>
    <w:rsid w:val="00943CF1"/>
    <w:rsid w:val="009442D8"/>
    <w:rsid w:val="00944407"/>
    <w:rsid w:val="009447E5"/>
    <w:rsid w:val="00944EB8"/>
    <w:rsid w:val="00944FF6"/>
    <w:rsid w:val="00945193"/>
    <w:rsid w:val="0094555E"/>
    <w:rsid w:val="009461AA"/>
    <w:rsid w:val="009464C2"/>
    <w:rsid w:val="009464CA"/>
    <w:rsid w:val="00946A10"/>
    <w:rsid w:val="00946A2E"/>
    <w:rsid w:val="00946A37"/>
    <w:rsid w:val="00946DB7"/>
    <w:rsid w:val="00947019"/>
    <w:rsid w:val="00947039"/>
    <w:rsid w:val="00947695"/>
    <w:rsid w:val="0094797C"/>
    <w:rsid w:val="00950BF4"/>
    <w:rsid w:val="00951C28"/>
    <w:rsid w:val="00951C36"/>
    <w:rsid w:val="00951FF0"/>
    <w:rsid w:val="0095227D"/>
    <w:rsid w:val="0095269A"/>
    <w:rsid w:val="009527CC"/>
    <w:rsid w:val="009528E5"/>
    <w:rsid w:val="00952C74"/>
    <w:rsid w:val="00952CDA"/>
    <w:rsid w:val="00953675"/>
    <w:rsid w:val="00954398"/>
    <w:rsid w:val="00954567"/>
    <w:rsid w:val="009548BF"/>
    <w:rsid w:val="00954992"/>
    <w:rsid w:val="009556A3"/>
    <w:rsid w:val="00955703"/>
    <w:rsid w:val="0095574A"/>
    <w:rsid w:val="00955869"/>
    <w:rsid w:val="00955C4C"/>
    <w:rsid w:val="00956774"/>
    <w:rsid w:val="00956CBD"/>
    <w:rsid w:val="00956F4D"/>
    <w:rsid w:val="00957C81"/>
    <w:rsid w:val="00957D98"/>
    <w:rsid w:val="0096048C"/>
    <w:rsid w:val="00960568"/>
    <w:rsid w:val="00961125"/>
    <w:rsid w:val="009613E2"/>
    <w:rsid w:val="00961479"/>
    <w:rsid w:val="00961957"/>
    <w:rsid w:val="00961F75"/>
    <w:rsid w:val="00962412"/>
    <w:rsid w:val="0096263C"/>
    <w:rsid w:val="00962DE4"/>
    <w:rsid w:val="00962E2C"/>
    <w:rsid w:val="00962F13"/>
    <w:rsid w:val="00963097"/>
    <w:rsid w:val="0096320D"/>
    <w:rsid w:val="009638FD"/>
    <w:rsid w:val="00963FF3"/>
    <w:rsid w:val="00964062"/>
    <w:rsid w:val="0096468A"/>
    <w:rsid w:val="00964A69"/>
    <w:rsid w:val="00965725"/>
    <w:rsid w:val="00965B17"/>
    <w:rsid w:val="00966387"/>
    <w:rsid w:val="00967DAE"/>
    <w:rsid w:val="009700B1"/>
    <w:rsid w:val="0097051D"/>
    <w:rsid w:val="00970664"/>
    <w:rsid w:val="00970934"/>
    <w:rsid w:val="009719DE"/>
    <w:rsid w:val="00972DFE"/>
    <w:rsid w:val="00973C97"/>
    <w:rsid w:val="00973E8A"/>
    <w:rsid w:val="00973F8E"/>
    <w:rsid w:val="009745D2"/>
    <w:rsid w:val="00975919"/>
    <w:rsid w:val="00975BB0"/>
    <w:rsid w:val="00975D8D"/>
    <w:rsid w:val="00975F25"/>
    <w:rsid w:val="009763C0"/>
    <w:rsid w:val="009763F8"/>
    <w:rsid w:val="00976541"/>
    <w:rsid w:val="0097738D"/>
    <w:rsid w:val="00977573"/>
    <w:rsid w:val="00977D07"/>
    <w:rsid w:val="00977EB2"/>
    <w:rsid w:val="00980362"/>
    <w:rsid w:val="00980448"/>
    <w:rsid w:val="009808B3"/>
    <w:rsid w:val="009813F8"/>
    <w:rsid w:val="00981B95"/>
    <w:rsid w:val="00983A39"/>
    <w:rsid w:val="00983A50"/>
    <w:rsid w:val="00983A62"/>
    <w:rsid w:val="00983F13"/>
    <w:rsid w:val="0098400B"/>
    <w:rsid w:val="00984428"/>
    <w:rsid w:val="00984463"/>
    <w:rsid w:val="00985299"/>
    <w:rsid w:val="009852B9"/>
    <w:rsid w:val="0098560F"/>
    <w:rsid w:val="00985A5A"/>
    <w:rsid w:val="0098612D"/>
    <w:rsid w:val="009863EB"/>
    <w:rsid w:val="00986932"/>
    <w:rsid w:val="009869E3"/>
    <w:rsid w:val="00990312"/>
    <w:rsid w:val="00990A0E"/>
    <w:rsid w:val="00991664"/>
    <w:rsid w:val="0099188D"/>
    <w:rsid w:val="00991993"/>
    <w:rsid w:val="00991E9E"/>
    <w:rsid w:val="00992087"/>
    <w:rsid w:val="009927E0"/>
    <w:rsid w:val="00992EAC"/>
    <w:rsid w:val="00992EE3"/>
    <w:rsid w:val="00993BF0"/>
    <w:rsid w:val="00994567"/>
    <w:rsid w:val="0099481A"/>
    <w:rsid w:val="0099496B"/>
    <w:rsid w:val="00994B3C"/>
    <w:rsid w:val="00994C63"/>
    <w:rsid w:val="009952EA"/>
    <w:rsid w:val="00995319"/>
    <w:rsid w:val="00995509"/>
    <w:rsid w:val="00995A09"/>
    <w:rsid w:val="00995C30"/>
    <w:rsid w:val="009961E7"/>
    <w:rsid w:val="00996C1C"/>
    <w:rsid w:val="009979E6"/>
    <w:rsid w:val="00997F95"/>
    <w:rsid w:val="009A0A92"/>
    <w:rsid w:val="009A0DE2"/>
    <w:rsid w:val="009A0F05"/>
    <w:rsid w:val="009A12DF"/>
    <w:rsid w:val="009A1589"/>
    <w:rsid w:val="009A1D4D"/>
    <w:rsid w:val="009A236A"/>
    <w:rsid w:val="009A273F"/>
    <w:rsid w:val="009A2CA5"/>
    <w:rsid w:val="009A2FDE"/>
    <w:rsid w:val="009A3CDB"/>
    <w:rsid w:val="009A3E06"/>
    <w:rsid w:val="009A430C"/>
    <w:rsid w:val="009A46DD"/>
    <w:rsid w:val="009A530C"/>
    <w:rsid w:val="009A59DA"/>
    <w:rsid w:val="009A5E33"/>
    <w:rsid w:val="009A6CAC"/>
    <w:rsid w:val="009A708D"/>
    <w:rsid w:val="009A7248"/>
    <w:rsid w:val="009A7856"/>
    <w:rsid w:val="009A7A09"/>
    <w:rsid w:val="009A7F50"/>
    <w:rsid w:val="009B0125"/>
    <w:rsid w:val="009B05D9"/>
    <w:rsid w:val="009B0711"/>
    <w:rsid w:val="009B07C8"/>
    <w:rsid w:val="009B0943"/>
    <w:rsid w:val="009B0BAC"/>
    <w:rsid w:val="009B1551"/>
    <w:rsid w:val="009B1925"/>
    <w:rsid w:val="009B1991"/>
    <w:rsid w:val="009B1B3A"/>
    <w:rsid w:val="009B30F0"/>
    <w:rsid w:val="009B3112"/>
    <w:rsid w:val="009B3131"/>
    <w:rsid w:val="009B37D0"/>
    <w:rsid w:val="009B3A5B"/>
    <w:rsid w:val="009B4B3B"/>
    <w:rsid w:val="009B4D82"/>
    <w:rsid w:val="009B4D9F"/>
    <w:rsid w:val="009B50D8"/>
    <w:rsid w:val="009B5985"/>
    <w:rsid w:val="009B5C8E"/>
    <w:rsid w:val="009B5E35"/>
    <w:rsid w:val="009B5F7A"/>
    <w:rsid w:val="009B6757"/>
    <w:rsid w:val="009B68EC"/>
    <w:rsid w:val="009B70E1"/>
    <w:rsid w:val="009B7314"/>
    <w:rsid w:val="009C06AD"/>
    <w:rsid w:val="009C0E90"/>
    <w:rsid w:val="009C177C"/>
    <w:rsid w:val="009C1AC0"/>
    <w:rsid w:val="009C1D41"/>
    <w:rsid w:val="009C27FA"/>
    <w:rsid w:val="009C37FC"/>
    <w:rsid w:val="009C3F61"/>
    <w:rsid w:val="009C3FD0"/>
    <w:rsid w:val="009C4723"/>
    <w:rsid w:val="009C4845"/>
    <w:rsid w:val="009C4CAD"/>
    <w:rsid w:val="009C4FB4"/>
    <w:rsid w:val="009C4FDB"/>
    <w:rsid w:val="009C6000"/>
    <w:rsid w:val="009C709C"/>
    <w:rsid w:val="009C78C4"/>
    <w:rsid w:val="009C78DF"/>
    <w:rsid w:val="009C7F69"/>
    <w:rsid w:val="009D015C"/>
    <w:rsid w:val="009D0A7F"/>
    <w:rsid w:val="009D131D"/>
    <w:rsid w:val="009D1476"/>
    <w:rsid w:val="009D1DC4"/>
    <w:rsid w:val="009D23DF"/>
    <w:rsid w:val="009D2EAA"/>
    <w:rsid w:val="009D2F2A"/>
    <w:rsid w:val="009D34C0"/>
    <w:rsid w:val="009D3B45"/>
    <w:rsid w:val="009D41AF"/>
    <w:rsid w:val="009D43F6"/>
    <w:rsid w:val="009D471D"/>
    <w:rsid w:val="009D4928"/>
    <w:rsid w:val="009D59D7"/>
    <w:rsid w:val="009D6A25"/>
    <w:rsid w:val="009D6D9E"/>
    <w:rsid w:val="009D72C2"/>
    <w:rsid w:val="009D73A7"/>
    <w:rsid w:val="009D7543"/>
    <w:rsid w:val="009D775A"/>
    <w:rsid w:val="009D777D"/>
    <w:rsid w:val="009E0668"/>
    <w:rsid w:val="009E0867"/>
    <w:rsid w:val="009E14CB"/>
    <w:rsid w:val="009E1601"/>
    <w:rsid w:val="009E1FBD"/>
    <w:rsid w:val="009E29BE"/>
    <w:rsid w:val="009E2DBB"/>
    <w:rsid w:val="009E405A"/>
    <w:rsid w:val="009E48DE"/>
    <w:rsid w:val="009E4B89"/>
    <w:rsid w:val="009E4EFE"/>
    <w:rsid w:val="009E4F4D"/>
    <w:rsid w:val="009E53F0"/>
    <w:rsid w:val="009E5814"/>
    <w:rsid w:val="009E591D"/>
    <w:rsid w:val="009E5A81"/>
    <w:rsid w:val="009E6435"/>
    <w:rsid w:val="009E6B83"/>
    <w:rsid w:val="009E6E60"/>
    <w:rsid w:val="009E6FB9"/>
    <w:rsid w:val="009E7273"/>
    <w:rsid w:val="009E7383"/>
    <w:rsid w:val="009E7E80"/>
    <w:rsid w:val="009F0434"/>
    <w:rsid w:val="009F0600"/>
    <w:rsid w:val="009F08E1"/>
    <w:rsid w:val="009F0C73"/>
    <w:rsid w:val="009F0F7A"/>
    <w:rsid w:val="009F1934"/>
    <w:rsid w:val="009F1B86"/>
    <w:rsid w:val="009F202C"/>
    <w:rsid w:val="009F261B"/>
    <w:rsid w:val="009F26FF"/>
    <w:rsid w:val="009F2D65"/>
    <w:rsid w:val="009F2E71"/>
    <w:rsid w:val="009F3AF1"/>
    <w:rsid w:val="009F3D3D"/>
    <w:rsid w:val="009F47ED"/>
    <w:rsid w:val="009F4E2F"/>
    <w:rsid w:val="009F50BB"/>
    <w:rsid w:val="009F5174"/>
    <w:rsid w:val="009F5197"/>
    <w:rsid w:val="009F5ADA"/>
    <w:rsid w:val="009F5D23"/>
    <w:rsid w:val="009F62F9"/>
    <w:rsid w:val="009F6C7D"/>
    <w:rsid w:val="009F7A00"/>
    <w:rsid w:val="009F7A49"/>
    <w:rsid w:val="00A0068F"/>
    <w:rsid w:val="00A0087D"/>
    <w:rsid w:val="00A00DE4"/>
    <w:rsid w:val="00A00EFA"/>
    <w:rsid w:val="00A00F54"/>
    <w:rsid w:val="00A0106E"/>
    <w:rsid w:val="00A01314"/>
    <w:rsid w:val="00A01455"/>
    <w:rsid w:val="00A016E8"/>
    <w:rsid w:val="00A01713"/>
    <w:rsid w:val="00A01AD0"/>
    <w:rsid w:val="00A01B3C"/>
    <w:rsid w:val="00A01D21"/>
    <w:rsid w:val="00A01D6D"/>
    <w:rsid w:val="00A02160"/>
    <w:rsid w:val="00A02802"/>
    <w:rsid w:val="00A04629"/>
    <w:rsid w:val="00A060A5"/>
    <w:rsid w:val="00A0699D"/>
    <w:rsid w:val="00A06B1A"/>
    <w:rsid w:val="00A07006"/>
    <w:rsid w:val="00A07097"/>
    <w:rsid w:val="00A07538"/>
    <w:rsid w:val="00A075E9"/>
    <w:rsid w:val="00A07A9B"/>
    <w:rsid w:val="00A07DFF"/>
    <w:rsid w:val="00A1021E"/>
    <w:rsid w:val="00A1050A"/>
    <w:rsid w:val="00A107FC"/>
    <w:rsid w:val="00A10BBC"/>
    <w:rsid w:val="00A10F91"/>
    <w:rsid w:val="00A12256"/>
    <w:rsid w:val="00A1285E"/>
    <w:rsid w:val="00A1363B"/>
    <w:rsid w:val="00A13EA6"/>
    <w:rsid w:val="00A14149"/>
    <w:rsid w:val="00A1431A"/>
    <w:rsid w:val="00A1446E"/>
    <w:rsid w:val="00A14605"/>
    <w:rsid w:val="00A14DC9"/>
    <w:rsid w:val="00A14EED"/>
    <w:rsid w:val="00A150D8"/>
    <w:rsid w:val="00A15838"/>
    <w:rsid w:val="00A158F1"/>
    <w:rsid w:val="00A15CF9"/>
    <w:rsid w:val="00A15F13"/>
    <w:rsid w:val="00A1613E"/>
    <w:rsid w:val="00A16424"/>
    <w:rsid w:val="00A16435"/>
    <w:rsid w:val="00A167C0"/>
    <w:rsid w:val="00A16A94"/>
    <w:rsid w:val="00A16F8F"/>
    <w:rsid w:val="00A1714E"/>
    <w:rsid w:val="00A17455"/>
    <w:rsid w:val="00A179B3"/>
    <w:rsid w:val="00A2052D"/>
    <w:rsid w:val="00A20EEE"/>
    <w:rsid w:val="00A2183B"/>
    <w:rsid w:val="00A21A2B"/>
    <w:rsid w:val="00A21A54"/>
    <w:rsid w:val="00A21AD8"/>
    <w:rsid w:val="00A2207A"/>
    <w:rsid w:val="00A22A3E"/>
    <w:rsid w:val="00A22D56"/>
    <w:rsid w:val="00A22FCB"/>
    <w:rsid w:val="00A2356A"/>
    <w:rsid w:val="00A23700"/>
    <w:rsid w:val="00A23A1B"/>
    <w:rsid w:val="00A23A8F"/>
    <w:rsid w:val="00A23F64"/>
    <w:rsid w:val="00A2453E"/>
    <w:rsid w:val="00A245F5"/>
    <w:rsid w:val="00A24AF7"/>
    <w:rsid w:val="00A24B7A"/>
    <w:rsid w:val="00A24DB9"/>
    <w:rsid w:val="00A24FE6"/>
    <w:rsid w:val="00A26D9E"/>
    <w:rsid w:val="00A27535"/>
    <w:rsid w:val="00A27890"/>
    <w:rsid w:val="00A27B7A"/>
    <w:rsid w:val="00A306F7"/>
    <w:rsid w:val="00A3081B"/>
    <w:rsid w:val="00A3100D"/>
    <w:rsid w:val="00A315EB"/>
    <w:rsid w:val="00A320B8"/>
    <w:rsid w:val="00A321E0"/>
    <w:rsid w:val="00A326FF"/>
    <w:rsid w:val="00A32A6C"/>
    <w:rsid w:val="00A32F86"/>
    <w:rsid w:val="00A34071"/>
    <w:rsid w:val="00A35863"/>
    <w:rsid w:val="00A35874"/>
    <w:rsid w:val="00A359F1"/>
    <w:rsid w:val="00A35E95"/>
    <w:rsid w:val="00A363D4"/>
    <w:rsid w:val="00A36475"/>
    <w:rsid w:val="00A365A3"/>
    <w:rsid w:val="00A367CF"/>
    <w:rsid w:val="00A36849"/>
    <w:rsid w:val="00A36D0E"/>
    <w:rsid w:val="00A3756C"/>
    <w:rsid w:val="00A403CE"/>
    <w:rsid w:val="00A40E58"/>
    <w:rsid w:val="00A40FE8"/>
    <w:rsid w:val="00A411EF"/>
    <w:rsid w:val="00A4127B"/>
    <w:rsid w:val="00A4173D"/>
    <w:rsid w:val="00A41C9C"/>
    <w:rsid w:val="00A420A9"/>
    <w:rsid w:val="00A42B66"/>
    <w:rsid w:val="00A42E87"/>
    <w:rsid w:val="00A43057"/>
    <w:rsid w:val="00A435C0"/>
    <w:rsid w:val="00A43D56"/>
    <w:rsid w:val="00A43D87"/>
    <w:rsid w:val="00A43D93"/>
    <w:rsid w:val="00A44778"/>
    <w:rsid w:val="00A44A55"/>
    <w:rsid w:val="00A44BAB"/>
    <w:rsid w:val="00A4581E"/>
    <w:rsid w:val="00A4587E"/>
    <w:rsid w:val="00A45A5F"/>
    <w:rsid w:val="00A45B99"/>
    <w:rsid w:val="00A46023"/>
    <w:rsid w:val="00A46206"/>
    <w:rsid w:val="00A4669A"/>
    <w:rsid w:val="00A474E6"/>
    <w:rsid w:val="00A50371"/>
    <w:rsid w:val="00A505B3"/>
    <w:rsid w:val="00A50DE5"/>
    <w:rsid w:val="00A51950"/>
    <w:rsid w:val="00A529A4"/>
    <w:rsid w:val="00A52B64"/>
    <w:rsid w:val="00A52B85"/>
    <w:rsid w:val="00A52BD7"/>
    <w:rsid w:val="00A54282"/>
    <w:rsid w:val="00A546D0"/>
    <w:rsid w:val="00A54FF8"/>
    <w:rsid w:val="00A55082"/>
    <w:rsid w:val="00A5540A"/>
    <w:rsid w:val="00A55590"/>
    <w:rsid w:val="00A559D0"/>
    <w:rsid w:val="00A55D69"/>
    <w:rsid w:val="00A56172"/>
    <w:rsid w:val="00A5730B"/>
    <w:rsid w:val="00A575B4"/>
    <w:rsid w:val="00A57CC7"/>
    <w:rsid w:val="00A57DC4"/>
    <w:rsid w:val="00A6049C"/>
    <w:rsid w:val="00A60BA3"/>
    <w:rsid w:val="00A60BD8"/>
    <w:rsid w:val="00A61448"/>
    <w:rsid w:val="00A61964"/>
    <w:rsid w:val="00A61C68"/>
    <w:rsid w:val="00A61F34"/>
    <w:rsid w:val="00A6209A"/>
    <w:rsid w:val="00A63757"/>
    <w:rsid w:val="00A63A7D"/>
    <w:rsid w:val="00A6479C"/>
    <w:rsid w:val="00A647C0"/>
    <w:rsid w:val="00A64A13"/>
    <w:rsid w:val="00A64DB3"/>
    <w:rsid w:val="00A64E8A"/>
    <w:rsid w:val="00A64EFF"/>
    <w:rsid w:val="00A65022"/>
    <w:rsid w:val="00A66159"/>
    <w:rsid w:val="00A664E0"/>
    <w:rsid w:val="00A66A7B"/>
    <w:rsid w:val="00A671A8"/>
    <w:rsid w:val="00A67852"/>
    <w:rsid w:val="00A67B50"/>
    <w:rsid w:val="00A67D71"/>
    <w:rsid w:val="00A703CB"/>
    <w:rsid w:val="00A7040D"/>
    <w:rsid w:val="00A706B8"/>
    <w:rsid w:val="00A70F6D"/>
    <w:rsid w:val="00A71438"/>
    <w:rsid w:val="00A71A2B"/>
    <w:rsid w:val="00A71ADA"/>
    <w:rsid w:val="00A72AD5"/>
    <w:rsid w:val="00A72C07"/>
    <w:rsid w:val="00A73942"/>
    <w:rsid w:val="00A7407F"/>
    <w:rsid w:val="00A746BB"/>
    <w:rsid w:val="00A74950"/>
    <w:rsid w:val="00A761F9"/>
    <w:rsid w:val="00A76E7E"/>
    <w:rsid w:val="00A77D12"/>
    <w:rsid w:val="00A8080C"/>
    <w:rsid w:val="00A80885"/>
    <w:rsid w:val="00A808F2"/>
    <w:rsid w:val="00A8154C"/>
    <w:rsid w:val="00A82501"/>
    <w:rsid w:val="00A825AA"/>
    <w:rsid w:val="00A83334"/>
    <w:rsid w:val="00A835E6"/>
    <w:rsid w:val="00A83DDE"/>
    <w:rsid w:val="00A83ECA"/>
    <w:rsid w:val="00A84787"/>
    <w:rsid w:val="00A84AA5"/>
    <w:rsid w:val="00A85146"/>
    <w:rsid w:val="00A85A9B"/>
    <w:rsid w:val="00A85F62"/>
    <w:rsid w:val="00A86354"/>
    <w:rsid w:val="00A865C9"/>
    <w:rsid w:val="00A868AD"/>
    <w:rsid w:val="00A86979"/>
    <w:rsid w:val="00A86AFD"/>
    <w:rsid w:val="00A86B88"/>
    <w:rsid w:val="00A8727F"/>
    <w:rsid w:val="00A874E2"/>
    <w:rsid w:val="00A875A9"/>
    <w:rsid w:val="00A87820"/>
    <w:rsid w:val="00A87B31"/>
    <w:rsid w:val="00A923A3"/>
    <w:rsid w:val="00A930C2"/>
    <w:rsid w:val="00A9352E"/>
    <w:rsid w:val="00A935FB"/>
    <w:rsid w:val="00A93F68"/>
    <w:rsid w:val="00A942E4"/>
    <w:rsid w:val="00A943BB"/>
    <w:rsid w:val="00A944E0"/>
    <w:rsid w:val="00A94959"/>
    <w:rsid w:val="00A94A80"/>
    <w:rsid w:val="00A94D57"/>
    <w:rsid w:val="00A94F69"/>
    <w:rsid w:val="00A952A8"/>
    <w:rsid w:val="00A955D8"/>
    <w:rsid w:val="00A9562F"/>
    <w:rsid w:val="00A95A4A"/>
    <w:rsid w:val="00A95AE7"/>
    <w:rsid w:val="00A95C0C"/>
    <w:rsid w:val="00A9634B"/>
    <w:rsid w:val="00A96751"/>
    <w:rsid w:val="00A96CB6"/>
    <w:rsid w:val="00A971AF"/>
    <w:rsid w:val="00A97D16"/>
    <w:rsid w:val="00A97E0C"/>
    <w:rsid w:val="00AA06AE"/>
    <w:rsid w:val="00AA193F"/>
    <w:rsid w:val="00AA1BD1"/>
    <w:rsid w:val="00AA1E5E"/>
    <w:rsid w:val="00AA234F"/>
    <w:rsid w:val="00AA23D5"/>
    <w:rsid w:val="00AA27F5"/>
    <w:rsid w:val="00AA2B5C"/>
    <w:rsid w:val="00AA2D8B"/>
    <w:rsid w:val="00AA2FB9"/>
    <w:rsid w:val="00AA3FFD"/>
    <w:rsid w:val="00AA42E4"/>
    <w:rsid w:val="00AA4355"/>
    <w:rsid w:val="00AA461D"/>
    <w:rsid w:val="00AA4776"/>
    <w:rsid w:val="00AA4D1A"/>
    <w:rsid w:val="00AA52D3"/>
    <w:rsid w:val="00AA55F4"/>
    <w:rsid w:val="00AA5B27"/>
    <w:rsid w:val="00AA5C40"/>
    <w:rsid w:val="00AA60BC"/>
    <w:rsid w:val="00AA6859"/>
    <w:rsid w:val="00AA6AF2"/>
    <w:rsid w:val="00AA70CE"/>
    <w:rsid w:val="00AA739D"/>
    <w:rsid w:val="00AA74E1"/>
    <w:rsid w:val="00AB0239"/>
    <w:rsid w:val="00AB0515"/>
    <w:rsid w:val="00AB1443"/>
    <w:rsid w:val="00AB15EE"/>
    <w:rsid w:val="00AB19A2"/>
    <w:rsid w:val="00AB23BB"/>
    <w:rsid w:val="00AB29D5"/>
    <w:rsid w:val="00AB2FE2"/>
    <w:rsid w:val="00AB388C"/>
    <w:rsid w:val="00AB38CB"/>
    <w:rsid w:val="00AB425A"/>
    <w:rsid w:val="00AB5239"/>
    <w:rsid w:val="00AB5419"/>
    <w:rsid w:val="00AB5469"/>
    <w:rsid w:val="00AB5B63"/>
    <w:rsid w:val="00AB5BF2"/>
    <w:rsid w:val="00AB5D39"/>
    <w:rsid w:val="00AB6657"/>
    <w:rsid w:val="00AB7BF5"/>
    <w:rsid w:val="00AC084B"/>
    <w:rsid w:val="00AC0C86"/>
    <w:rsid w:val="00AC12B5"/>
    <w:rsid w:val="00AC1445"/>
    <w:rsid w:val="00AC2039"/>
    <w:rsid w:val="00AC2598"/>
    <w:rsid w:val="00AC2695"/>
    <w:rsid w:val="00AC27FF"/>
    <w:rsid w:val="00AC2F8C"/>
    <w:rsid w:val="00AC306B"/>
    <w:rsid w:val="00AC318C"/>
    <w:rsid w:val="00AC459D"/>
    <w:rsid w:val="00AC4B31"/>
    <w:rsid w:val="00AC50C2"/>
    <w:rsid w:val="00AC5427"/>
    <w:rsid w:val="00AC54B2"/>
    <w:rsid w:val="00AC5C64"/>
    <w:rsid w:val="00AC5EF0"/>
    <w:rsid w:val="00AC5F5C"/>
    <w:rsid w:val="00AC6A20"/>
    <w:rsid w:val="00AD0545"/>
    <w:rsid w:val="00AD0CAD"/>
    <w:rsid w:val="00AD12C4"/>
    <w:rsid w:val="00AD18D6"/>
    <w:rsid w:val="00AD21A1"/>
    <w:rsid w:val="00AD2545"/>
    <w:rsid w:val="00AD29A9"/>
    <w:rsid w:val="00AD2F45"/>
    <w:rsid w:val="00AD3116"/>
    <w:rsid w:val="00AD350D"/>
    <w:rsid w:val="00AD47C6"/>
    <w:rsid w:val="00AD4826"/>
    <w:rsid w:val="00AD4A3B"/>
    <w:rsid w:val="00AD4D5D"/>
    <w:rsid w:val="00AD52D2"/>
    <w:rsid w:val="00AD6018"/>
    <w:rsid w:val="00AD64C3"/>
    <w:rsid w:val="00AD651B"/>
    <w:rsid w:val="00AD65B4"/>
    <w:rsid w:val="00AD676D"/>
    <w:rsid w:val="00AD6A04"/>
    <w:rsid w:val="00AD6B6F"/>
    <w:rsid w:val="00AD6DF8"/>
    <w:rsid w:val="00AD6E3A"/>
    <w:rsid w:val="00AD7585"/>
    <w:rsid w:val="00AD7C50"/>
    <w:rsid w:val="00AD7EB7"/>
    <w:rsid w:val="00AE0806"/>
    <w:rsid w:val="00AE101B"/>
    <w:rsid w:val="00AE1A10"/>
    <w:rsid w:val="00AE1D65"/>
    <w:rsid w:val="00AE24B4"/>
    <w:rsid w:val="00AE2CA8"/>
    <w:rsid w:val="00AE2DB1"/>
    <w:rsid w:val="00AE349F"/>
    <w:rsid w:val="00AE3AB9"/>
    <w:rsid w:val="00AE43EE"/>
    <w:rsid w:val="00AE4754"/>
    <w:rsid w:val="00AE4764"/>
    <w:rsid w:val="00AE4852"/>
    <w:rsid w:val="00AE4DCE"/>
    <w:rsid w:val="00AE4EA0"/>
    <w:rsid w:val="00AE5234"/>
    <w:rsid w:val="00AE52FD"/>
    <w:rsid w:val="00AE5A66"/>
    <w:rsid w:val="00AE5E3C"/>
    <w:rsid w:val="00AE702C"/>
    <w:rsid w:val="00AE726E"/>
    <w:rsid w:val="00AE7E71"/>
    <w:rsid w:val="00AF0385"/>
    <w:rsid w:val="00AF0DBB"/>
    <w:rsid w:val="00AF1364"/>
    <w:rsid w:val="00AF1ABC"/>
    <w:rsid w:val="00AF1E2C"/>
    <w:rsid w:val="00AF20AF"/>
    <w:rsid w:val="00AF22B6"/>
    <w:rsid w:val="00AF272C"/>
    <w:rsid w:val="00AF28AD"/>
    <w:rsid w:val="00AF34CF"/>
    <w:rsid w:val="00AF3618"/>
    <w:rsid w:val="00AF378B"/>
    <w:rsid w:val="00AF3986"/>
    <w:rsid w:val="00AF3C95"/>
    <w:rsid w:val="00AF3E0C"/>
    <w:rsid w:val="00AF4567"/>
    <w:rsid w:val="00AF4664"/>
    <w:rsid w:val="00AF561D"/>
    <w:rsid w:val="00AF573A"/>
    <w:rsid w:val="00AF61BB"/>
    <w:rsid w:val="00AF6510"/>
    <w:rsid w:val="00AF6BCD"/>
    <w:rsid w:val="00AF6D29"/>
    <w:rsid w:val="00AF6E36"/>
    <w:rsid w:val="00AF7329"/>
    <w:rsid w:val="00AF7359"/>
    <w:rsid w:val="00AF77A1"/>
    <w:rsid w:val="00AF7EFC"/>
    <w:rsid w:val="00B002F4"/>
    <w:rsid w:val="00B00AB8"/>
    <w:rsid w:val="00B00F1E"/>
    <w:rsid w:val="00B01307"/>
    <w:rsid w:val="00B01E38"/>
    <w:rsid w:val="00B02198"/>
    <w:rsid w:val="00B02452"/>
    <w:rsid w:val="00B024AF"/>
    <w:rsid w:val="00B027BF"/>
    <w:rsid w:val="00B03429"/>
    <w:rsid w:val="00B03F43"/>
    <w:rsid w:val="00B04124"/>
    <w:rsid w:val="00B04B0F"/>
    <w:rsid w:val="00B04B9C"/>
    <w:rsid w:val="00B04E4E"/>
    <w:rsid w:val="00B0513A"/>
    <w:rsid w:val="00B05C4C"/>
    <w:rsid w:val="00B05D0A"/>
    <w:rsid w:val="00B05ED8"/>
    <w:rsid w:val="00B0649D"/>
    <w:rsid w:val="00B065F4"/>
    <w:rsid w:val="00B075D9"/>
    <w:rsid w:val="00B07B20"/>
    <w:rsid w:val="00B07EBD"/>
    <w:rsid w:val="00B10103"/>
    <w:rsid w:val="00B1013D"/>
    <w:rsid w:val="00B10436"/>
    <w:rsid w:val="00B104F9"/>
    <w:rsid w:val="00B1099B"/>
    <w:rsid w:val="00B10C1C"/>
    <w:rsid w:val="00B11403"/>
    <w:rsid w:val="00B11A82"/>
    <w:rsid w:val="00B11B6D"/>
    <w:rsid w:val="00B11F75"/>
    <w:rsid w:val="00B12017"/>
    <w:rsid w:val="00B12723"/>
    <w:rsid w:val="00B132E4"/>
    <w:rsid w:val="00B137D8"/>
    <w:rsid w:val="00B153D2"/>
    <w:rsid w:val="00B1639E"/>
    <w:rsid w:val="00B169C6"/>
    <w:rsid w:val="00B16E9D"/>
    <w:rsid w:val="00B17FFE"/>
    <w:rsid w:val="00B2012C"/>
    <w:rsid w:val="00B2013F"/>
    <w:rsid w:val="00B20348"/>
    <w:rsid w:val="00B2042C"/>
    <w:rsid w:val="00B2058D"/>
    <w:rsid w:val="00B20709"/>
    <w:rsid w:val="00B20980"/>
    <w:rsid w:val="00B21B4C"/>
    <w:rsid w:val="00B21BED"/>
    <w:rsid w:val="00B21D37"/>
    <w:rsid w:val="00B221D0"/>
    <w:rsid w:val="00B23166"/>
    <w:rsid w:val="00B23671"/>
    <w:rsid w:val="00B23A0A"/>
    <w:rsid w:val="00B2419C"/>
    <w:rsid w:val="00B24ADA"/>
    <w:rsid w:val="00B254BF"/>
    <w:rsid w:val="00B25C55"/>
    <w:rsid w:val="00B25E9F"/>
    <w:rsid w:val="00B26C2A"/>
    <w:rsid w:val="00B277B0"/>
    <w:rsid w:val="00B27AD6"/>
    <w:rsid w:val="00B30303"/>
    <w:rsid w:val="00B30B89"/>
    <w:rsid w:val="00B30D58"/>
    <w:rsid w:val="00B30E20"/>
    <w:rsid w:val="00B31794"/>
    <w:rsid w:val="00B32FBD"/>
    <w:rsid w:val="00B33375"/>
    <w:rsid w:val="00B33390"/>
    <w:rsid w:val="00B33D30"/>
    <w:rsid w:val="00B344D3"/>
    <w:rsid w:val="00B346D5"/>
    <w:rsid w:val="00B34C16"/>
    <w:rsid w:val="00B34DB9"/>
    <w:rsid w:val="00B34F12"/>
    <w:rsid w:val="00B35205"/>
    <w:rsid w:val="00B35AA0"/>
    <w:rsid w:val="00B36420"/>
    <w:rsid w:val="00B3676C"/>
    <w:rsid w:val="00B36975"/>
    <w:rsid w:val="00B36DBB"/>
    <w:rsid w:val="00B372F0"/>
    <w:rsid w:val="00B408DC"/>
    <w:rsid w:val="00B41B03"/>
    <w:rsid w:val="00B42281"/>
    <w:rsid w:val="00B42456"/>
    <w:rsid w:val="00B424A7"/>
    <w:rsid w:val="00B4334E"/>
    <w:rsid w:val="00B43E6D"/>
    <w:rsid w:val="00B43E75"/>
    <w:rsid w:val="00B4409F"/>
    <w:rsid w:val="00B449A2"/>
    <w:rsid w:val="00B44ABE"/>
    <w:rsid w:val="00B44B16"/>
    <w:rsid w:val="00B44D93"/>
    <w:rsid w:val="00B44E3C"/>
    <w:rsid w:val="00B45077"/>
    <w:rsid w:val="00B4520D"/>
    <w:rsid w:val="00B45256"/>
    <w:rsid w:val="00B4533D"/>
    <w:rsid w:val="00B46C0B"/>
    <w:rsid w:val="00B46F04"/>
    <w:rsid w:val="00B47032"/>
    <w:rsid w:val="00B47BF0"/>
    <w:rsid w:val="00B50989"/>
    <w:rsid w:val="00B50A64"/>
    <w:rsid w:val="00B50F90"/>
    <w:rsid w:val="00B51138"/>
    <w:rsid w:val="00B51151"/>
    <w:rsid w:val="00B514F9"/>
    <w:rsid w:val="00B5192C"/>
    <w:rsid w:val="00B5199E"/>
    <w:rsid w:val="00B52D68"/>
    <w:rsid w:val="00B53B49"/>
    <w:rsid w:val="00B548BA"/>
    <w:rsid w:val="00B54C7F"/>
    <w:rsid w:val="00B557E6"/>
    <w:rsid w:val="00B55CA9"/>
    <w:rsid w:val="00B56A79"/>
    <w:rsid w:val="00B56DAF"/>
    <w:rsid w:val="00B573FA"/>
    <w:rsid w:val="00B57CCF"/>
    <w:rsid w:val="00B600DE"/>
    <w:rsid w:val="00B60133"/>
    <w:rsid w:val="00B601E8"/>
    <w:rsid w:val="00B605B4"/>
    <w:rsid w:val="00B60ED2"/>
    <w:rsid w:val="00B60ED7"/>
    <w:rsid w:val="00B61554"/>
    <w:rsid w:val="00B627AD"/>
    <w:rsid w:val="00B628AA"/>
    <w:rsid w:val="00B62D0E"/>
    <w:rsid w:val="00B633A3"/>
    <w:rsid w:val="00B633D1"/>
    <w:rsid w:val="00B6343E"/>
    <w:rsid w:val="00B6358D"/>
    <w:rsid w:val="00B63CE6"/>
    <w:rsid w:val="00B63F51"/>
    <w:rsid w:val="00B640A0"/>
    <w:rsid w:val="00B64AAE"/>
    <w:rsid w:val="00B653C4"/>
    <w:rsid w:val="00B655FE"/>
    <w:rsid w:val="00B65609"/>
    <w:rsid w:val="00B65A1A"/>
    <w:rsid w:val="00B65A95"/>
    <w:rsid w:val="00B65E8D"/>
    <w:rsid w:val="00B662FD"/>
    <w:rsid w:val="00B66494"/>
    <w:rsid w:val="00B667C3"/>
    <w:rsid w:val="00B669AC"/>
    <w:rsid w:val="00B669F6"/>
    <w:rsid w:val="00B66E41"/>
    <w:rsid w:val="00B6709F"/>
    <w:rsid w:val="00B67264"/>
    <w:rsid w:val="00B67BA2"/>
    <w:rsid w:val="00B67CFF"/>
    <w:rsid w:val="00B70680"/>
    <w:rsid w:val="00B7074F"/>
    <w:rsid w:val="00B70772"/>
    <w:rsid w:val="00B71009"/>
    <w:rsid w:val="00B71CEE"/>
    <w:rsid w:val="00B71F5D"/>
    <w:rsid w:val="00B7268F"/>
    <w:rsid w:val="00B72E78"/>
    <w:rsid w:val="00B73844"/>
    <w:rsid w:val="00B740A0"/>
    <w:rsid w:val="00B743FA"/>
    <w:rsid w:val="00B74CDA"/>
    <w:rsid w:val="00B75142"/>
    <w:rsid w:val="00B75555"/>
    <w:rsid w:val="00B75911"/>
    <w:rsid w:val="00B75CE2"/>
    <w:rsid w:val="00B75DCC"/>
    <w:rsid w:val="00B76138"/>
    <w:rsid w:val="00B77904"/>
    <w:rsid w:val="00B80242"/>
    <w:rsid w:val="00B802C2"/>
    <w:rsid w:val="00B802E9"/>
    <w:rsid w:val="00B81030"/>
    <w:rsid w:val="00B811EA"/>
    <w:rsid w:val="00B8125F"/>
    <w:rsid w:val="00B82735"/>
    <w:rsid w:val="00B82884"/>
    <w:rsid w:val="00B82CD6"/>
    <w:rsid w:val="00B82FB1"/>
    <w:rsid w:val="00B83304"/>
    <w:rsid w:val="00B83FA0"/>
    <w:rsid w:val="00B846E7"/>
    <w:rsid w:val="00B84761"/>
    <w:rsid w:val="00B8483E"/>
    <w:rsid w:val="00B84A7D"/>
    <w:rsid w:val="00B84BA3"/>
    <w:rsid w:val="00B84D46"/>
    <w:rsid w:val="00B84F1D"/>
    <w:rsid w:val="00B84F51"/>
    <w:rsid w:val="00B84FA8"/>
    <w:rsid w:val="00B85456"/>
    <w:rsid w:val="00B8561B"/>
    <w:rsid w:val="00B85918"/>
    <w:rsid w:val="00B85A36"/>
    <w:rsid w:val="00B85CD1"/>
    <w:rsid w:val="00B87248"/>
    <w:rsid w:val="00B87836"/>
    <w:rsid w:val="00B879EC"/>
    <w:rsid w:val="00B90107"/>
    <w:rsid w:val="00B90D0B"/>
    <w:rsid w:val="00B91254"/>
    <w:rsid w:val="00B9138B"/>
    <w:rsid w:val="00B91CF5"/>
    <w:rsid w:val="00B9270C"/>
    <w:rsid w:val="00B92F68"/>
    <w:rsid w:val="00B931D9"/>
    <w:rsid w:val="00B935C2"/>
    <w:rsid w:val="00B93793"/>
    <w:rsid w:val="00B9387E"/>
    <w:rsid w:val="00B93A00"/>
    <w:rsid w:val="00B93C02"/>
    <w:rsid w:val="00B9416B"/>
    <w:rsid w:val="00B94254"/>
    <w:rsid w:val="00B94478"/>
    <w:rsid w:val="00B945FC"/>
    <w:rsid w:val="00B94786"/>
    <w:rsid w:val="00B94972"/>
    <w:rsid w:val="00B94A01"/>
    <w:rsid w:val="00B9518A"/>
    <w:rsid w:val="00B958E7"/>
    <w:rsid w:val="00B95DEC"/>
    <w:rsid w:val="00B96104"/>
    <w:rsid w:val="00B9782F"/>
    <w:rsid w:val="00B97AA3"/>
    <w:rsid w:val="00B97CE7"/>
    <w:rsid w:val="00BA025C"/>
    <w:rsid w:val="00BA0870"/>
    <w:rsid w:val="00BA08B4"/>
    <w:rsid w:val="00BA1543"/>
    <w:rsid w:val="00BA18DF"/>
    <w:rsid w:val="00BA21D6"/>
    <w:rsid w:val="00BA2984"/>
    <w:rsid w:val="00BA387E"/>
    <w:rsid w:val="00BA46E5"/>
    <w:rsid w:val="00BA55C2"/>
    <w:rsid w:val="00BA5A89"/>
    <w:rsid w:val="00BA5CE8"/>
    <w:rsid w:val="00BA6382"/>
    <w:rsid w:val="00BA65E5"/>
    <w:rsid w:val="00BA6751"/>
    <w:rsid w:val="00BA6A66"/>
    <w:rsid w:val="00BA6ACF"/>
    <w:rsid w:val="00BA6B4A"/>
    <w:rsid w:val="00BA6CA5"/>
    <w:rsid w:val="00BA6D75"/>
    <w:rsid w:val="00BA7272"/>
    <w:rsid w:val="00BA774E"/>
    <w:rsid w:val="00BA78D0"/>
    <w:rsid w:val="00BA7A7B"/>
    <w:rsid w:val="00BB05D5"/>
    <w:rsid w:val="00BB0BEC"/>
    <w:rsid w:val="00BB10A1"/>
    <w:rsid w:val="00BB1499"/>
    <w:rsid w:val="00BB1733"/>
    <w:rsid w:val="00BB182A"/>
    <w:rsid w:val="00BB1B9D"/>
    <w:rsid w:val="00BB2884"/>
    <w:rsid w:val="00BB2A1E"/>
    <w:rsid w:val="00BB3CA0"/>
    <w:rsid w:val="00BB3E02"/>
    <w:rsid w:val="00BB52AB"/>
    <w:rsid w:val="00BB537B"/>
    <w:rsid w:val="00BB6B22"/>
    <w:rsid w:val="00BB7935"/>
    <w:rsid w:val="00BC0C17"/>
    <w:rsid w:val="00BC123A"/>
    <w:rsid w:val="00BC15B6"/>
    <w:rsid w:val="00BC16D3"/>
    <w:rsid w:val="00BC170B"/>
    <w:rsid w:val="00BC177D"/>
    <w:rsid w:val="00BC1B93"/>
    <w:rsid w:val="00BC1D7F"/>
    <w:rsid w:val="00BC1E57"/>
    <w:rsid w:val="00BC21AF"/>
    <w:rsid w:val="00BC220A"/>
    <w:rsid w:val="00BC3762"/>
    <w:rsid w:val="00BC37A2"/>
    <w:rsid w:val="00BC38EE"/>
    <w:rsid w:val="00BC3ED3"/>
    <w:rsid w:val="00BC3F6B"/>
    <w:rsid w:val="00BC41CB"/>
    <w:rsid w:val="00BC4B43"/>
    <w:rsid w:val="00BC4C2A"/>
    <w:rsid w:val="00BC4CCA"/>
    <w:rsid w:val="00BC58C6"/>
    <w:rsid w:val="00BC5FC1"/>
    <w:rsid w:val="00BC6E75"/>
    <w:rsid w:val="00BC76A1"/>
    <w:rsid w:val="00BC78B0"/>
    <w:rsid w:val="00BC7FFB"/>
    <w:rsid w:val="00BD0156"/>
    <w:rsid w:val="00BD05D0"/>
    <w:rsid w:val="00BD16B4"/>
    <w:rsid w:val="00BD198C"/>
    <w:rsid w:val="00BD202E"/>
    <w:rsid w:val="00BD2B1A"/>
    <w:rsid w:val="00BD2B1D"/>
    <w:rsid w:val="00BD319E"/>
    <w:rsid w:val="00BD3408"/>
    <w:rsid w:val="00BD3512"/>
    <w:rsid w:val="00BD3975"/>
    <w:rsid w:val="00BD4488"/>
    <w:rsid w:val="00BD4582"/>
    <w:rsid w:val="00BD4632"/>
    <w:rsid w:val="00BD4B79"/>
    <w:rsid w:val="00BD51E2"/>
    <w:rsid w:val="00BD5624"/>
    <w:rsid w:val="00BD56B8"/>
    <w:rsid w:val="00BD6001"/>
    <w:rsid w:val="00BD6130"/>
    <w:rsid w:val="00BD6C30"/>
    <w:rsid w:val="00BD6C52"/>
    <w:rsid w:val="00BD73A3"/>
    <w:rsid w:val="00BD7464"/>
    <w:rsid w:val="00BD78A3"/>
    <w:rsid w:val="00BE05FE"/>
    <w:rsid w:val="00BE0A84"/>
    <w:rsid w:val="00BE0E71"/>
    <w:rsid w:val="00BE0F8B"/>
    <w:rsid w:val="00BE0F8F"/>
    <w:rsid w:val="00BE1655"/>
    <w:rsid w:val="00BE1670"/>
    <w:rsid w:val="00BE2482"/>
    <w:rsid w:val="00BE28A6"/>
    <w:rsid w:val="00BE28B2"/>
    <w:rsid w:val="00BE2CF6"/>
    <w:rsid w:val="00BE2F35"/>
    <w:rsid w:val="00BE3151"/>
    <w:rsid w:val="00BE32D7"/>
    <w:rsid w:val="00BE3419"/>
    <w:rsid w:val="00BE39E4"/>
    <w:rsid w:val="00BE4099"/>
    <w:rsid w:val="00BE4143"/>
    <w:rsid w:val="00BE414F"/>
    <w:rsid w:val="00BE492D"/>
    <w:rsid w:val="00BE497A"/>
    <w:rsid w:val="00BE4C1C"/>
    <w:rsid w:val="00BE4DB3"/>
    <w:rsid w:val="00BE553F"/>
    <w:rsid w:val="00BE5764"/>
    <w:rsid w:val="00BE5790"/>
    <w:rsid w:val="00BE5A5E"/>
    <w:rsid w:val="00BE6755"/>
    <w:rsid w:val="00BE677B"/>
    <w:rsid w:val="00BE6C8D"/>
    <w:rsid w:val="00BE6DB3"/>
    <w:rsid w:val="00BE720E"/>
    <w:rsid w:val="00BE7C19"/>
    <w:rsid w:val="00BF0474"/>
    <w:rsid w:val="00BF056A"/>
    <w:rsid w:val="00BF0681"/>
    <w:rsid w:val="00BF0DA1"/>
    <w:rsid w:val="00BF1808"/>
    <w:rsid w:val="00BF2CAC"/>
    <w:rsid w:val="00BF3039"/>
    <w:rsid w:val="00BF3E6C"/>
    <w:rsid w:val="00BF4364"/>
    <w:rsid w:val="00BF4398"/>
    <w:rsid w:val="00BF4549"/>
    <w:rsid w:val="00BF467C"/>
    <w:rsid w:val="00BF4BE8"/>
    <w:rsid w:val="00BF4ED6"/>
    <w:rsid w:val="00BF68B6"/>
    <w:rsid w:val="00BF729E"/>
    <w:rsid w:val="00BF7768"/>
    <w:rsid w:val="00BF7844"/>
    <w:rsid w:val="00BF7864"/>
    <w:rsid w:val="00BF7C64"/>
    <w:rsid w:val="00BF7C6E"/>
    <w:rsid w:val="00BF7DD5"/>
    <w:rsid w:val="00C007FC"/>
    <w:rsid w:val="00C025DB"/>
    <w:rsid w:val="00C026A8"/>
    <w:rsid w:val="00C0270D"/>
    <w:rsid w:val="00C02B6A"/>
    <w:rsid w:val="00C0305D"/>
    <w:rsid w:val="00C03176"/>
    <w:rsid w:val="00C032BB"/>
    <w:rsid w:val="00C036C5"/>
    <w:rsid w:val="00C03A98"/>
    <w:rsid w:val="00C04686"/>
    <w:rsid w:val="00C04AE3"/>
    <w:rsid w:val="00C05CA4"/>
    <w:rsid w:val="00C0637D"/>
    <w:rsid w:val="00C0657B"/>
    <w:rsid w:val="00C067E2"/>
    <w:rsid w:val="00C06B5A"/>
    <w:rsid w:val="00C06CDF"/>
    <w:rsid w:val="00C06EE4"/>
    <w:rsid w:val="00C06EEF"/>
    <w:rsid w:val="00C07045"/>
    <w:rsid w:val="00C070E4"/>
    <w:rsid w:val="00C07244"/>
    <w:rsid w:val="00C07492"/>
    <w:rsid w:val="00C07907"/>
    <w:rsid w:val="00C07B57"/>
    <w:rsid w:val="00C07F21"/>
    <w:rsid w:val="00C100C9"/>
    <w:rsid w:val="00C10597"/>
    <w:rsid w:val="00C108CC"/>
    <w:rsid w:val="00C10F59"/>
    <w:rsid w:val="00C11B92"/>
    <w:rsid w:val="00C12225"/>
    <w:rsid w:val="00C12C49"/>
    <w:rsid w:val="00C137CC"/>
    <w:rsid w:val="00C13CD6"/>
    <w:rsid w:val="00C14A1B"/>
    <w:rsid w:val="00C15E3C"/>
    <w:rsid w:val="00C15FFD"/>
    <w:rsid w:val="00C16248"/>
    <w:rsid w:val="00C16ACF"/>
    <w:rsid w:val="00C16CD0"/>
    <w:rsid w:val="00C16E2F"/>
    <w:rsid w:val="00C17782"/>
    <w:rsid w:val="00C178FF"/>
    <w:rsid w:val="00C17C4E"/>
    <w:rsid w:val="00C20107"/>
    <w:rsid w:val="00C203D5"/>
    <w:rsid w:val="00C20513"/>
    <w:rsid w:val="00C206B7"/>
    <w:rsid w:val="00C20D18"/>
    <w:rsid w:val="00C213B1"/>
    <w:rsid w:val="00C2172F"/>
    <w:rsid w:val="00C21AA2"/>
    <w:rsid w:val="00C21D65"/>
    <w:rsid w:val="00C222D4"/>
    <w:rsid w:val="00C222F6"/>
    <w:rsid w:val="00C22EDE"/>
    <w:rsid w:val="00C2399D"/>
    <w:rsid w:val="00C24325"/>
    <w:rsid w:val="00C24A49"/>
    <w:rsid w:val="00C250AA"/>
    <w:rsid w:val="00C2551D"/>
    <w:rsid w:val="00C25DA4"/>
    <w:rsid w:val="00C260AD"/>
    <w:rsid w:val="00C26B2D"/>
    <w:rsid w:val="00C270F6"/>
    <w:rsid w:val="00C27540"/>
    <w:rsid w:val="00C27728"/>
    <w:rsid w:val="00C27B9F"/>
    <w:rsid w:val="00C27C6F"/>
    <w:rsid w:val="00C27F38"/>
    <w:rsid w:val="00C302F5"/>
    <w:rsid w:val="00C3035D"/>
    <w:rsid w:val="00C304A2"/>
    <w:rsid w:val="00C305A7"/>
    <w:rsid w:val="00C30EBC"/>
    <w:rsid w:val="00C30F66"/>
    <w:rsid w:val="00C30F79"/>
    <w:rsid w:val="00C31325"/>
    <w:rsid w:val="00C316C4"/>
    <w:rsid w:val="00C3190B"/>
    <w:rsid w:val="00C31F07"/>
    <w:rsid w:val="00C32808"/>
    <w:rsid w:val="00C32D38"/>
    <w:rsid w:val="00C32DAD"/>
    <w:rsid w:val="00C32FC1"/>
    <w:rsid w:val="00C33856"/>
    <w:rsid w:val="00C34909"/>
    <w:rsid w:val="00C34BF4"/>
    <w:rsid w:val="00C34E9A"/>
    <w:rsid w:val="00C350E2"/>
    <w:rsid w:val="00C35103"/>
    <w:rsid w:val="00C351DF"/>
    <w:rsid w:val="00C35596"/>
    <w:rsid w:val="00C356D1"/>
    <w:rsid w:val="00C359EF"/>
    <w:rsid w:val="00C35D89"/>
    <w:rsid w:val="00C3615A"/>
    <w:rsid w:val="00C362FD"/>
    <w:rsid w:val="00C36750"/>
    <w:rsid w:val="00C36E65"/>
    <w:rsid w:val="00C36F38"/>
    <w:rsid w:val="00C377AE"/>
    <w:rsid w:val="00C40113"/>
    <w:rsid w:val="00C413F9"/>
    <w:rsid w:val="00C4204D"/>
    <w:rsid w:val="00C42565"/>
    <w:rsid w:val="00C426C4"/>
    <w:rsid w:val="00C42976"/>
    <w:rsid w:val="00C42F75"/>
    <w:rsid w:val="00C4331A"/>
    <w:rsid w:val="00C43727"/>
    <w:rsid w:val="00C438FE"/>
    <w:rsid w:val="00C43CF3"/>
    <w:rsid w:val="00C44DBE"/>
    <w:rsid w:val="00C44E6C"/>
    <w:rsid w:val="00C453D6"/>
    <w:rsid w:val="00C47448"/>
    <w:rsid w:val="00C474F4"/>
    <w:rsid w:val="00C476AB"/>
    <w:rsid w:val="00C4780C"/>
    <w:rsid w:val="00C47A9C"/>
    <w:rsid w:val="00C47C5A"/>
    <w:rsid w:val="00C47C71"/>
    <w:rsid w:val="00C47DCC"/>
    <w:rsid w:val="00C50134"/>
    <w:rsid w:val="00C51095"/>
    <w:rsid w:val="00C51800"/>
    <w:rsid w:val="00C520BC"/>
    <w:rsid w:val="00C520F0"/>
    <w:rsid w:val="00C52A56"/>
    <w:rsid w:val="00C52EB9"/>
    <w:rsid w:val="00C53153"/>
    <w:rsid w:val="00C53202"/>
    <w:rsid w:val="00C53301"/>
    <w:rsid w:val="00C53395"/>
    <w:rsid w:val="00C536EF"/>
    <w:rsid w:val="00C54060"/>
    <w:rsid w:val="00C5454B"/>
    <w:rsid w:val="00C548C4"/>
    <w:rsid w:val="00C5490B"/>
    <w:rsid w:val="00C54B60"/>
    <w:rsid w:val="00C54D70"/>
    <w:rsid w:val="00C5536A"/>
    <w:rsid w:val="00C55720"/>
    <w:rsid w:val="00C560D5"/>
    <w:rsid w:val="00C567EA"/>
    <w:rsid w:val="00C568F8"/>
    <w:rsid w:val="00C56A54"/>
    <w:rsid w:val="00C56CD6"/>
    <w:rsid w:val="00C571E5"/>
    <w:rsid w:val="00C57CDA"/>
    <w:rsid w:val="00C602D3"/>
    <w:rsid w:val="00C60D2A"/>
    <w:rsid w:val="00C6137A"/>
    <w:rsid w:val="00C61871"/>
    <w:rsid w:val="00C61A42"/>
    <w:rsid w:val="00C61D86"/>
    <w:rsid w:val="00C62286"/>
    <w:rsid w:val="00C62315"/>
    <w:rsid w:val="00C62579"/>
    <w:rsid w:val="00C631EF"/>
    <w:rsid w:val="00C638F0"/>
    <w:rsid w:val="00C63A8C"/>
    <w:rsid w:val="00C63F5F"/>
    <w:rsid w:val="00C6406B"/>
    <w:rsid w:val="00C642DB"/>
    <w:rsid w:val="00C64364"/>
    <w:rsid w:val="00C643A4"/>
    <w:rsid w:val="00C64882"/>
    <w:rsid w:val="00C6518B"/>
    <w:rsid w:val="00C65222"/>
    <w:rsid w:val="00C6568B"/>
    <w:rsid w:val="00C65973"/>
    <w:rsid w:val="00C65C60"/>
    <w:rsid w:val="00C667B1"/>
    <w:rsid w:val="00C66855"/>
    <w:rsid w:val="00C668CF"/>
    <w:rsid w:val="00C66A38"/>
    <w:rsid w:val="00C67324"/>
    <w:rsid w:val="00C67F19"/>
    <w:rsid w:val="00C709EC"/>
    <w:rsid w:val="00C70AE0"/>
    <w:rsid w:val="00C71465"/>
    <w:rsid w:val="00C7177F"/>
    <w:rsid w:val="00C722B3"/>
    <w:rsid w:val="00C72CCA"/>
    <w:rsid w:val="00C72FE6"/>
    <w:rsid w:val="00C7320F"/>
    <w:rsid w:val="00C7325A"/>
    <w:rsid w:val="00C735CB"/>
    <w:rsid w:val="00C7378E"/>
    <w:rsid w:val="00C73E86"/>
    <w:rsid w:val="00C74362"/>
    <w:rsid w:val="00C74C62"/>
    <w:rsid w:val="00C75045"/>
    <w:rsid w:val="00C756E7"/>
    <w:rsid w:val="00C75707"/>
    <w:rsid w:val="00C759A7"/>
    <w:rsid w:val="00C75B65"/>
    <w:rsid w:val="00C75C63"/>
    <w:rsid w:val="00C76122"/>
    <w:rsid w:val="00C77415"/>
    <w:rsid w:val="00C7789F"/>
    <w:rsid w:val="00C77A2C"/>
    <w:rsid w:val="00C80828"/>
    <w:rsid w:val="00C80DCA"/>
    <w:rsid w:val="00C80E73"/>
    <w:rsid w:val="00C80EF4"/>
    <w:rsid w:val="00C81EBA"/>
    <w:rsid w:val="00C82248"/>
    <w:rsid w:val="00C82834"/>
    <w:rsid w:val="00C82B34"/>
    <w:rsid w:val="00C82D24"/>
    <w:rsid w:val="00C8300E"/>
    <w:rsid w:val="00C83984"/>
    <w:rsid w:val="00C850FA"/>
    <w:rsid w:val="00C8565F"/>
    <w:rsid w:val="00C86149"/>
    <w:rsid w:val="00C861EE"/>
    <w:rsid w:val="00C866AE"/>
    <w:rsid w:val="00C86FA4"/>
    <w:rsid w:val="00C8713B"/>
    <w:rsid w:val="00C872E8"/>
    <w:rsid w:val="00C87352"/>
    <w:rsid w:val="00C87447"/>
    <w:rsid w:val="00C87E2D"/>
    <w:rsid w:val="00C91270"/>
    <w:rsid w:val="00C9145D"/>
    <w:rsid w:val="00C914AD"/>
    <w:rsid w:val="00C919D3"/>
    <w:rsid w:val="00C91E49"/>
    <w:rsid w:val="00C93395"/>
    <w:rsid w:val="00C93AF5"/>
    <w:rsid w:val="00C940DF"/>
    <w:rsid w:val="00C943AB"/>
    <w:rsid w:val="00C94AA0"/>
    <w:rsid w:val="00C95343"/>
    <w:rsid w:val="00C953DC"/>
    <w:rsid w:val="00C957DD"/>
    <w:rsid w:val="00C95871"/>
    <w:rsid w:val="00C963DA"/>
    <w:rsid w:val="00C96587"/>
    <w:rsid w:val="00C96736"/>
    <w:rsid w:val="00C96CEE"/>
    <w:rsid w:val="00C96E6F"/>
    <w:rsid w:val="00C96F7C"/>
    <w:rsid w:val="00C97829"/>
    <w:rsid w:val="00CA0834"/>
    <w:rsid w:val="00CA0A5D"/>
    <w:rsid w:val="00CA0C4E"/>
    <w:rsid w:val="00CA0FDC"/>
    <w:rsid w:val="00CA20BE"/>
    <w:rsid w:val="00CA250A"/>
    <w:rsid w:val="00CA2A6D"/>
    <w:rsid w:val="00CA2F0D"/>
    <w:rsid w:val="00CA2F97"/>
    <w:rsid w:val="00CA3433"/>
    <w:rsid w:val="00CA3796"/>
    <w:rsid w:val="00CA3FE4"/>
    <w:rsid w:val="00CA416A"/>
    <w:rsid w:val="00CA48BA"/>
    <w:rsid w:val="00CA58FA"/>
    <w:rsid w:val="00CA5B62"/>
    <w:rsid w:val="00CA5DA9"/>
    <w:rsid w:val="00CA633F"/>
    <w:rsid w:val="00CA6457"/>
    <w:rsid w:val="00CA64C8"/>
    <w:rsid w:val="00CA70D6"/>
    <w:rsid w:val="00CA75F5"/>
    <w:rsid w:val="00CA774F"/>
    <w:rsid w:val="00CA7BDB"/>
    <w:rsid w:val="00CA7EA9"/>
    <w:rsid w:val="00CB047F"/>
    <w:rsid w:val="00CB04D7"/>
    <w:rsid w:val="00CB088E"/>
    <w:rsid w:val="00CB0B26"/>
    <w:rsid w:val="00CB0D20"/>
    <w:rsid w:val="00CB1603"/>
    <w:rsid w:val="00CB1980"/>
    <w:rsid w:val="00CB2142"/>
    <w:rsid w:val="00CB23F5"/>
    <w:rsid w:val="00CB268C"/>
    <w:rsid w:val="00CB283C"/>
    <w:rsid w:val="00CB2B4C"/>
    <w:rsid w:val="00CB31C1"/>
    <w:rsid w:val="00CB37FA"/>
    <w:rsid w:val="00CB3B62"/>
    <w:rsid w:val="00CB3EEB"/>
    <w:rsid w:val="00CB4B75"/>
    <w:rsid w:val="00CB4FF6"/>
    <w:rsid w:val="00CB5403"/>
    <w:rsid w:val="00CB5981"/>
    <w:rsid w:val="00CB5B83"/>
    <w:rsid w:val="00CB64C5"/>
    <w:rsid w:val="00CB684C"/>
    <w:rsid w:val="00CB76F6"/>
    <w:rsid w:val="00CB7A14"/>
    <w:rsid w:val="00CB7D92"/>
    <w:rsid w:val="00CC050F"/>
    <w:rsid w:val="00CC0AA1"/>
    <w:rsid w:val="00CC0DE8"/>
    <w:rsid w:val="00CC15A0"/>
    <w:rsid w:val="00CC184C"/>
    <w:rsid w:val="00CC1860"/>
    <w:rsid w:val="00CC1BD5"/>
    <w:rsid w:val="00CC1C8C"/>
    <w:rsid w:val="00CC262B"/>
    <w:rsid w:val="00CC282F"/>
    <w:rsid w:val="00CC2A3C"/>
    <w:rsid w:val="00CC2E4F"/>
    <w:rsid w:val="00CC2F5A"/>
    <w:rsid w:val="00CC3045"/>
    <w:rsid w:val="00CC3249"/>
    <w:rsid w:val="00CC3394"/>
    <w:rsid w:val="00CC3A47"/>
    <w:rsid w:val="00CC4693"/>
    <w:rsid w:val="00CC4876"/>
    <w:rsid w:val="00CC533D"/>
    <w:rsid w:val="00CC5D05"/>
    <w:rsid w:val="00CC633B"/>
    <w:rsid w:val="00CC6FEF"/>
    <w:rsid w:val="00CC762B"/>
    <w:rsid w:val="00CC7684"/>
    <w:rsid w:val="00CC7CD2"/>
    <w:rsid w:val="00CD016D"/>
    <w:rsid w:val="00CD03F9"/>
    <w:rsid w:val="00CD0630"/>
    <w:rsid w:val="00CD0961"/>
    <w:rsid w:val="00CD0EBE"/>
    <w:rsid w:val="00CD1268"/>
    <w:rsid w:val="00CD19B5"/>
    <w:rsid w:val="00CD2EC1"/>
    <w:rsid w:val="00CD2F39"/>
    <w:rsid w:val="00CD38A4"/>
    <w:rsid w:val="00CD42A7"/>
    <w:rsid w:val="00CD43D4"/>
    <w:rsid w:val="00CD4908"/>
    <w:rsid w:val="00CD4CC2"/>
    <w:rsid w:val="00CD5160"/>
    <w:rsid w:val="00CD58A7"/>
    <w:rsid w:val="00CD59B2"/>
    <w:rsid w:val="00CD5B5A"/>
    <w:rsid w:val="00CD5B8A"/>
    <w:rsid w:val="00CD68B0"/>
    <w:rsid w:val="00CD68D4"/>
    <w:rsid w:val="00CD753D"/>
    <w:rsid w:val="00CD7DF2"/>
    <w:rsid w:val="00CD7E60"/>
    <w:rsid w:val="00CD7E70"/>
    <w:rsid w:val="00CE07AD"/>
    <w:rsid w:val="00CE168F"/>
    <w:rsid w:val="00CE25B2"/>
    <w:rsid w:val="00CE2652"/>
    <w:rsid w:val="00CE31FC"/>
    <w:rsid w:val="00CE320F"/>
    <w:rsid w:val="00CE345F"/>
    <w:rsid w:val="00CE426A"/>
    <w:rsid w:val="00CE430A"/>
    <w:rsid w:val="00CE4378"/>
    <w:rsid w:val="00CE4411"/>
    <w:rsid w:val="00CE4927"/>
    <w:rsid w:val="00CE4D37"/>
    <w:rsid w:val="00CE4E84"/>
    <w:rsid w:val="00CE4FDB"/>
    <w:rsid w:val="00CE50F8"/>
    <w:rsid w:val="00CE5251"/>
    <w:rsid w:val="00CE5B74"/>
    <w:rsid w:val="00CE6B78"/>
    <w:rsid w:val="00CE6E52"/>
    <w:rsid w:val="00CE72C0"/>
    <w:rsid w:val="00CE774C"/>
    <w:rsid w:val="00CE7817"/>
    <w:rsid w:val="00CE793A"/>
    <w:rsid w:val="00CF00ED"/>
    <w:rsid w:val="00CF0846"/>
    <w:rsid w:val="00CF147A"/>
    <w:rsid w:val="00CF152A"/>
    <w:rsid w:val="00CF152F"/>
    <w:rsid w:val="00CF24F1"/>
    <w:rsid w:val="00CF2799"/>
    <w:rsid w:val="00CF2A44"/>
    <w:rsid w:val="00CF3EE9"/>
    <w:rsid w:val="00CF4B64"/>
    <w:rsid w:val="00CF4C1C"/>
    <w:rsid w:val="00CF4C25"/>
    <w:rsid w:val="00CF4FBA"/>
    <w:rsid w:val="00CF5928"/>
    <w:rsid w:val="00CF6536"/>
    <w:rsid w:val="00CF6776"/>
    <w:rsid w:val="00CF6C3E"/>
    <w:rsid w:val="00CF6E8D"/>
    <w:rsid w:val="00CF6EE3"/>
    <w:rsid w:val="00CF6F83"/>
    <w:rsid w:val="00CF7B19"/>
    <w:rsid w:val="00CF7DB1"/>
    <w:rsid w:val="00CF7E4E"/>
    <w:rsid w:val="00D00153"/>
    <w:rsid w:val="00D00321"/>
    <w:rsid w:val="00D00755"/>
    <w:rsid w:val="00D00E4D"/>
    <w:rsid w:val="00D018DD"/>
    <w:rsid w:val="00D01B45"/>
    <w:rsid w:val="00D01E62"/>
    <w:rsid w:val="00D0201A"/>
    <w:rsid w:val="00D0207C"/>
    <w:rsid w:val="00D02D69"/>
    <w:rsid w:val="00D03D12"/>
    <w:rsid w:val="00D03DDE"/>
    <w:rsid w:val="00D03FA4"/>
    <w:rsid w:val="00D041D0"/>
    <w:rsid w:val="00D04813"/>
    <w:rsid w:val="00D0577A"/>
    <w:rsid w:val="00D05AE9"/>
    <w:rsid w:val="00D05F5E"/>
    <w:rsid w:val="00D06281"/>
    <w:rsid w:val="00D06298"/>
    <w:rsid w:val="00D06FFC"/>
    <w:rsid w:val="00D073A6"/>
    <w:rsid w:val="00D075BF"/>
    <w:rsid w:val="00D07C2E"/>
    <w:rsid w:val="00D07C44"/>
    <w:rsid w:val="00D10326"/>
    <w:rsid w:val="00D1035E"/>
    <w:rsid w:val="00D10493"/>
    <w:rsid w:val="00D106B1"/>
    <w:rsid w:val="00D10DE5"/>
    <w:rsid w:val="00D10DF8"/>
    <w:rsid w:val="00D10E81"/>
    <w:rsid w:val="00D116DE"/>
    <w:rsid w:val="00D117D5"/>
    <w:rsid w:val="00D1211D"/>
    <w:rsid w:val="00D1274D"/>
    <w:rsid w:val="00D1277A"/>
    <w:rsid w:val="00D129F2"/>
    <w:rsid w:val="00D13FBD"/>
    <w:rsid w:val="00D142AF"/>
    <w:rsid w:val="00D1455E"/>
    <w:rsid w:val="00D1457D"/>
    <w:rsid w:val="00D14875"/>
    <w:rsid w:val="00D14BFB"/>
    <w:rsid w:val="00D15762"/>
    <w:rsid w:val="00D161CE"/>
    <w:rsid w:val="00D164A4"/>
    <w:rsid w:val="00D166AF"/>
    <w:rsid w:val="00D166FF"/>
    <w:rsid w:val="00D16889"/>
    <w:rsid w:val="00D16969"/>
    <w:rsid w:val="00D16B92"/>
    <w:rsid w:val="00D17A53"/>
    <w:rsid w:val="00D17C23"/>
    <w:rsid w:val="00D17EA5"/>
    <w:rsid w:val="00D2002E"/>
    <w:rsid w:val="00D200FF"/>
    <w:rsid w:val="00D20A50"/>
    <w:rsid w:val="00D20ABE"/>
    <w:rsid w:val="00D20C11"/>
    <w:rsid w:val="00D20C8D"/>
    <w:rsid w:val="00D21078"/>
    <w:rsid w:val="00D22154"/>
    <w:rsid w:val="00D22917"/>
    <w:rsid w:val="00D238E8"/>
    <w:rsid w:val="00D24BC1"/>
    <w:rsid w:val="00D24D24"/>
    <w:rsid w:val="00D25070"/>
    <w:rsid w:val="00D25462"/>
    <w:rsid w:val="00D259DB"/>
    <w:rsid w:val="00D25FD1"/>
    <w:rsid w:val="00D261FF"/>
    <w:rsid w:val="00D27308"/>
    <w:rsid w:val="00D27322"/>
    <w:rsid w:val="00D276D2"/>
    <w:rsid w:val="00D27A84"/>
    <w:rsid w:val="00D305D4"/>
    <w:rsid w:val="00D310DB"/>
    <w:rsid w:val="00D3113C"/>
    <w:rsid w:val="00D31180"/>
    <w:rsid w:val="00D3126F"/>
    <w:rsid w:val="00D313B5"/>
    <w:rsid w:val="00D313D0"/>
    <w:rsid w:val="00D31BB8"/>
    <w:rsid w:val="00D31FF6"/>
    <w:rsid w:val="00D32309"/>
    <w:rsid w:val="00D32C67"/>
    <w:rsid w:val="00D32F27"/>
    <w:rsid w:val="00D332DA"/>
    <w:rsid w:val="00D335A9"/>
    <w:rsid w:val="00D3377A"/>
    <w:rsid w:val="00D34A6F"/>
    <w:rsid w:val="00D34C81"/>
    <w:rsid w:val="00D3517B"/>
    <w:rsid w:val="00D35A26"/>
    <w:rsid w:val="00D35F34"/>
    <w:rsid w:val="00D360AD"/>
    <w:rsid w:val="00D36230"/>
    <w:rsid w:val="00D36707"/>
    <w:rsid w:val="00D36F94"/>
    <w:rsid w:val="00D370CD"/>
    <w:rsid w:val="00D375FD"/>
    <w:rsid w:val="00D37920"/>
    <w:rsid w:val="00D4050C"/>
    <w:rsid w:val="00D406A3"/>
    <w:rsid w:val="00D4091C"/>
    <w:rsid w:val="00D40BC8"/>
    <w:rsid w:val="00D40CA6"/>
    <w:rsid w:val="00D40E4E"/>
    <w:rsid w:val="00D41803"/>
    <w:rsid w:val="00D41E19"/>
    <w:rsid w:val="00D41F1F"/>
    <w:rsid w:val="00D426C7"/>
    <w:rsid w:val="00D42EF8"/>
    <w:rsid w:val="00D433C7"/>
    <w:rsid w:val="00D43E98"/>
    <w:rsid w:val="00D44AEE"/>
    <w:rsid w:val="00D44DFA"/>
    <w:rsid w:val="00D4669F"/>
    <w:rsid w:val="00D4680A"/>
    <w:rsid w:val="00D46852"/>
    <w:rsid w:val="00D46C76"/>
    <w:rsid w:val="00D47222"/>
    <w:rsid w:val="00D47914"/>
    <w:rsid w:val="00D47F02"/>
    <w:rsid w:val="00D500B5"/>
    <w:rsid w:val="00D5041E"/>
    <w:rsid w:val="00D50492"/>
    <w:rsid w:val="00D510AD"/>
    <w:rsid w:val="00D51991"/>
    <w:rsid w:val="00D519A8"/>
    <w:rsid w:val="00D51AF4"/>
    <w:rsid w:val="00D51C79"/>
    <w:rsid w:val="00D521DA"/>
    <w:rsid w:val="00D52BE4"/>
    <w:rsid w:val="00D52E32"/>
    <w:rsid w:val="00D52E95"/>
    <w:rsid w:val="00D52F4A"/>
    <w:rsid w:val="00D53854"/>
    <w:rsid w:val="00D53B55"/>
    <w:rsid w:val="00D53BF3"/>
    <w:rsid w:val="00D53C07"/>
    <w:rsid w:val="00D547DE"/>
    <w:rsid w:val="00D54816"/>
    <w:rsid w:val="00D54FF7"/>
    <w:rsid w:val="00D5533E"/>
    <w:rsid w:val="00D554A9"/>
    <w:rsid w:val="00D5564C"/>
    <w:rsid w:val="00D55C21"/>
    <w:rsid w:val="00D56436"/>
    <w:rsid w:val="00D56639"/>
    <w:rsid w:val="00D5683A"/>
    <w:rsid w:val="00D56888"/>
    <w:rsid w:val="00D575CF"/>
    <w:rsid w:val="00D57FD7"/>
    <w:rsid w:val="00D6017F"/>
    <w:rsid w:val="00D6034D"/>
    <w:rsid w:val="00D60569"/>
    <w:rsid w:val="00D6086D"/>
    <w:rsid w:val="00D6097D"/>
    <w:rsid w:val="00D60C53"/>
    <w:rsid w:val="00D61147"/>
    <w:rsid w:val="00D61B46"/>
    <w:rsid w:val="00D61C61"/>
    <w:rsid w:val="00D62015"/>
    <w:rsid w:val="00D62662"/>
    <w:rsid w:val="00D62799"/>
    <w:rsid w:val="00D63246"/>
    <w:rsid w:val="00D63611"/>
    <w:rsid w:val="00D639F3"/>
    <w:rsid w:val="00D63B72"/>
    <w:rsid w:val="00D63FD7"/>
    <w:rsid w:val="00D642C9"/>
    <w:rsid w:val="00D64772"/>
    <w:rsid w:val="00D650B6"/>
    <w:rsid w:val="00D65520"/>
    <w:rsid w:val="00D65FDD"/>
    <w:rsid w:val="00D66131"/>
    <w:rsid w:val="00D662A7"/>
    <w:rsid w:val="00D66A32"/>
    <w:rsid w:val="00D66BBF"/>
    <w:rsid w:val="00D66F37"/>
    <w:rsid w:val="00D67982"/>
    <w:rsid w:val="00D67D37"/>
    <w:rsid w:val="00D702E4"/>
    <w:rsid w:val="00D70889"/>
    <w:rsid w:val="00D71A7B"/>
    <w:rsid w:val="00D71C06"/>
    <w:rsid w:val="00D71D96"/>
    <w:rsid w:val="00D723E0"/>
    <w:rsid w:val="00D7247C"/>
    <w:rsid w:val="00D72677"/>
    <w:rsid w:val="00D7279E"/>
    <w:rsid w:val="00D7286A"/>
    <w:rsid w:val="00D728DD"/>
    <w:rsid w:val="00D72902"/>
    <w:rsid w:val="00D72A34"/>
    <w:rsid w:val="00D730E5"/>
    <w:rsid w:val="00D7383B"/>
    <w:rsid w:val="00D73A0E"/>
    <w:rsid w:val="00D73AB4"/>
    <w:rsid w:val="00D73B38"/>
    <w:rsid w:val="00D73E00"/>
    <w:rsid w:val="00D74908"/>
    <w:rsid w:val="00D74AB7"/>
    <w:rsid w:val="00D74BEF"/>
    <w:rsid w:val="00D75858"/>
    <w:rsid w:val="00D75CAC"/>
    <w:rsid w:val="00D75F7B"/>
    <w:rsid w:val="00D76113"/>
    <w:rsid w:val="00D767C4"/>
    <w:rsid w:val="00D7764B"/>
    <w:rsid w:val="00D77C79"/>
    <w:rsid w:val="00D77D12"/>
    <w:rsid w:val="00D80002"/>
    <w:rsid w:val="00D80474"/>
    <w:rsid w:val="00D80555"/>
    <w:rsid w:val="00D81096"/>
    <w:rsid w:val="00D815D4"/>
    <w:rsid w:val="00D816B3"/>
    <w:rsid w:val="00D81806"/>
    <w:rsid w:val="00D81BC5"/>
    <w:rsid w:val="00D82952"/>
    <w:rsid w:val="00D836FC"/>
    <w:rsid w:val="00D838F2"/>
    <w:rsid w:val="00D83E2A"/>
    <w:rsid w:val="00D85006"/>
    <w:rsid w:val="00D85110"/>
    <w:rsid w:val="00D85276"/>
    <w:rsid w:val="00D856B9"/>
    <w:rsid w:val="00D85875"/>
    <w:rsid w:val="00D85A14"/>
    <w:rsid w:val="00D85F77"/>
    <w:rsid w:val="00D8604D"/>
    <w:rsid w:val="00D861E1"/>
    <w:rsid w:val="00D864F2"/>
    <w:rsid w:val="00D8652B"/>
    <w:rsid w:val="00D867E6"/>
    <w:rsid w:val="00D86B40"/>
    <w:rsid w:val="00D86B7F"/>
    <w:rsid w:val="00D872D9"/>
    <w:rsid w:val="00D90BCD"/>
    <w:rsid w:val="00D912E5"/>
    <w:rsid w:val="00D9152E"/>
    <w:rsid w:val="00D91A73"/>
    <w:rsid w:val="00D91CD5"/>
    <w:rsid w:val="00D91D98"/>
    <w:rsid w:val="00D91F78"/>
    <w:rsid w:val="00D92B39"/>
    <w:rsid w:val="00D92F25"/>
    <w:rsid w:val="00D933B0"/>
    <w:rsid w:val="00D93891"/>
    <w:rsid w:val="00D948BA"/>
    <w:rsid w:val="00D94C80"/>
    <w:rsid w:val="00D956D4"/>
    <w:rsid w:val="00D95752"/>
    <w:rsid w:val="00D960B2"/>
    <w:rsid w:val="00D960F8"/>
    <w:rsid w:val="00D96ED4"/>
    <w:rsid w:val="00D975A8"/>
    <w:rsid w:val="00D97E16"/>
    <w:rsid w:val="00D97EB6"/>
    <w:rsid w:val="00D97FF9"/>
    <w:rsid w:val="00DA09C4"/>
    <w:rsid w:val="00DA0B92"/>
    <w:rsid w:val="00DA131A"/>
    <w:rsid w:val="00DA1A53"/>
    <w:rsid w:val="00DA1BAC"/>
    <w:rsid w:val="00DA1FAD"/>
    <w:rsid w:val="00DA2327"/>
    <w:rsid w:val="00DA2A2D"/>
    <w:rsid w:val="00DA2EF7"/>
    <w:rsid w:val="00DA30B5"/>
    <w:rsid w:val="00DA30C2"/>
    <w:rsid w:val="00DA3417"/>
    <w:rsid w:val="00DA363A"/>
    <w:rsid w:val="00DA3ACA"/>
    <w:rsid w:val="00DA4615"/>
    <w:rsid w:val="00DA4636"/>
    <w:rsid w:val="00DA4743"/>
    <w:rsid w:val="00DA4FDD"/>
    <w:rsid w:val="00DA521A"/>
    <w:rsid w:val="00DA5EB5"/>
    <w:rsid w:val="00DA5F8C"/>
    <w:rsid w:val="00DA5FE0"/>
    <w:rsid w:val="00DA6207"/>
    <w:rsid w:val="00DA69E8"/>
    <w:rsid w:val="00DA6BD4"/>
    <w:rsid w:val="00DA79B0"/>
    <w:rsid w:val="00DB006E"/>
    <w:rsid w:val="00DB0AB6"/>
    <w:rsid w:val="00DB0BC0"/>
    <w:rsid w:val="00DB0E54"/>
    <w:rsid w:val="00DB1281"/>
    <w:rsid w:val="00DB12A8"/>
    <w:rsid w:val="00DB1374"/>
    <w:rsid w:val="00DB1573"/>
    <w:rsid w:val="00DB1584"/>
    <w:rsid w:val="00DB19E8"/>
    <w:rsid w:val="00DB1A2C"/>
    <w:rsid w:val="00DB1CF3"/>
    <w:rsid w:val="00DB1F2C"/>
    <w:rsid w:val="00DB2D1F"/>
    <w:rsid w:val="00DB2E86"/>
    <w:rsid w:val="00DB30F4"/>
    <w:rsid w:val="00DB313E"/>
    <w:rsid w:val="00DB363A"/>
    <w:rsid w:val="00DB4E53"/>
    <w:rsid w:val="00DB518E"/>
    <w:rsid w:val="00DB5DC3"/>
    <w:rsid w:val="00DB67BE"/>
    <w:rsid w:val="00DB6E73"/>
    <w:rsid w:val="00DB7B1B"/>
    <w:rsid w:val="00DB7C12"/>
    <w:rsid w:val="00DB7FC9"/>
    <w:rsid w:val="00DC03E2"/>
    <w:rsid w:val="00DC0429"/>
    <w:rsid w:val="00DC0903"/>
    <w:rsid w:val="00DC11A3"/>
    <w:rsid w:val="00DC12C0"/>
    <w:rsid w:val="00DC15C1"/>
    <w:rsid w:val="00DC19C0"/>
    <w:rsid w:val="00DC22DB"/>
    <w:rsid w:val="00DC2705"/>
    <w:rsid w:val="00DC27FF"/>
    <w:rsid w:val="00DC28EA"/>
    <w:rsid w:val="00DC296F"/>
    <w:rsid w:val="00DC2B49"/>
    <w:rsid w:val="00DC2CCD"/>
    <w:rsid w:val="00DC380B"/>
    <w:rsid w:val="00DC384D"/>
    <w:rsid w:val="00DC3B31"/>
    <w:rsid w:val="00DC3C7F"/>
    <w:rsid w:val="00DC3DB5"/>
    <w:rsid w:val="00DC3F34"/>
    <w:rsid w:val="00DC3F55"/>
    <w:rsid w:val="00DC42A0"/>
    <w:rsid w:val="00DC4A31"/>
    <w:rsid w:val="00DC4DCE"/>
    <w:rsid w:val="00DC5749"/>
    <w:rsid w:val="00DC575D"/>
    <w:rsid w:val="00DC5B79"/>
    <w:rsid w:val="00DC6328"/>
    <w:rsid w:val="00DC637A"/>
    <w:rsid w:val="00DC6610"/>
    <w:rsid w:val="00DC6AED"/>
    <w:rsid w:val="00DC6CC0"/>
    <w:rsid w:val="00DD07B5"/>
    <w:rsid w:val="00DD0987"/>
    <w:rsid w:val="00DD0A0D"/>
    <w:rsid w:val="00DD0C41"/>
    <w:rsid w:val="00DD0C9C"/>
    <w:rsid w:val="00DD1118"/>
    <w:rsid w:val="00DD14C1"/>
    <w:rsid w:val="00DD15C8"/>
    <w:rsid w:val="00DD17F5"/>
    <w:rsid w:val="00DD19E4"/>
    <w:rsid w:val="00DD1B30"/>
    <w:rsid w:val="00DD2E7A"/>
    <w:rsid w:val="00DD300B"/>
    <w:rsid w:val="00DD340A"/>
    <w:rsid w:val="00DD34BC"/>
    <w:rsid w:val="00DD3938"/>
    <w:rsid w:val="00DD3BC4"/>
    <w:rsid w:val="00DD40D4"/>
    <w:rsid w:val="00DD45B7"/>
    <w:rsid w:val="00DD4C79"/>
    <w:rsid w:val="00DD4FD7"/>
    <w:rsid w:val="00DD59CC"/>
    <w:rsid w:val="00DD5E10"/>
    <w:rsid w:val="00DD5F1C"/>
    <w:rsid w:val="00DD6245"/>
    <w:rsid w:val="00DD6510"/>
    <w:rsid w:val="00DD653C"/>
    <w:rsid w:val="00DD68CF"/>
    <w:rsid w:val="00DD6E2E"/>
    <w:rsid w:val="00DD7610"/>
    <w:rsid w:val="00DD7935"/>
    <w:rsid w:val="00DD7ABB"/>
    <w:rsid w:val="00DE09AE"/>
    <w:rsid w:val="00DE12ED"/>
    <w:rsid w:val="00DE1914"/>
    <w:rsid w:val="00DE19F8"/>
    <w:rsid w:val="00DE2F34"/>
    <w:rsid w:val="00DE30A6"/>
    <w:rsid w:val="00DE30E0"/>
    <w:rsid w:val="00DE3234"/>
    <w:rsid w:val="00DE32E3"/>
    <w:rsid w:val="00DE3627"/>
    <w:rsid w:val="00DE38FD"/>
    <w:rsid w:val="00DE3C75"/>
    <w:rsid w:val="00DE3D84"/>
    <w:rsid w:val="00DE3FC5"/>
    <w:rsid w:val="00DE4049"/>
    <w:rsid w:val="00DE410C"/>
    <w:rsid w:val="00DE466D"/>
    <w:rsid w:val="00DE4D06"/>
    <w:rsid w:val="00DE4DD9"/>
    <w:rsid w:val="00DE5073"/>
    <w:rsid w:val="00DE5522"/>
    <w:rsid w:val="00DE552C"/>
    <w:rsid w:val="00DE56C8"/>
    <w:rsid w:val="00DE6205"/>
    <w:rsid w:val="00DE625C"/>
    <w:rsid w:val="00DE7C7E"/>
    <w:rsid w:val="00DF0718"/>
    <w:rsid w:val="00DF08E1"/>
    <w:rsid w:val="00DF0C37"/>
    <w:rsid w:val="00DF0DA0"/>
    <w:rsid w:val="00DF104A"/>
    <w:rsid w:val="00DF18C2"/>
    <w:rsid w:val="00DF1A91"/>
    <w:rsid w:val="00DF1CDF"/>
    <w:rsid w:val="00DF2102"/>
    <w:rsid w:val="00DF2422"/>
    <w:rsid w:val="00DF3049"/>
    <w:rsid w:val="00DF3219"/>
    <w:rsid w:val="00DF39E0"/>
    <w:rsid w:val="00DF3BBB"/>
    <w:rsid w:val="00DF3D7E"/>
    <w:rsid w:val="00DF3F3F"/>
    <w:rsid w:val="00DF3FEF"/>
    <w:rsid w:val="00DF4168"/>
    <w:rsid w:val="00DF4865"/>
    <w:rsid w:val="00DF48D2"/>
    <w:rsid w:val="00DF4F9A"/>
    <w:rsid w:val="00DF61B0"/>
    <w:rsid w:val="00DF670E"/>
    <w:rsid w:val="00DF75C0"/>
    <w:rsid w:val="00DF7680"/>
    <w:rsid w:val="00E0018C"/>
    <w:rsid w:val="00E00309"/>
    <w:rsid w:val="00E004E6"/>
    <w:rsid w:val="00E0081F"/>
    <w:rsid w:val="00E00921"/>
    <w:rsid w:val="00E00AF4"/>
    <w:rsid w:val="00E00B26"/>
    <w:rsid w:val="00E00B3A"/>
    <w:rsid w:val="00E00C54"/>
    <w:rsid w:val="00E01371"/>
    <w:rsid w:val="00E01834"/>
    <w:rsid w:val="00E01913"/>
    <w:rsid w:val="00E01936"/>
    <w:rsid w:val="00E01C3A"/>
    <w:rsid w:val="00E02294"/>
    <w:rsid w:val="00E02BF4"/>
    <w:rsid w:val="00E02D37"/>
    <w:rsid w:val="00E0373F"/>
    <w:rsid w:val="00E03B0C"/>
    <w:rsid w:val="00E0446B"/>
    <w:rsid w:val="00E045D6"/>
    <w:rsid w:val="00E047AB"/>
    <w:rsid w:val="00E051B8"/>
    <w:rsid w:val="00E0544B"/>
    <w:rsid w:val="00E0559D"/>
    <w:rsid w:val="00E056E7"/>
    <w:rsid w:val="00E05D4B"/>
    <w:rsid w:val="00E06198"/>
    <w:rsid w:val="00E06425"/>
    <w:rsid w:val="00E067D0"/>
    <w:rsid w:val="00E06A14"/>
    <w:rsid w:val="00E06B3C"/>
    <w:rsid w:val="00E06F2E"/>
    <w:rsid w:val="00E06F34"/>
    <w:rsid w:val="00E074B5"/>
    <w:rsid w:val="00E07688"/>
    <w:rsid w:val="00E10082"/>
    <w:rsid w:val="00E1143F"/>
    <w:rsid w:val="00E1150A"/>
    <w:rsid w:val="00E1178F"/>
    <w:rsid w:val="00E117B3"/>
    <w:rsid w:val="00E11904"/>
    <w:rsid w:val="00E11A8B"/>
    <w:rsid w:val="00E11C0C"/>
    <w:rsid w:val="00E11C95"/>
    <w:rsid w:val="00E131F2"/>
    <w:rsid w:val="00E133DE"/>
    <w:rsid w:val="00E138ED"/>
    <w:rsid w:val="00E13C39"/>
    <w:rsid w:val="00E146DE"/>
    <w:rsid w:val="00E14B0E"/>
    <w:rsid w:val="00E1552F"/>
    <w:rsid w:val="00E156CA"/>
    <w:rsid w:val="00E157E3"/>
    <w:rsid w:val="00E1597B"/>
    <w:rsid w:val="00E16118"/>
    <w:rsid w:val="00E1671C"/>
    <w:rsid w:val="00E1682A"/>
    <w:rsid w:val="00E16D2C"/>
    <w:rsid w:val="00E16DD2"/>
    <w:rsid w:val="00E16E51"/>
    <w:rsid w:val="00E17BB9"/>
    <w:rsid w:val="00E17BEC"/>
    <w:rsid w:val="00E17D17"/>
    <w:rsid w:val="00E217B5"/>
    <w:rsid w:val="00E218B6"/>
    <w:rsid w:val="00E21E4A"/>
    <w:rsid w:val="00E21F04"/>
    <w:rsid w:val="00E220ED"/>
    <w:rsid w:val="00E2253E"/>
    <w:rsid w:val="00E22694"/>
    <w:rsid w:val="00E228FE"/>
    <w:rsid w:val="00E236A8"/>
    <w:rsid w:val="00E23768"/>
    <w:rsid w:val="00E2397B"/>
    <w:rsid w:val="00E23999"/>
    <w:rsid w:val="00E23B9E"/>
    <w:rsid w:val="00E23DDB"/>
    <w:rsid w:val="00E23FFC"/>
    <w:rsid w:val="00E24144"/>
    <w:rsid w:val="00E243E1"/>
    <w:rsid w:val="00E247DF"/>
    <w:rsid w:val="00E24B8D"/>
    <w:rsid w:val="00E24D26"/>
    <w:rsid w:val="00E24E9D"/>
    <w:rsid w:val="00E257C3"/>
    <w:rsid w:val="00E25E6A"/>
    <w:rsid w:val="00E2638C"/>
    <w:rsid w:val="00E26535"/>
    <w:rsid w:val="00E267D3"/>
    <w:rsid w:val="00E2684C"/>
    <w:rsid w:val="00E26945"/>
    <w:rsid w:val="00E27039"/>
    <w:rsid w:val="00E275B5"/>
    <w:rsid w:val="00E27AF4"/>
    <w:rsid w:val="00E27B13"/>
    <w:rsid w:val="00E300FB"/>
    <w:rsid w:val="00E30119"/>
    <w:rsid w:val="00E30E7A"/>
    <w:rsid w:val="00E30EE0"/>
    <w:rsid w:val="00E311DC"/>
    <w:rsid w:val="00E311FC"/>
    <w:rsid w:val="00E32077"/>
    <w:rsid w:val="00E32850"/>
    <w:rsid w:val="00E32894"/>
    <w:rsid w:val="00E32F33"/>
    <w:rsid w:val="00E32F4E"/>
    <w:rsid w:val="00E331BC"/>
    <w:rsid w:val="00E332A8"/>
    <w:rsid w:val="00E34035"/>
    <w:rsid w:val="00E34434"/>
    <w:rsid w:val="00E345FE"/>
    <w:rsid w:val="00E34705"/>
    <w:rsid w:val="00E3596E"/>
    <w:rsid w:val="00E361CD"/>
    <w:rsid w:val="00E366F1"/>
    <w:rsid w:val="00E36ACF"/>
    <w:rsid w:val="00E36D53"/>
    <w:rsid w:val="00E36EB6"/>
    <w:rsid w:val="00E36F28"/>
    <w:rsid w:val="00E37073"/>
    <w:rsid w:val="00E37481"/>
    <w:rsid w:val="00E374E2"/>
    <w:rsid w:val="00E376F3"/>
    <w:rsid w:val="00E37EED"/>
    <w:rsid w:val="00E40502"/>
    <w:rsid w:val="00E40807"/>
    <w:rsid w:val="00E40E88"/>
    <w:rsid w:val="00E4128C"/>
    <w:rsid w:val="00E416F2"/>
    <w:rsid w:val="00E41765"/>
    <w:rsid w:val="00E422F7"/>
    <w:rsid w:val="00E42512"/>
    <w:rsid w:val="00E447D0"/>
    <w:rsid w:val="00E44BB0"/>
    <w:rsid w:val="00E44FFD"/>
    <w:rsid w:val="00E4518D"/>
    <w:rsid w:val="00E45206"/>
    <w:rsid w:val="00E46DB2"/>
    <w:rsid w:val="00E471B8"/>
    <w:rsid w:val="00E47494"/>
    <w:rsid w:val="00E47746"/>
    <w:rsid w:val="00E478C3"/>
    <w:rsid w:val="00E47B69"/>
    <w:rsid w:val="00E47BE2"/>
    <w:rsid w:val="00E50CA6"/>
    <w:rsid w:val="00E50FDD"/>
    <w:rsid w:val="00E513F7"/>
    <w:rsid w:val="00E51CB2"/>
    <w:rsid w:val="00E52617"/>
    <w:rsid w:val="00E526FB"/>
    <w:rsid w:val="00E5284A"/>
    <w:rsid w:val="00E528EA"/>
    <w:rsid w:val="00E52E61"/>
    <w:rsid w:val="00E53855"/>
    <w:rsid w:val="00E539A8"/>
    <w:rsid w:val="00E54359"/>
    <w:rsid w:val="00E5437C"/>
    <w:rsid w:val="00E54495"/>
    <w:rsid w:val="00E545B8"/>
    <w:rsid w:val="00E548F8"/>
    <w:rsid w:val="00E54A9F"/>
    <w:rsid w:val="00E54C3D"/>
    <w:rsid w:val="00E54C62"/>
    <w:rsid w:val="00E54E31"/>
    <w:rsid w:val="00E54FD5"/>
    <w:rsid w:val="00E5581B"/>
    <w:rsid w:val="00E55E85"/>
    <w:rsid w:val="00E561D4"/>
    <w:rsid w:val="00E563F8"/>
    <w:rsid w:val="00E56528"/>
    <w:rsid w:val="00E56BC6"/>
    <w:rsid w:val="00E56E8E"/>
    <w:rsid w:val="00E57501"/>
    <w:rsid w:val="00E57DBD"/>
    <w:rsid w:val="00E60501"/>
    <w:rsid w:val="00E60688"/>
    <w:rsid w:val="00E60D77"/>
    <w:rsid w:val="00E6199F"/>
    <w:rsid w:val="00E61FEA"/>
    <w:rsid w:val="00E62034"/>
    <w:rsid w:val="00E621A8"/>
    <w:rsid w:val="00E622E2"/>
    <w:rsid w:val="00E623B9"/>
    <w:rsid w:val="00E628A9"/>
    <w:rsid w:val="00E62C9B"/>
    <w:rsid w:val="00E62DE1"/>
    <w:rsid w:val="00E635DC"/>
    <w:rsid w:val="00E63BB4"/>
    <w:rsid w:val="00E64CCC"/>
    <w:rsid w:val="00E653EF"/>
    <w:rsid w:val="00E65C9C"/>
    <w:rsid w:val="00E66694"/>
    <w:rsid w:val="00E66AAC"/>
    <w:rsid w:val="00E66C20"/>
    <w:rsid w:val="00E66EF9"/>
    <w:rsid w:val="00E671C4"/>
    <w:rsid w:val="00E67373"/>
    <w:rsid w:val="00E67378"/>
    <w:rsid w:val="00E70144"/>
    <w:rsid w:val="00E70C0D"/>
    <w:rsid w:val="00E70D2F"/>
    <w:rsid w:val="00E72AA6"/>
    <w:rsid w:val="00E72FFC"/>
    <w:rsid w:val="00E7310D"/>
    <w:rsid w:val="00E737E4"/>
    <w:rsid w:val="00E73A72"/>
    <w:rsid w:val="00E73B77"/>
    <w:rsid w:val="00E73E8E"/>
    <w:rsid w:val="00E74737"/>
    <w:rsid w:val="00E74AED"/>
    <w:rsid w:val="00E74D09"/>
    <w:rsid w:val="00E74D0C"/>
    <w:rsid w:val="00E7562E"/>
    <w:rsid w:val="00E76037"/>
    <w:rsid w:val="00E7636C"/>
    <w:rsid w:val="00E764FA"/>
    <w:rsid w:val="00E769E2"/>
    <w:rsid w:val="00E76FC7"/>
    <w:rsid w:val="00E779BC"/>
    <w:rsid w:val="00E77A8A"/>
    <w:rsid w:val="00E77B69"/>
    <w:rsid w:val="00E77D9C"/>
    <w:rsid w:val="00E77EE0"/>
    <w:rsid w:val="00E80037"/>
    <w:rsid w:val="00E80192"/>
    <w:rsid w:val="00E8086E"/>
    <w:rsid w:val="00E80C9A"/>
    <w:rsid w:val="00E81873"/>
    <w:rsid w:val="00E821A0"/>
    <w:rsid w:val="00E833A6"/>
    <w:rsid w:val="00E83CA0"/>
    <w:rsid w:val="00E84357"/>
    <w:rsid w:val="00E85D3E"/>
    <w:rsid w:val="00E868E5"/>
    <w:rsid w:val="00E86B6D"/>
    <w:rsid w:val="00E87690"/>
    <w:rsid w:val="00E87B8E"/>
    <w:rsid w:val="00E90C99"/>
    <w:rsid w:val="00E90D1C"/>
    <w:rsid w:val="00E90D30"/>
    <w:rsid w:val="00E9146B"/>
    <w:rsid w:val="00E917A2"/>
    <w:rsid w:val="00E924E2"/>
    <w:rsid w:val="00E92DB6"/>
    <w:rsid w:val="00E9304E"/>
    <w:rsid w:val="00E931CA"/>
    <w:rsid w:val="00E93266"/>
    <w:rsid w:val="00E93321"/>
    <w:rsid w:val="00E941D1"/>
    <w:rsid w:val="00E951C4"/>
    <w:rsid w:val="00E9545B"/>
    <w:rsid w:val="00E95D26"/>
    <w:rsid w:val="00E9658C"/>
    <w:rsid w:val="00E97431"/>
    <w:rsid w:val="00E97670"/>
    <w:rsid w:val="00E97D3C"/>
    <w:rsid w:val="00E97DCE"/>
    <w:rsid w:val="00EA01C0"/>
    <w:rsid w:val="00EA05EA"/>
    <w:rsid w:val="00EA0BD5"/>
    <w:rsid w:val="00EA19C8"/>
    <w:rsid w:val="00EA24A2"/>
    <w:rsid w:val="00EA2A41"/>
    <w:rsid w:val="00EA2B5B"/>
    <w:rsid w:val="00EA2F71"/>
    <w:rsid w:val="00EA3178"/>
    <w:rsid w:val="00EA338B"/>
    <w:rsid w:val="00EA499F"/>
    <w:rsid w:val="00EA4A47"/>
    <w:rsid w:val="00EA523B"/>
    <w:rsid w:val="00EA5AAF"/>
    <w:rsid w:val="00EA5DFC"/>
    <w:rsid w:val="00EA5E7D"/>
    <w:rsid w:val="00EA5FFA"/>
    <w:rsid w:val="00EA66F0"/>
    <w:rsid w:val="00EA69B0"/>
    <w:rsid w:val="00EA6AEF"/>
    <w:rsid w:val="00EA762B"/>
    <w:rsid w:val="00EA79F1"/>
    <w:rsid w:val="00EA7A00"/>
    <w:rsid w:val="00EA7D67"/>
    <w:rsid w:val="00EB00DA"/>
    <w:rsid w:val="00EB0739"/>
    <w:rsid w:val="00EB18C2"/>
    <w:rsid w:val="00EB1D3F"/>
    <w:rsid w:val="00EB205D"/>
    <w:rsid w:val="00EB2CBF"/>
    <w:rsid w:val="00EB34B3"/>
    <w:rsid w:val="00EB38FC"/>
    <w:rsid w:val="00EB4473"/>
    <w:rsid w:val="00EB4653"/>
    <w:rsid w:val="00EB48CB"/>
    <w:rsid w:val="00EB4910"/>
    <w:rsid w:val="00EB4A18"/>
    <w:rsid w:val="00EB4D32"/>
    <w:rsid w:val="00EB4EEB"/>
    <w:rsid w:val="00EB5551"/>
    <w:rsid w:val="00EB5693"/>
    <w:rsid w:val="00EB64D6"/>
    <w:rsid w:val="00EB6538"/>
    <w:rsid w:val="00EB6711"/>
    <w:rsid w:val="00EB6B65"/>
    <w:rsid w:val="00EB6C42"/>
    <w:rsid w:val="00EB6C88"/>
    <w:rsid w:val="00EB70B3"/>
    <w:rsid w:val="00EB70C8"/>
    <w:rsid w:val="00EB72E8"/>
    <w:rsid w:val="00EB751F"/>
    <w:rsid w:val="00EB7546"/>
    <w:rsid w:val="00EB7E87"/>
    <w:rsid w:val="00EC00E0"/>
    <w:rsid w:val="00EC0203"/>
    <w:rsid w:val="00EC0ACC"/>
    <w:rsid w:val="00EC0BD4"/>
    <w:rsid w:val="00EC0F72"/>
    <w:rsid w:val="00EC18A3"/>
    <w:rsid w:val="00EC1948"/>
    <w:rsid w:val="00EC20A7"/>
    <w:rsid w:val="00EC3604"/>
    <w:rsid w:val="00EC3CE9"/>
    <w:rsid w:val="00EC41B4"/>
    <w:rsid w:val="00EC4467"/>
    <w:rsid w:val="00EC49F5"/>
    <w:rsid w:val="00EC511E"/>
    <w:rsid w:val="00EC59ED"/>
    <w:rsid w:val="00EC6019"/>
    <w:rsid w:val="00EC636D"/>
    <w:rsid w:val="00EC68FE"/>
    <w:rsid w:val="00EC6E69"/>
    <w:rsid w:val="00EC7701"/>
    <w:rsid w:val="00EC78F0"/>
    <w:rsid w:val="00EC7AFE"/>
    <w:rsid w:val="00EC7B95"/>
    <w:rsid w:val="00ED017F"/>
    <w:rsid w:val="00ED01EA"/>
    <w:rsid w:val="00ED06F6"/>
    <w:rsid w:val="00ED0E40"/>
    <w:rsid w:val="00ED0F98"/>
    <w:rsid w:val="00ED10DB"/>
    <w:rsid w:val="00ED13E0"/>
    <w:rsid w:val="00ED1972"/>
    <w:rsid w:val="00ED1B96"/>
    <w:rsid w:val="00ED21EB"/>
    <w:rsid w:val="00ED29B0"/>
    <w:rsid w:val="00ED324F"/>
    <w:rsid w:val="00ED3450"/>
    <w:rsid w:val="00ED3909"/>
    <w:rsid w:val="00ED3F7E"/>
    <w:rsid w:val="00ED4964"/>
    <w:rsid w:val="00ED5D47"/>
    <w:rsid w:val="00ED6F91"/>
    <w:rsid w:val="00ED7738"/>
    <w:rsid w:val="00EE0567"/>
    <w:rsid w:val="00EE0752"/>
    <w:rsid w:val="00EE0A1D"/>
    <w:rsid w:val="00EE0E27"/>
    <w:rsid w:val="00EE1224"/>
    <w:rsid w:val="00EE1748"/>
    <w:rsid w:val="00EE18C6"/>
    <w:rsid w:val="00EE19FB"/>
    <w:rsid w:val="00EE1C3E"/>
    <w:rsid w:val="00EE228B"/>
    <w:rsid w:val="00EE27F5"/>
    <w:rsid w:val="00EE30CA"/>
    <w:rsid w:val="00EE358C"/>
    <w:rsid w:val="00EE37AA"/>
    <w:rsid w:val="00EE37ED"/>
    <w:rsid w:val="00EE3AAC"/>
    <w:rsid w:val="00EE459A"/>
    <w:rsid w:val="00EE4733"/>
    <w:rsid w:val="00EE4929"/>
    <w:rsid w:val="00EE535A"/>
    <w:rsid w:val="00EE58BB"/>
    <w:rsid w:val="00EE597D"/>
    <w:rsid w:val="00EE64A5"/>
    <w:rsid w:val="00EE6FC9"/>
    <w:rsid w:val="00EE7409"/>
    <w:rsid w:val="00EE76FE"/>
    <w:rsid w:val="00EF0134"/>
    <w:rsid w:val="00EF0BCF"/>
    <w:rsid w:val="00EF0DBC"/>
    <w:rsid w:val="00EF1265"/>
    <w:rsid w:val="00EF156D"/>
    <w:rsid w:val="00EF17EF"/>
    <w:rsid w:val="00EF18C9"/>
    <w:rsid w:val="00EF1AA0"/>
    <w:rsid w:val="00EF1B64"/>
    <w:rsid w:val="00EF1FC2"/>
    <w:rsid w:val="00EF2099"/>
    <w:rsid w:val="00EF21CB"/>
    <w:rsid w:val="00EF2308"/>
    <w:rsid w:val="00EF250C"/>
    <w:rsid w:val="00EF26A4"/>
    <w:rsid w:val="00EF2A23"/>
    <w:rsid w:val="00EF2C80"/>
    <w:rsid w:val="00EF3219"/>
    <w:rsid w:val="00EF363A"/>
    <w:rsid w:val="00EF40EE"/>
    <w:rsid w:val="00EF4297"/>
    <w:rsid w:val="00EF52BE"/>
    <w:rsid w:val="00EF54A1"/>
    <w:rsid w:val="00EF5BD8"/>
    <w:rsid w:val="00EF693D"/>
    <w:rsid w:val="00EF7106"/>
    <w:rsid w:val="00EF725F"/>
    <w:rsid w:val="00EF7772"/>
    <w:rsid w:val="00F005CB"/>
    <w:rsid w:val="00F018C7"/>
    <w:rsid w:val="00F02163"/>
    <w:rsid w:val="00F02939"/>
    <w:rsid w:val="00F0298F"/>
    <w:rsid w:val="00F02B33"/>
    <w:rsid w:val="00F02DFC"/>
    <w:rsid w:val="00F038E8"/>
    <w:rsid w:val="00F038EE"/>
    <w:rsid w:val="00F03B61"/>
    <w:rsid w:val="00F03E72"/>
    <w:rsid w:val="00F061B4"/>
    <w:rsid w:val="00F068A2"/>
    <w:rsid w:val="00F06D9D"/>
    <w:rsid w:val="00F074FA"/>
    <w:rsid w:val="00F07B5B"/>
    <w:rsid w:val="00F07C65"/>
    <w:rsid w:val="00F1031E"/>
    <w:rsid w:val="00F1047B"/>
    <w:rsid w:val="00F104BA"/>
    <w:rsid w:val="00F1073F"/>
    <w:rsid w:val="00F10E93"/>
    <w:rsid w:val="00F11064"/>
    <w:rsid w:val="00F12600"/>
    <w:rsid w:val="00F12746"/>
    <w:rsid w:val="00F129BD"/>
    <w:rsid w:val="00F12CAD"/>
    <w:rsid w:val="00F13065"/>
    <w:rsid w:val="00F1338D"/>
    <w:rsid w:val="00F13906"/>
    <w:rsid w:val="00F13AC8"/>
    <w:rsid w:val="00F13C06"/>
    <w:rsid w:val="00F143B9"/>
    <w:rsid w:val="00F14D0D"/>
    <w:rsid w:val="00F14E31"/>
    <w:rsid w:val="00F15632"/>
    <w:rsid w:val="00F159A2"/>
    <w:rsid w:val="00F170F5"/>
    <w:rsid w:val="00F17117"/>
    <w:rsid w:val="00F176C7"/>
    <w:rsid w:val="00F2001B"/>
    <w:rsid w:val="00F20A52"/>
    <w:rsid w:val="00F21088"/>
    <w:rsid w:val="00F21442"/>
    <w:rsid w:val="00F22205"/>
    <w:rsid w:val="00F22883"/>
    <w:rsid w:val="00F23311"/>
    <w:rsid w:val="00F2384E"/>
    <w:rsid w:val="00F23BD6"/>
    <w:rsid w:val="00F242FB"/>
    <w:rsid w:val="00F2435D"/>
    <w:rsid w:val="00F24F64"/>
    <w:rsid w:val="00F25457"/>
    <w:rsid w:val="00F262AB"/>
    <w:rsid w:val="00F262EF"/>
    <w:rsid w:val="00F26603"/>
    <w:rsid w:val="00F27244"/>
    <w:rsid w:val="00F273B3"/>
    <w:rsid w:val="00F27659"/>
    <w:rsid w:val="00F30009"/>
    <w:rsid w:val="00F301B4"/>
    <w:rsid w:val="00F308FB"/>
    <w:rsid w:val="00F3091E"/>
    <w:rsid w:val="00F30DF5"/>
    <w:rsid w:val="00F311C9"/>
    <w:rsid w:val="00F31844"/>
    <w:rsid w:val="00F32CC6"/>
    <w:rsid w:val="00F33135"/>
    <w:rsid w:val="00F3320C"/>
    <w:rsid w:val="00F33227"/>
    <w:rsid w:val="00F33970"/>
    <w:rsid w:val="00F34318"/>
    <w:rsid w:val="00F34752"/>
    <w:rsid w:val="00F3518F"/>
    <w:rsid w:val="00F353D5"/>
    <w:rsid w:val="00F362FF"/>
    <w:rsid w:val="00F36348"/>
    <w:rsid w:val="00F368D3"/>
    <w:rsid w:val="00F36E8D"/>
    <w:rsid w:val="00F36F97"/>
    <w:rsid w:val="00F373BB"/>
    <w:rsid w:val="00F373E6"/>
    <w:rsid w:val="00F37B57"/>
    <w:rsid w:val="00F37BD4"/>
    <w:rsid w:val="00F400AC"/>
    <w:rsid w:val="00F4018E"/>
    <w:rsid w:val="00F4118F"/>
    <w:rsid w:val="00F421DC"/>
    <w:rsid w:val="00F421F2"/>
    <w:rsid w:val="00F42643"/>
    <w:rsid w:val="00F432FD"/>
    <w:rsid w:val="00F43577"/>
    <w:rsid w:val="00F43A38"/>
    <w:rsid w:val="00F43D62"/>
    <w:rsid w:val="00F43FB9"/>
    <w:rsid w:val="00F44FC6"/>
    <w:rsid w:val="00F4520D"/>
    <w:rsid w:val="00F452AE"/>
    <w:rsid w:val="00F45678"/>
    <w:rsid w:val="00F45994"/>
    <w:rsid w:val="00F4650B"/>
    <w:rsid w:val="00F4657A"/>
    <w:rsid w:val="00F46D7E"/>
    <w:rsid w:val="00F46FF5"/>
    <w:rsid w:val="00F476B0"/>
    <w:rsid w:val="00F479C6"/>
    <w:rsid w:val="00F47DD5"/>
    <w:rsid w:val="00F47E22"/>
    <w:rsid w:val="00F47ECF"/>
    <w:rsid w:val="00F505FD"/>
    <w:rsid w:val="00F5082E"/>
    <w:rsid w:val="00F50C12"/>
    <w:rsid w:val="00F50CBD"/>
    <w:rsid w:val="00F50F87"/>
    <w:rsid w:val="00F50F89"/>
    <w:rsid w:val="00F50FB1"/>
    <w:rsid w:val="00F51382"/>
    <w:rsid w:val="00F51790"/>
    <w:rsid w:val="00F520A5"/>
    <w:rsid w:val="00F52A21"/>
    <w:rsid w:val="00F53720"/>
    <w:rsid w:val="00F53C42"/>
    <w:rsid w:val="00F53E73"/>
    <w:rsid w:val="00F5408E"/>
    <w:rsid w:val="00F548C7"/>
    <w:rsid w:val="00F54C32"/>
    <w:rsid w:val="00F55425"/>
    <w:rsid w:val="00F556DC"/>
    <w:rsid w:val="00F55E75"/>
    <w:rsid w:val="00F5645D"/>
    <w:rsid w:val="00F57136"/>
    <w:rsid w:val="00F572A1"/>
    <w:rsid w:val="00F577EC"/>
    <w:rsid w:val="00F5781A"/>
    <w:rsid w:val="00F610DB"/>
    <w:rsid w:val="00F61675"/>
    <w:rsid w:val="00F617BA"/>
    <w:rsid w:val="00F6191D"/>
    <w:rsid w:val="00F61987"/>
    <w:rsid w:val="00F61A6B"/>
    <w:rsid w:val="00F61A84"/>
    <w:rsid w:val="00F61EDE"/>
    <w:rsid w:val="00F62327"/>
    <w:rsid w:val="00F62541"/>
    <w:rsid w:val="00F6259F"/>
    <w:rsid w:val="00F62841"/>
    <w:rsid w:val="00F62E3E"/>
    <w:rsid w:val="00F632DC"/>
    <w:rsid w:val="00F63851"/>
    <w:rsid w:val="00F63C16"/>
    <w:rsid w:val="00F63C58"/>
    <w:rsid w:val="00F63CC9"/>
    <w:rsid w:val="00F640B0"/>
    <w:rsid w:val="00F64A43"/>
    <w:rsid w:val="00F64A9D"/>
    <w:rsid w:val="00F651F9"/>
    <w:rsid w:val="00F66D63"/>
    <w:rsid w:val="00F67661"/>
    <w:rsid w:val="00F678B0"/>
    <w:rsid w:val="00F6797F"/>
    <w:rsid w:val="00F67D96"/>
    <w:rsid w:val="00F67E75"/>
    <w:rsid w:val="00F67F61"/>
    <w:rsid w:val="00F71481"/>
    <w:rsid w:val="00F71748"/>
    <w:rsid w:val="00F718F1"/>
    <w:rsid w:val="00F72285"/>
    <w:rsid w:val="00F72383"/>
    <w:rsid w:val="00F7359B"/>
    <w:rsid w:val="00F7454B"/>
    <w:rsid w:val="00F74796"/>
    <w:rsid w:val="00F74929"/>
    <w:rsid w:val="00F7499E"/>
    <w:rsid w:val="00F74A67"/>
    <w:rsid w:val="00F750E2"/>
    <w:rsid w:val="00F7515B"/>
    <w:rsid w:val="00F7547F"/>
    <w:rsid w:val="00F75605"/>
    <w:rsid w:val="00F75693"/>
    <w:rsid w:val="00F76948"/>
    <w:rsid w:val="00F76C2A"/>
    <w:rsid w:val="00F76DD5"/>
    <w:rsid w:val="00F77EC0"/>
    <w:rsid w:val="00F805A4"/>
    <w:rsid w:val="00F8092E"/>
    <w:rsid w:val="00F80B72"/>
    <w:rsid w:val="00F81208"/>
    <w:rsid w:val="00F813A3"/>
    <w:rsid w:val="00F81786"/>
    <w:rsid w:val="00F817E0"/>
    <w:rsid w:val="00F820A2"/>
    <w:rsid w:val="00F82434"/>
    <w:rsid w:val="00F8298E"/>
    <w:rsid w:val="00F82C10"/>
    <w:rsid w:val="00F83A14"/>
    <w:rsid w:val="00F83ACF"/>
    <w:rsid w:val="00F84952"/>
    <w:rsid w:val="00F84BD5"/>
    <w:rsid w:val="00F84D6B"/>
    <w:rsid w:val="00F84DDB"/>
    <w:rsid w:val="00F8529D"/>
    <w:rsid w:val="00F8531F"/>
    <w:rsid w:val="00F8558D"/>
    <w:rsid w:val="00F85A90"/>
    <w:rsid w:val="00F85B72"/>
    <w:rsid w:val="00F85D0A"/>
    <w:rsid w:val="00F861A1"/>
    <w:rsid w:val="00F863EB"/>
    <w:rsid w:val="00F866D7"/>
    <w:rsid w:val="00F867B4"/>
    <w:rsid w:val="00F867CF"/>
    <w:rsid w:val="00F86E8D"/>
    <w:rsid w:val="00F87DA0"/>
    <w:rsid w:val="00F9058B"/>
    <w:rsid w:val="00F90654"/>
    <w:rsid w:val="00F9078C"/>
    <w:rsid w:val="00F91160"/>
    <w:rsid w:val="00F914D6"/>
    <w:rsid w:val="00F92173"/>
    <w:rsid w:val="00F9265E"/>
    <w:rsid w:val="00F92C3A"/>
    <w:rsid w:val="00F93096"/>
    <w:rsid w:val="00F9358E"/>
    <w:rsid w:val="00F935FB"/>
    <w:rsid w:val="00F93A8C"/>
    <w:rsid w:val="00F93E54"/>
    <w:rsid w:val="00F94BC9"/>
    <w:rsid w:val="00F95351"/>
    <w:rsid w:val="00F95499"/>
    <w:rsid w:val="00F959F1"/>
    <w:rsid w:val="00F95F19"/>
    <w:rsid w:val="00F961E0"/>
    <w:rsid w:val="00F96400"/>
    <w:rsid w:val="00F96A18"/>
    <w:rsid w:val="00F96B60"/>
    <w:rsid w:val="00F96C2F"/>
    <w:rsid w:val="00F96DC8"/>
    <w:rsid w:val="00F96E4F"/>
    <w:rsid w:val="00F97589"/>
    <w:rsid w:val="00F97C14"/>
    <w:rsid w:val="00F97D6E"/>
    <w:rsid w:val="00FA0447"/>
    <w:rsid w:val="00FA06BB"/>
    <w:rsid w:val="00FA13B4"/>
    <w:rsid w:val="00FA16F2"/>
    <w:rsid w:val="00FA1812"/>
    <w:rsid w:val="00FA1C66"/>
    <w:rsid w:val="00FA21A4"/>
    <w:rsid w:val="00FA22FF"/>
    <w:rsid w:val="00FA2417"/>
    <w:rsid w:val="00FA2C0D"/>
    <w:rsid w:val="00FA3762"/>
    <w:rsid w:val="00FA3E0E"/>
    <w:rsid w:val="00FA42BD"/>
    <w:rsid w:val="00FA475D"/>
    <w:rsid w:val="00FA4F09"/>
    <w:rsid w:val="00FA5584"/>
    <w:rsid w:val="00FA55BB"/>
    <w:rsid w:val="00FA5680"/>
    <w:rsid w:val="00FA5C76"/>
    <w:rsid w:val="00FA6018"/>
    <w:rsid w:val="00FA65DA"/>
    <w:rsid w:val="00FA66B4"/>
    <w:rsid w:val="00FA688A"/>
    <w:rsid w:val="00FA76F4"/>
    <w:rsid w:val="00FA77B6"/>
    <w:rsid w:val="00FA78E8"/>
    <w:rsid w:val="00FB0044"/>
    <w:rsid w:val="00FB03A0"/>
    <w:rsid w:val="00FB0433"/>
    <w:rsid w:val="00FB11DB"/>
    <w:rsid w:val="00FB12C6"/>
    <w:rsid w:val="00FB19DC"/>
    <w:rsid w:val="00FB1F76"/>
    <w:rsid w:val="00FB20D7"/>
    <w:rsid w:val="00FB21D1"/>
    <w:rsid w:val="00FB2C76"/>
    <w:rsid w:val="00FB2DF4"/>
    <w:rsid w:val="00FB3987"/>
    <w:rsid w:val="00FB3A0A"/>
    <w:rsid w:val="00FB4BDA"/>
    <w:rsid w:val="00FB4E72"/>
    <w:rsid w:val="00FB4F68"/>
    <w:rsid w:val="00FB5BC0"/>
    <w:rsid w:val="00FB612A"/>
    <w:rsid w:val="00FB6174"/>
    <w:rsid w:val="00FB67C2"/>
    <w:rsid w:val="00FB6812"/>
    <w:rsid w:val="00FB7589"/>
    <w:rsid w:val="00FB7718"/>
    <w:rsid w:val="00FB7E94"/>
    <w:rsid w:val="00FC0151"/>
    <w:rsid w:val="00FC0254"/>
    <w:rsid w:val="00FC0262"/>
    <w:rsid w:val="00FC02F4"/>
    <w:rsid w:val="00FC11BA"/>
    <w:rsid w:val="00FC1835"/>
    <w:rsid w:val="00FC1F7C"/>
    <w:rsid w:val="00FC23AE"/>
    <w:rsid w:val="00FC2415"/>
    <w:rsid w:val="00FC2700"/>
    <w:rsid w:val="00FC29CB"/>
    <w:rsid w:val="00FC3081"/>
    <w:rsid w:val="00FC3285"/>
    <w:rsid w:val="00FC3626"/>
    <w:rsid w:val="00FC426B"/>
    <w:rsid w:val="00FC46EC"/>
    <w:rsid w:val="00FC5644"/>
    <w:rsid w:val="00FC6802"/>
    <w:rsid w:val="00FC69DF"/>
    <w:rsid w:val="00FC7185"/>
    <w:rsid w:val="00FD02DA"/>
    <w:rsid w:val="00FD0C3C"/>
    <w:rsid w:val="00FD1183"/>
    <w:rsid w:val="00FD156D"/>
    <w:rsid w:val="00FD160D"/>
    <w:rsid w:val="00FD177F"/>
    <w:rsid w:val="00FD3448"/>
    <w:rsid w:val="00FD385E"/>
    <w:rsid w:val="00FD39F5"/>
    <w:rsid w:val="00FD3A11"/>
    <w:rsid w:val="00FD3F04"/>
    <w:rsid w:val="00FD480D"/>
    <w:rsid w:val="00FD48B8"/>
    <w:rsid w:val="00FD4FB2"/>
    <w:rsid w:val="00FD6D79"/>
    <w:rsid w:val="00FD73CA"/>
    <w:rsid w:val="00FD7696"/>
    <w:rsid w:val="00FD7996"/>
    <w:rsid w:val="00FD7B87"/>
    <w:rsid w:val="00FD7F91"/>
    <w:rsid w:val="00FE00D5"/>
    <w:rsid w:val="00FE013C"/>
    <w:rsid w:val="00FE031A"/>
    <w:rsid w:val="00FE03D2"/>
    <w:rsid w:val="00FE04C4"/>
    <w:rsid w:val="00FE0D52"/>
    <w:rsid w:val="00FE0F01"/>
    <w:rsid w:val="00FE14A8"/>
    <w:rsid w:val="00FE18F3"/>
    <w:rsid w:val="00FE1A8A"/>
    <w:rsid w:val="00FE1B26"/>
    <w:rsid w:val="00FE1B2B"/>
    <w:rsid w:val="00FE20C1"/>
    <w:rsid w:val="00FE2CDB"/>
    <w:rsid w:val="00FE2EC1"/>
    <w:rsid w:val="00FE2F22"/>
    <w:rsid w:val="00FE2F4D"/>
    <w:rsid w:val="00FE48C2"/>
    <w:rsid w:val="00FE4B2D"/>
    <w:rsid w:val="00FE4CEE"/>
    <w:rsid w:val="00FE4DBC"/>
    <w:rsid w:val="00FE5066"/>
    <w:rsid w:val="00FE5AF2"/>
    <w:rsid w:val="00FE5CB6"/>
    <w:rsid w:val="00FE5E2B"/>
    <w:rsid w:val="00FE653F"/>
    <w:rsid w:val="00FE663C"/>
    <w:rsid w:val="00FE68BA"/>
    <w:rsid w:val="00FE6A87"/>
    <w:rsid w:val="00FE7705"/>
    <w:rsid w:val="00FE7EC2"/>
    <w:rsid w:val="00FE7FA5"/>
    <w:rsid w:val="00FF01C4"/>
    <w:rsid w:val="00FF09AA"/>
    <w:rsid w:val="00FF0C2F"/>
    <w:rsid w:val="00FF1762"/>
    <w:rsid w:val="00FF182A"/>
    <w:rsid w:val="00FF1869"/>
    <w:rsid w:val="00FF2937"/>
    <w:rsid w:val="00FF2C2A"/>
    <w:rsid w:val="00FF2F08"/>
    <w:rsid w:val="00FF35AD"/>
    <w:rsid w:val="00FF3B0A"/>
    <w:rsid w:val="00FF3E1B"/>
    <w:rsid w:val="00FF44D9"/>
    <w:rsid w:val="00FF4650"/>
    <w:rsid w:val="00FF4BAA"/>
    <w:rsid w:val="00FF4D63"/>
    <w:rsid w:val="00FF5801"/>
    <w:rsid w:val="00FF5D1A"/>
    <w:rsid w:val="00FF5FDB"/>
    <w:rsid w:val="00FF6A3D"/>
    <w:rsid w:val="00FF71DB"/>
    <w:rsid w:val="00FF78DA"/>
    <w:rsid w:val="00FF791F"/>
    <w:rsid w:val="00FF7BE4"/>
    <w:rsid w:val="00FF7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red">
      <v:stroke endarrow="block" color="red"/>
      <v:textbox inset="5.85pt,.7pt,5.85pt,.7pt"/>
    </o:shapedefaults>
    <o:shapelayout v:ext="edit">
      <o:idmap v:ext="edit" data="2"/>
    </o:shapelayout>
  </w:shapeDefaults>
  <w:decimalSymbol w:val="."/>
  <w:listSeparator w:val=","/>
  <w14:docId w14:val="7E2F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31D9"/>
    <w:pPr>
      <w:wordWrap w:val="0"/>
    </w:pPr>
    <w:rPr>
      <w:rFonts w:ascii="メイリオ" w:eastAsia="メイリオ" w:hAnsi="メイリオ" w:cstheme="minorBidi"/>
      <w:kern w:val="2"/>
      <w:szCs w:val="22"/>
    </w:rPr>
  </w:style>
  <w:style w:type="paragraph" w:styleId="1">
    <w:name w:val="heading 1"/>
    <w:basedOn w:val="a"/>
    <w:next w:val="a"/>
    <w:link w:val="10"/>
    <w:qFormat/>
    <w:rsid w:val="00291D9E"/>
    <w:pPr>
      <w:keepNext/>
      <w:numPr>
        <w:numId w:val="1"/>
      </w:numPr>
      <w:shd w:val="pct10" w:color="auto" w:fill="auto"/>
      <w:suppressAutoHyphens/>
      <w:spacing w:afterLines="50" w:after="50"/>
      <w:ind w:left="567" w:hanging="567"/>
      <w:outlineLvl w:val="0"/>
    </w:pPr>
    <w:rPr>
      <w:rFonts w:cs="Century"/>
      <w:b/>
      <w:kern w:val="24"/>
      <w:sz w:val="24"/>
      <w:szCs w:val="36"/>
    </w:rPr>
  </w:style>
  <w:style w:type="paragraph" w:styleId="2">
    <w:name w:val="heading 2"/>
    <w:basedOn w:val="a"/>
    <w:next w:val="a"/>
    <w:link w:val="20"/>
    <w:qFormat/>
    <w:rsid w:val="009F2E71"/>
    <w:pPr>
      <w:keepNext/>
      <w:numPr>
        <w:ilvl w:val="1"/>
        <w:numId w:val="1"/>
      </w:numPr>
      <w:shd w:val="pct5" w:color="auto" w:fill="auto"/>
      <w:suppressAutoHyphens/>
      <w:spacing w:afterLines="50" w:after="50"/>
      <w:outlineLvl w:val="1"/>
    </w:pPr>
    <w:rPr>
      <w:rFonts w:cs="メイリオ"/>
      <w:b/>
      <w:kern w:val="21"/>
      <w:sz w:val="22"/>
      <w:szCs w:val="21"/>
      <w:lang w:eastAsia="ar-SA"/>
    </w:rPr>
  </w:style>
  <w:style w:type="paragraph" w:styleId="3">
    <w:name w:val="heading 3"/>
    <w:basedOn w:val="a"/>
    <w:next w:val="a"/>
    <w:link w:val="30"/>
    <w:qFormat/>
    <w:rsid w:val="009F2E71"/>
    <w:pPr>
      <w:keepNext/>
      <w:numPr>
        <w:ilvl w:val="2"/>
        <w:numId w:val="1"/>
      </w:numPr>
      <w:shd w:val="pct5" w:color="auto" w:fill="auto"/>
      <w:suppressAutoHyphens/>
      <w:spacing w:afterLines="50" w:after="50"/>
      <w:ind w:left="567" w:hanging="567"/>
      <w:outlineLvl w:val="2"/>
    </w:pPr>
    <w:rPr>
      <w:rFonts w:cs="Century"/>
      <w:b/>
      <w:kern w:val="24"/>
      <w:sz w:val="21"/>
    </w:rPr>
  </w:style>
  <w:style w:type="paragraph" w:styleId="4">
    <w:name w:val="heading 4"/>
    <w:basedOn w:val="a"/>
    <w:next w:val="a"/>
    <w:link w:val="40"/>
    <w:qFormat/>
    <w:rsid w:val="009F2E71"/>
    <w:pPr>
      <w:keepNext/>
      <w:numPr>
        <w:ilvl w:val="3"/>
        <w:numId w:val="1"/>
      </w:numPr>
      <w:shd w:val="pct5" w:color="auto" w:fill="auto"/>
      <w:tabs>
        <w:tab w:val="left" w:pos="851"/>
      </w:tabs>
      <w:suppressAutoHyphens/>
      <w:spacing w:afterLines="50" w:after="50"/>
      <w:ind w:left="567" w:hanging="567"/>
      <w:outlineLvl w:val="3"/>
    </w:pPr>
    <w:rPr>
      <w:rFonts w:hAnsi="Century" w:cs="Century"/>
      <w:b/>
      <w:bCs/>
      <w:kern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D360AD"/>
    <w:pPr>
      <w:jc w:val="center"/>
    </w:pPr>
    <w:rPr>
      <w:b/>
      <w:bCs/>
      <w:szCs w:val="20"/>
    </w:rPr>
  </w:style>
  <w:style w:type="paragraph" w:styleId="a4">
    <w:name w:val="Balloon Text"/>
    <w:basedOn w:val="a"/>
    <w:link w:val="a5"/>
    <w:uiPriority w:val="99"/>
    <w:semiHidden/>
    <w:unhideWhenUsed/>
    <w:rsid w:val="00210529"/>
    <w:rPr>
      <w:rFonts w:asciiTheme="majorHAnsi" w:eastAsiaTheme="majorEastAsia" w:hAnsiTheme="majorHAnsi" w:cstheme="majorBidi"/>
      <w:sz w:val="18"/>
      <w:szCs w:val="18"/>
    </w:rPr>
  </w:style>
  <w:style w:type="paragraph" w:styleId="a6">
    <w:name w:val="footer"/>
    <w:basedOn w:val="a"/>
    <w:link w:val="a7"/>
    <w:uiPriority w:val="99"/>
    <w:unhideWhenUsed/>
    <w:rsid w:val="00210529"/>
    <w:pPr>
      <w:tabs>
        <w:tab w:val="center" w:pos="4252"/>
        <w:tab w:val="right" w:pos="8504"/>
      </w:tabs>
    </w:pPr>
  </w:style>
  <w:style w:type="character" w:styleId="a8">
    <w:name w:val="page number"/>
    <w:basedOn w:val="a0"/>
    <w:rsid w:val="00351E4F"/>
  </w:style>
  <w:style w:type="paragraph" w:styleId="a9">
    <w:name w:val="No Spacing"/>
    <w:link w:val="aa"/>
    <w:uiPriority w:val="1"/>
    <w:rsid w:val="001B1A4A"/>
    <w:rPr>
      <w:rFonts w:ascii="メイリオ" w:eastAsia="メイリオ" w:hAnsiTheme="minorHAnsi" w:cstheme="minorBidi"/>
      <w:szCs w:val="22"/>
    </w:rPr>
  </w:style>
  <w:style w:type="character" w:customStyle="1" w:styleId="aa">
    <w:name w:val="行間詰め (文字)"/>
    <w:basedOn w:val="a0"/>
    <w:link w:val="a9"/>
    <w:uiPriority w:val="1"/>
    <w:rsid w:val="001B1A4A"/>
    <w:rPr>
      <w:rFonts w:ascii="メイリオ" w:eastAsia="メイリオ" w:hAnsiTheme="minorHAnsi" w:cstheme="minorBidi"/>
      <w:szCs w:val="22"/>
    </w:rPr>
  </w:style>
  <w:style w:type="paragraph" w:styleId="ab">
    <w:name w:val="Title"/>
    <w:basedOn w:val="a"/>
    <w:next w:val="a"/>
    <w:link w:val="ac"/>
    <w:uiPriority w:val="10"/>
    <w:qFormat/>
    <w:rsid w:val="00AF61BB"/>
    <w:pPr>
      <w:contextualSpacing/>
      <w:jc w:val="center"/>
    </w:pPr>
    <w:rPr>
      <w:rFonts w:hAnsi="Arial"/>
      <w:b/>
      <w:kern w:val="28"/>
      <w:sz w:val="48"/>
      <w:szCs w:val="52"/>
      <w:lang w:val="x-none" w:eastAsia="x-none"/>
    </w:rPr>
  </w:style>
  <w:style w:type="character" w:customStyle="1" w:styleId="ac">
    <w:name w:val="表題 (文字)"/>
    <w:link w:val="ab"/>
    <w:uiPriority w:val="10"/>
    <w:rsid w:val="00AF61BB"/>
    <w:rPr>
      <w:rFonts w:ascii="メイリオ" w:eastAsia="メイリオ" w:hAnsi="Arial" w:cstheme="minorBidi"/>
      <w:b/>
      <w:kern w:val="28"/>
      <w:sz w:val="48"/>
      <w:szCs w:val="52"/>
      <w:lang w:val="x-none" w:eastAsia="x-none"/>
    </w:rPr>
  </w:style>
  <w:style w:type="paragraph" w:styleId="ad">
    <w:name w:val="Subtitle"/>
    <w:basedOn w:val="a"/>
    <w:next w:val="a"/>
    <w:link w:val="ae"/>
    <w:uiPriority w:val="11"/>
    <w:qFormat/>
    <w:rsid w:val="00390291"/>
    <w:pPr>
      <w:numPr>
        <w:ilvl w:val="1"/>
      </w:numPr>
      <w:jc w:val="center"/>
    </w:pPr>
    <w:rPr>
      <w:rFonts w:hAnsi="Arial"/>
      <w:b/>
      <w:iCs/>
      <w:kern w:val="28"/>
      <w:sz w:val="36"/>
      <w:lang w:val="x-none" w:eastAsia="x-none"/>
    </w:rPr>
  </w:style>
  <w:style w:type="character" w:customStyle="1" w:styleId="ae">
    <w:name w:val="副題 (文字)"/>
    <w:link w:val="ad"/>
    <w:uiPriority w:val="11"/>
    <w:rsid w:val="00390291"/>
    <w:rPr>
      <w:rFonts w:ascii="メイリオ" w:eastAsia="メイリオ" w:hAnsi="Arial" w:cstheme="minorBidi"/>
      <w:b/>
      <w:iCs/>
      <w:kern w:val="28"/>
      <w:sz w:val="36"/>
      <w:szCs w:val="22"/>
      <w:lang w:val="x-none" w:eastAsia="x-none"/>
    </w:rPr>
  </w:style>
  <w:style w:type="character" w:customStyle="1" w:styleId="10">
    <w:name w:val="見出し 1 (文字)"/>
    <w:basedOn w:val="a0"/>
    <w:link w:val="1"/>
    <w:rsid w:val="00291D9E"/>
    <w:rPr>
      <w:rFonts w:ascii="メイリオ" w:eastAsia="メイリオ" w:hAnsi="メイリオ" w:cs="Century"/>
      <w:b/>
      <w:kern w:val="24"/>
      <w:sz w:val="24"/>
      <w:szCs w:val="36"/>
      <w:shd w:val="pct10" w:color="auto" w:fill="auto"/>
    </w:rPr>
  </w:style>
  <w:style w:type="paragraph" w:styleId="af">
    <w:name w:val="TOC Heading"/>
    <w:basedOn w:val="1"/>
    <w:next w:val="a"/>
    <w:uiPriority w:val="39"/>
    <w:unhideWhenUsed/>
    <w:rsid w:val="00024D63"/>
    <w:pPr>
      <w:keepLines/>
      <w:numPr>
        <w:numId w:val="0"/>
      </w:numPr>
      <w:spacing w:afterLines="0" w:after="0"/>
      <w:outlineLvl w:val="9"/>
    </w:pPr>
    <w:rPr>
      <w:bCs/>
      <w:kern w:val="0"/>
      <w:szCs w:val="28"/>
    </w:rPr>
  </w:style>
  <w:style w:type="paragraph" w:styleId="21">
    <w:name w:val="toc 2"/>
    <w:basedOn w:val="a"/>
    <w:next w:val="a"/>
    <w:autoRedefine/>
    <w:uiPriority w:val="39"/>
    <w:unhideWhenUsed/>
    <w:rsid w:val="00E70D2F"/>
    <w:pPr>
      <w:tabs>
        <w:tab w:val="left" w:pos="851"/>
        <w:tab w:val="right" w:leader="dot" w:pos="10206"/>
      </w:tabs>
      <w:ind w:firstLineChars="142" w:firstLine="284"/>
    </w:pPr>
    <w:rPr>
      <w:bCs/>
      <w:noProof/>
      <w14:scene3d>
        <w14:camera w14:prst="orthographicFront"/>
        <w14:lightRig w14:rig="threePt" w14:dir="t">
          <w14:rot w14:lat="0" w14:lon="0" w14:rev="0"/>
        </w14:lightRig>
      </w14:scene3d>
    </w:rPr>
  </w:style>
  <w:style w:type="paragraph" w:styleId="11">
    <w:name w:val="toc 1"/>
    <w:basedOn w:val="a"/>
    <w:next w:val="a"/>
    <w:autoRedefine/>
    <w:uiPriority w:val="39"/>
    <w:unhideWhenUsed/>
    <w:rsid w:val="009B1551"/>
    <w:pPr>
      <w:tabs>
        <w:tab w:val="left" w:pos="480"/>
        <w:tab w:val="right" w:leader="dot" w:pos="10206"/>
      </w:tabs>
    </w:pPr>
    <w:rPr>
      <w:noProof/>
      <w:szCs w:val="21"/>
      <w14:scene3d>
        <w14:camera w14:prst="orthographicFront"/>
        <w14:lightRig w14:rig="threePt" w14:dir="t">
          <w14:rot w14:lat="0" w14:lon="0" w14:rev="0"/>
        </w14:lightRig>
      </w14:scene3d>
    </w:rPr>
  </w:style>
  <w:style w:type="paragraph" w:styleId="31">
    <w:name w:val="toc 3"/>
    <w:basedOn w:val="a"/>
    <w:next w:val="a"/>
    <w:autoRedefine/>
    <w:uiPriority w:val="39"/>
    <w:unhideWhenUsed/>
    <w:rsid w:val="00E70D2F"/>
    <w:pPr>
      <w:tabs>
        <w:tab w:val="right" w:leader="dot" w:pos="10206"/>
      </w:tabs>
      <w:ind w:firstLineChars="283" w:firstLine="566"/>
    </w:pPr>
    <w:rPr>
      <w:noProof/>
    </w:rPr>
  </w:style>
  <w:style w:type="character" w:styleId="af0">
    <w:name w:val="Hyperlink"/>
    <w:basedOn w:val="a0"/>
    <w:uiPriority w:val="99"/>
    <w:unhideWhenUsed/>
    <w:rsid w:val="00AF77A1"/>
    <w:rPr>
      <w:color w:val="auto"/>
      <w:u w:val="single"/>
    </w:rPr>
  </w:style>
  <w:style w:type="table" w:styleId="af1">
    <w:name w:val="Table Grid"/>
    <w:basedOn w:val="a1"/>
    <w:uiPriority w:val="59"/>
    <w:rsid w:val="00657E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210529"/>
    <w:pPr>
      <w:tabs>
        <w:tab w:val="center" w:pos="4252"/>
        <w:tab w:val="right" w:pos="8504"/>
      </w:tabs>
    </w:pPr>
  </w:style>
  <w:style w:type="character" w:customStyle="1" w:styleId="20">
    <w:name w:val="見出し 2 (文字)"/>
    <w:basedOn w:val="a0"/>
    <w:link w:val="2"/>
    <w:rsid w:val="009F2E71"/>
    <w:rPr>
      <w:rFonts w:ascii="メイリオ" w:eastAsia="メイリオ" w:hAnsi="メイリオ" w:cs="メイリオ"/>
      <w:b/>
      <w:kern w:val="21"/>
      <w:sz w:val="22"/>
      <w:szCs w:val="21"/>
      <w:shd w:val="pct5" w:color="auto" w:fill="auto"/>
      <w:lang w:eastAsia="ar-SA"/>
    </w:rPr>
  </w:style>
  <w:style w:type="character" w:customStyle="1" w:styleId="af3">
    <w:name w:val="ヘッダー (文字)"/>
    <w:basedOn w:val="a0"/>
    <w:link w:val="af2"/>
    <w:uiPriority w:val="99"/>
    <w:rsid w:val="00210529"/>
    <w:rPr>
      <w:rFonts w:ascii="メイリオ" w:eastAsia="メイリオ" w:hAnsi="メイリオ" w:cstheme="minorBidi"/>
      <w:kern w:val="2"/>
      <w:sz w:val="24"/>
      <w:szCs w:val="22"/>
    </w:rPr>
  </w:style>
  <w:style w:type="character" w:styleId="af4">
    <w:name w:val="FollowedHyperlink"/>
    <w:uiPriority w:val="99"/>
    <w:semiHidden/>
    <w:unhideWhenUsed/>
    <w:rsid w:val="00AF77A1"/>
    <w:rPr>
      <w:color w:val="auto"/>
      <w:u w:val="single"/>
    </w:rPr>
  </w:style>
  <w:style w:type="paragraph" w:styleId="af5">
    <w:name w:val="List Paragraph"/>
    <w:basedOn w:val="a"/>
    <w:uiPriority w:val="34"/>
    <w:qFormat/>
    <w:rsid w:val="003C5D5C"/>
    <w:pPr>
      <w:ind w:leftChars="400" w:left="840"/>
    </w:pPr>
  </w:style>
  <w:style w:type="paragraph" w:customStyle="1" w:styleId="12">
    <w:name w:val="スタイル 最初の行 :  1 字"/>
    <w:basedOn w:val="a"/>
    <w:rsid w:val="00100371"/>
    <w:pPr>
      <w:ind w:firstLineChars="100" w:firstLine="160"/>
    </w:pPr>
    <w:rPr>
      <w:rFonts w:cs="ＭＳ 明朝"/>
      <w:sz w:val="14"/>
      <w:szCs w:val="20"/>
    </w:rPr>
  </w:style>
  <w:style w:type="paragraph" w:styleId="Web">
    <w:name w:val="Normal (Web)"/>
    <w:basedOn w:val="a"/>
    <w:uiPriority w:val="99"/>
    <w:unhideWhenUsed/>
    <w:rsid w:val="00CA0834"/>
    <w:pPr>
      <w:spacing w:before="100" w:beforeAutospacing="1" w:after="100" w:afterAutospacing="1"/>
    </w:pPr>
    <w:rPr>
      <w:rFonts w:ascii="ＭＳ Ｐゴシック" w:hAnsi="ＭＳ Ｐゴシック" w:cs="ＭＳ Ｐゴシック"/>
      <w:kern w:val="0"/>
    </w:rPr>
  </w:style>
  <w:style w:type="character" w:customStyle="1" w:styleId="a5">
    <w:name w:val="吹き出し (文字)"/>
    <w:basedOn w:val="a0"/>
    <w:link w:val="a4"/>
    <w:uiPriority w:val="99"/>
    <w:semiHidden/>
    <w:rsid w:val="00210529"/>
    <w:rPr>
      <w:rFonts w:asciiTheme="majorHAnsi" w:eastAsiaTheme="majorEastAsia" w:hAnsiTheme="majorHAnsi" w:cstheme="majorBidi"/>
      <w:kern w:val="2"/>
      <w:sz w:val="18"/>
      <w:szCs w:val="18"/>
    </w:rPr>
  </w:style>
  <w:style w:type="paragraph" w:customStyle="1" w:styleId="300">
    <w:name w:val="スタイル 見出し 3 + 左  0 字"/>
    <w:basedOn w:val="3"/>
    <w:rsid w:val="001220E5"/>
    <w:pPr>
      <w:ind w:left="0"/>
      <w:jc w:val="both"/>
    </w:pPr>
    <w:rPr>
      <w:rFonts w:ascii="Verdana" w:eastAsia="ＭＳ Ｐゴシック" w:hAnsi="Verdana" w:cs="ＭＳ 明朝"/>
      <w:b w:val="0"/>
      <w:sz w:val="16"/>
      <w:szCs w:val="16"/>
    </w:rPr>
  </w:style>
  <w:style w:type="character" w:customStyle="1" w:styleId="30">
    <w:name w:val="見出し 3 (文字)"/>
    <w:basedOn w:val="a0"/>
    <w:link w:val="3"/>
    <w:rsid w:val="009F2E71"/>
    <w:rPr>
      <w:rFonts w:ascii="メイリオ" w:eastAsia="メイリオ" w:hAnsi="メイリオ" w:cs="Century"/>
      <w:b/>
      <w:kern w:val="24"/>
      <w:sz w:val="21"/>
      <w:szCs w:val="22"/>
      <w:shd w:val="pct5" w:color="auto" w:fill="auto"/>
    </w:rPr>
  </w:style>
  <w:style w:type="character" w:styleId="af6">
    <w:name w:val="Placeholder Text"/>
    <w:basedOn w:val="a0"/>
    <w:uiPriority w:val="99"/>
    <w:semiHidden/>
    <w:rsid w:val="00210529"/>
    <w:rPr>
      <w:color w:val="808080"/>
    </w:rPr>
  </w:style>
  <w:style w:type="character" w:customStyle="1" w:styleId="a7">
    <w:name w:val="フッター (文字)"/>
    <w:basedOn w:val="a0"/>
    <w:link w:val="a6"/>
    <w:uiPriority w:val="99"/>
    <w:rsid w:val="00210529"/>
    <w:rPr>
      <w:rFonts w:ascii="メイリオ" w:eastAsia="メイリオ" w:hAnsi="メイリオ" w:cstheme="minorBidi"/>
      <w:kern w:val="2"/>
      <w:sz w:val="24"/>
      <w:szCs w:val="22"/>
    </w:rPr>
  </w:style>
  <w:style w:type="character" w:customStyle="1" w:styleId="40">
    <w:name w:val="見出し 4 (文字)"/>
    <w:basedOn w:val="a0"/>
    <w:link w:val="4"/>
    <w:rsid w:val="009F2E71"/>
    <w:rPr>
      <w:rFonts w:ascii="メイリオ" w:eastAsia="メイリオ" w:cs="Century"/>
      <w:b/>
      <w:bCs/>
      <w:kern w:val="24"/>
      <w:szCs w:val="24"/>
      <w:shd w:val="pct5" w:color="auto" w:fill="auto"/>
      <w:lang w:eastAsia="ar-SA"/>
    </w:rPr>
  </w:style>
  <w:style w:type="paragraph" w:styleId="41">
    <w:name w:val="toc 4"/>
    <w:basedOn w:val="a"/>
    <w:next w:val="a"/>
    <w:autoRedefine/>
    <w:uiPriority w:val="39"/>
    <w:unhideWhenUsed/>
    <w:rsid w:val="00E70D2F"/>
    <w:pPr>
      <w:tabs>
        <w:tab w:val="right" w:leader="dot" w:pos="10206"/>
      </w:tabs>
      <w:ind w:firstLineChars="425" w:firstLine="850"/>
    </w:pPr>
  </w:style>
  <w:style w:type="paragraph" w:styleId="5">
    <w:name w:val="toc 5"/>
    <w:basedOn w:val="a"/>
    <w:next w:val="a"/>
    <w:autoRedefine/>
    <w:uiPriority w:val="39"/>
    <w:unhideWhenUsed/>
    <w:rsid w:val="00210529"/>
    <w:pPr>
      <w:ind w:leftChars="400" w:left="960"/>
    </w:pPr>
  </w:style>
  <w:style w:type="paragraph" w:styleId="6">
    <w:name w:val="toc 6"/>
    <w:basedOn w:val="a"/>
    <w:next w:val="a"/>
    <w:autoRedefine/>
    <w:uiPriority w:val="39"/>
    <w:unhideWhenUsed/>
    <w:rsid w:val="00210529"/>
    <w:pPr>
      <w:ind w:leftChars="500" w:left="1200"/>
    </w:pPr>
  </w:style>
  <w:style w:type="paragraph" w:styleId="7">
    <w:name w:val="toc 7"/>
    <w:basedOn w:val="a"/>
    <w:next w:val="a"/>
    <w:autoRedefine/>
    <w:uiPriority w:val="39"/>
    <w:unhideWhenUsed/>
    <w:rsid w:val="00210529"/>
    <w:pPr>
      <w:ind w:leftChars="600" w:left="1440"/>
    </w:pPr>
  </w:style>
  <w:style w:type="paragraph" w:styleId="8">
    <w:name w:val="toc 8"/>
    <w:basedOn w:val="a"/>
    <w:next w:val="a"/>
    <w:autoRedefine/>
    <w:uiPriority w:val="39"/>
    <w:unhideWhenUsed/>
    <w:rsid w:val="00210529"/>
    <w:pPr>
      <w:ind w:leftChars="700" w:left="1680"/>
    </w:pPr>
  </w:style>
  <w:style w:type="paragraph" w:styleId="9">
    <w:name w:val="toc 9"/>
    <w:basedOn w:val="a"/>
    <w:next w:val="a"/>
    <w:autoRedefine/>
    <w:uiPriority w:val="39"/>
    <w:unhideWhenUsed/>
    <w:rsid w:val="00210529"/>
    <w:pPr>
      <w:ind w:leftChars="800" w:left="1920"/>
    </w:pPr>
  </w:style>
  <w:style w:type="character" w:styleId="af7">
    <w:name w:val="annotation reference"/>
    <w:basedOn w:val="a0"/>
    <w:uiPriority w:val="99"/>
    <w:semiHidden/>
    <w:unhideWhenUsed/>
    <w:rsid w:val="006A1E09"/>
    <w:rPr>
      <w:sz w:val="18"/>
      <w:szCs w:val="18"/>
    </w:rPr>
  </w:style>
  <w:style w:type="paragraph" w:styleId="af8">
    <w:name w:val="annotation text"/>
    <w:basedOn w:val="a"/>
    <w:link w:val="af9"/>
    <w:uiPriority w:val="99"/>
    <w:semiHidden/>
    <w:unhideWhenUsed/>
    <w:rsid w:val="006A1E09"/>
  </w:style>
  <w:style w:type="character" w:customStyle="1" w:styleId="af9">
    <w:name w:val="コメント文字列 (文字)"/>
    <w:basedOn w:val="a0"/>
    <w:link w:val="af8"/>
    <w:uiPriority w:val="99"/>
    <w:semiHidden/>
    <w:rsid w:val="006A1E09"/>
    <w:rPr>
      <w:rFonts w:ascii="メイリオ" w:eastAsia="メイリオ" w:hAnsi="メイリオ" w:cstheme="minorBidi"/>
      <w:kern w:val="2"/>
      <w:sz w:val="24"/>
      <w:szCs w:val="22"/>
    </w:rPr>
  </w:style>
  <w:style w:type="paragraph" w:styleId="afa">
    <w:name w:val="annotation subject"/>
    <w:basedOn w:val="af8"/>
    <w:next w:val="af8"/>
    <w:link w:val="afb"/>
    <w:uiPriority w:val="99"/>
    <w:semiHidden/>
    <w:unhideWhenUsed/>
    <w:rsid w:val="006A1E09"/>
    <w:rPr>
      <w:b/>
      <w:bCs/>
    </w:rPr>
  </w:style>
  <w:style w:type="character" w:customStyle="1" w:styleId="afb">
    <w:name w:val="コメント内容 (文字)"/>
    <w:basedOn w:val="af9"/>
    <w:link w:val="afa"/>
    <w:uiPriority w:val="99"/>
    <w:semiHidden/>
    <w:rsid w:val="006A1E09"/>
    <w:rPr>
      <w:rFonts w:ascii="メイリオ" w:eastAsia="メイリオ" w:hAnsi="メイリオ" w:cstheme="minorBidi"/>
      <w:b/>
      <w:bCs/>
      <w:kern w:val="2"/>
      <w:sz w:val="24"/>
      <w:szCs w:val="22"/>
    </w:rPr>
  </w:style>
  <w:style w:type="character" w:customStyle="1" w:styleId="13">
    <w:name w:val="未解決のメンション1"/>
    <w:basedOn w:val="a0"/>
    <w:uiPriority w:val="99"/>
    <w:semiHidden/>
    <w:unhideWhenUsed/>
    <w:rsid w:val="00DE466D"/>
    <w:rPr>
      <w:color w:val="605E5C"/>
      <w:shd w:val="clear" w:color="auto" w:fill="E1DFDD"/>
    </w:rPr>
  </w:style>
  <w:style w:type="character" w:styleId="afc">
    <w:name w:val="Strong"/>
    <w:basedOn w:val="a0"/>
    <w:uiPriority w:val="22"/>
    <w:rsid w:val="001B1A4A"/>
    <w:rPr>
      <w:rFonts w:ascii="メイリオ" w:eastAsia="メイリオ"/>
      <w:b/>
      <w:bCs/>
      <w:i w:val="0"/>
    </w:rPr>
  </w:style>
  <w:style w:type="paragraph" w:styleId="22">
    <w:name w:val="Intense Quote"/>
    <w:basedOn w:val="a"/>
    <w:next w:val="a"/>
    <w:link w:val="23"/>
    <w:uiPriority w:val="30"/>
    <w:rsid w:val="001B1A4A"/>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23">
    <w:name w:val="引用文 2 (文字)"/>
    <w:basedOn w:val="a0"/>
    <w:link w:val="22"/>
    <w:uiPriority w:val="30"/>
    <w:rsid w:val="001B1A4A"/>
    <w:rPr>
      <w:rFonts w:ascii="メイリオ" w:eastAsia="メイリオ" w:hAnsi="メイリオ" w:cstheme="minorBidi"/>
      <w:i/>
      <w:iCs/>
      <w:kern w:val="2"/>
      <w:szCs w:val="22"/>
    </w:rPr>
  </w:style>
  <w:style w:type="character" w:styleId="afd">
    <w:name w:val="Subtle Reference"/>
    <w:basedOn w:val="a0"/>
    <w:uiPriority w:val="31"/>
    <w:rsid w:val="001B1A4A"/>
    <w:rPr>
      <w:rFonts w:ascii="メイリオ" w:eastAsia="メイリオ"/>
      <w:caps w:val="0"/>
      <w:smallCaps/>
      <w:color w:val="5A5A5A" w:themeColor="text1" w:themeTint="A5"/>
    </w:rPr>
  </w:style>
  <w:style w:type="character" w:styleId="24">
    <w:name w:val="Intense Reference"/>
    <w:basedOn w:val="a0"/>
    <w:uiPriority w:val="32"/>
    <w:rsid w:val="001B1A4A"/>
    <w:rPr>
      <w:rFonts w:ascii="メイリオ" w:eastAsia="メイリオ"/>
      <w:b/>
      <w:bCs/>
      <w:i w:val="0"/>
      <w:caps w:val="0"/>
      <w:smallCaps/>
      <w:color w:val="auto"/>
      <w:spacing w:val="5"/>
    </w:rPr>
  </w:style>
  <w:style w:type="character" w:styleId="afe">
    <w:name w:val="Book Title"/>
    <w:basedOn w:val="a0"/>
    <w:uiPriority w:val="33"/>
    <w:rsid w:val="001B1A4A"/>
    <w:rPr>
      <w:rFonts w:ascii="メイリオ" w:eastAsia="メイリオ"/>
      <w:b/>
      <w:bCs/>
      <w:iCs/>
      <w:spacing w:val="5"/>
    </w:rPr>
  </w:style>
  <w:style w:type="character" w:styleId="aff">
    <w:name w:val="Subtle Emphasis"/>
    <w:basedOn w:val="a0"/>
    <w:uiPriority w:val="19"/>
    <w:rsid w:val="001B1A4A"/>
    <w:rPr>
      <w:rFonts w:ascii="メイリオ" w:eastAsia="メイリオ"/>
      <w:i/>
      <w:iCs/>
      <w:color w:val="404040" w:themeColor="text1" w:themeTint="BF"/>
      <w:sz w:val="20"/>
    </w:rPr>
  </w:style>
  <w:style w:type="paragraph" w:customStyle="1" w:styleId="0">
    <w:name w:val="見出し0"/>
    <w:basedOn w:val="1"/>
    <w:qFormat/>
    <w:rsid w:val="00342196"/>
    <w:pPr>
      <w:numPr>
        <w:numId w:val="0"/>
      </w:numPr>
      <w:wordWrap/>
      <w:adjustRightInd w:val="0"/>
      <w:snapToGrid w:val="0"/>
    </w:pPr>
    <w:rPr>
      <w:rFonts w:cs="メイリオ"/>
      <w:szCs w:val="24"/>
      <w:lang w:eastAsia="ar-SA"/>
    </w:rPr>
  </w:style>
  <w:style w:type="paragraph" w:customStyle="1" w:styleId="14">
    <w:name w:val="スタイル 目次 1 + 太字 (なし)"/>
    <w:basedOn w:val="11"/>
    <w:rsid w:val="00514BB6"/>
    <w:pPr>
      <w:shd w:val="pct10" w:color="auto" w:fill="auto"/>
    </w:pPr>
    <w:rPr>
      <w:sz w:val="24"/>
    </w:rPr>
  </w:style>
  <w:style w:type="character" w:styleId="aff0">
    <w:name w:val="Unresolved Mention"/>
    <w:basedOn w:val="a0"/>
    <w:uiPriority w:val="99"/>
    <w:semiHidden/>
    <w:unhideWhenUsed/>
    <w:rsid w:val="009D4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74634">
      <w:bodyDiv w:val="1"/>
      <w:marLeft w:val="0"/>
      <w:marRight w:val="0"/>
      <w:marTop w:val="0"/>
      <w:marBottom w:val="0"/>
      <w:divBdr>
        <w:top w:val="none" w:sz="0" w:space="0" w:color="auto"/>
        <w:left w:val="none" w:sz="0" w:space="0" w:color="auto"/>
        <w:bottom w:val="none" w:sz="0" w:space="0" w:color="auto"/>
        <w:right w:val="none" w:sz="0" w:space="0" w:color="auto"/>
      </w:divBdr>
      <w:divsChild>
        <w:div w:id="41949973">
          <w:marLeft w:val="0"/>
          <w:marRight w:val="0"/>
          <w:marTop w:val="0"/>
          <w:marBottom w:val="0"/>
          <w:divBdr>
            <w:top w:val="none" w:sz="0" w:space="0" w:color="auto"/>
            <w:left w:val="none" w:sz="0" w:space="0" w:color="auto"/>
            <w:bottom w:val="none" w:sz="0" w:space="0" w:color="auto"/>
            <w:right w:val="none" w:sz="0" w:space="0" w:color="auto"/>
          </w:divBdr>
        </w:div>
      </w:divsChild>
    </w:div>
    <w:div w:id="1230076112">
      <w:bodyDiv w:val="1"/>
      <w:marLeft w:val="0"/>
      <w:marRight w:val="0"/>
      <w:marTop w:val="0"/>
      <w:marBottom w:val="0"/>
      <w:divBdr>
        <w:top w:val="none" w:sz="0" w:space="0" w:color="auto"/>
        <w:left w:val="none" w:sz="0" w:space="0" w:color="auto"/>
        <w:bottom w:val="none" w:sz="0" w:space="0" w:color="auto"/>
        <w:right w:val="none" w:sz="0" w:space="0" w:color="auto"/>
      </w:divBdr>
    </w:div>
    <w:div w:id="1798717788">
      <w:bodyDiv w:val="1"/>
      <w:marLeft w:val="0"/>
      <w:marRight w:val="0"/>
      <w:marTop w:val="0"/>
      <w:marBottom w:val="0"/>
      <w:divBdr>
        <w:top w:val="none" w:sz="0" w:space="0" w:color="auto"/>
        <w:left w:val="none" w:sz="0" w:space="0" w:color="auto"/>
        <w:bottom w:val="none" w:sz="0" w:space="0" w:color="auto"/>
        <w:right w:val="none" w:sz="0" w:space="0" w:color="auto"/>
      </w:divBdr>
      <w:divsChild>
        <w:div w:id="1262448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5.png"/><Relationship Id="rId84" Type="http://schemas.openxmlformats.org/officeDocument/2006/relationships/image" Target="media/image76.png"/><Relationship Id="rId138" Type="http://schemas.openxmlformats.org/officeDocument/2006/relationships/image" Target="media/image123.png"/><Relationship Id="rId159" Type="http://schemas.openxmlformats.org/officeDocument/2006/relationships/image" Target="media/image146.png"/><Relationship Id="rId170" Type="http://schemas.openxmlformats.org/officeDocument/2006/relationships/image" Target="media/image157.png"/><Relationship Id="rId191" Type="http://schemas.openxmlformats.org/officeDocument/2006/relationships/image" Target="media/image178.png"/><Relationship Id="rId205" Type="http://schemas.openxmlformats.org/officeDocument/2006/relationships/image" Target="media/image192.png"/><Relationship Id="rId107" Type="http://schemas.openxmlformats.org/officeDocument/2006/relationships/image" Target="media/image99.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6.png"/><Relationship Id="rId149" Type="http://schemas.openxmlformats.org/officeDocument/2006/relationships/image" Target="media/image136.png"/><Relationship Id="rId5" Type="http://schemas.openxmlformats.org/officeDocument/2006/relationships/webSettings" Target="webSettings.xml"/><Relationship Id="rId95" Type="http://schemas.openxmlformats.org/officeDocument/2006/relationships/image" Target="media/image87.png"/><Relationship Id="rId160" Type="http://schemas.openxmlformats.org/officeDocument/2006/relationships/image" Target="media/image147.png"/><Relationship Id="rId181" Type="http://schemas.openxmlformats.org/officeDocument/2006/relationships/image" Target="media/image168.png"/><Relationship Id="rId216" Type="http://schemas.openxmlformats.org/officeDocument/2006/relationships/image" Target="media/image203.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10.png"/><Relationship Id="rId139" Type="http://schemas.openxmlformats.org/officeDocument/2006/relationships/image" Target="media/image124.png"/><Relationship Id="rId85" Type="http://schemas.openxmlformats.org/officeDocument/2006/relationships/image" Target="media/image77.png"/><Relationship Id="rId150" Type="http://schemas.openxmlformats.org/officeDocument/2006/relationships/image" Target="media/image137.png"/><Relationship Id="rId171" Type="http://schemas.openxmlformats.org/officeDocument/2006/relationships/image" Target="media/image158.png"/><Relationship Id="rId192" Type="http://schemas.openxmlformats.org/officeDocument/2006/relationships/image" Target="media/image179.png"/><Relationship Id="rId206" Type="http://schemas.openxmlformats.org/officeDocument/2006/relationships/image" Target="media/image193.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100.png"/><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8.png"/><Relationship Id="rId140" Type="http://schemas.openxmlformats.org/officeDocument/2006/relationships/image" Target="media/image127.png"/><Relationship Id="rId161" Type="http://schemas.openxmlformats.org/officeDocument/2006/relationships/image" Target="media/image148.png"/><Relationship Id="rId182" Type="http://schemas.openxmlformats.org/officeDocument/2006/relationships/image" Target="media/image169.png"/><Relationship Id="rId217" Type="http://schemas.openxmlformats.org/officeDocument/2006/relationships/hyperlink" Target="https://www.proself.jp/manualtutorial/list/" TargetMode="External"/><Relationship Id="rId6" Type="http://schemas.openxmlformats.org/officeDocument/2006/relationships/footnotes" Target="footnotes.xml"/><Relationship Id="rId23" Type="http://schemas.openxmlformats.org/officeDocument/2006/relationships/image" Target="media/image15.png"/><Relationship Id="rId119" Type="http://schemas.openxmlformats.org/officeDocument/2006/relationships/image" Target="media/image111.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8.png"/><Relationship Id="rId151" Type="http://schemas.openxmlformats.org/officeDocument/2006/relationships/image" Target="media/image138.png"/><Relationship Id="rId172" Type="http://schemas.openxmlformats.org/officeDocument/2006/relationships/image" Target="media/image159.png"/><Relationship Id="rId193" Type="http://schemas.openxmlformats.org/officeDocument/2006/relationships/image" Target="media/image180.png"/><Relationship Id="rId207" Type="http://schemas.openxmlformats.org/officeDocument/2006/relationships/image" Target="media/image194.png"/><Relationship Id="rId13" Type="http://schemas.openxmlformats.org/officeDocument/2006/relationships/image" Target="media/image5.png"/><Relationship Id="rId109" Type="http://schemas.openxmlformats.org/officeDocument/2006/relationships/image" Target="media/image101.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20" Type="http://schemas.openxmlformats.org/officeDocument/2006/relationships/image" Target="media/image112.png"/><Relationship Id="rId141" Type="http://schemas.openxmlformats.org/officeDocument/2006/relationships/image" Target="media/image128.png"/><Relationship Id="rId7" Type="http://schemas.openxmlformats.org/officeDocument/2006/relationships/endnotes" Target="endnotes.xml"/><Relationship Id="rId162" Type="http://schemas.openxmlformats.org/officeDocument/2006/relationships/image" Target="media/image149.png"/><Relationship Id="rId183" Type="http://schemas.openxmlformats.org/officeDocument/2006/relationships/image" Target="media/image170.png"/><Relationship Id="rId218" Type="http://schemas.openxmlformats.org/officeDocument/2006/relationships/header" Target="header1.xml"/><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52" Type="http://schemas.openxmlformats.org/officeDocument/2006/relationships/image" Target="media/image139.png"/><Relationship Id="rId173" Type="http://schemas.openxmlformats.org/officeDocument/2006/relationships/image" Target="media/image160.png"/><Relationship Id="rId194" Type="http://schemas.openxmlformats.org/officeDocument/2006/relationships/image" Target="media/image181.png"/><Relationship Id="rId208" Type="http://schemas.openxmlformats.org/officeDocument/2006/relationships/image" Target="media/image195.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4.png"/><Relationship Id="rId168" Type="http://schemas.openxmlformats.org/officeDocument/2006/relationships/image" Target="media/image155.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71.png"/><Relationship Id="rId189" Type="http://schemas.openxmlformats.org/officeDocument/2006/relationships/image" Target="media/image176.png"/><Relationship Id="rId219" Type="http://schemas.openxmlformats.org/officeDocument/2006/relationships/footer" Target="footer2.xml"/><Relationship Id="rId3" Type="http://schemas.openxmlformats.org/officeDocument/2006/relationships/styles" Target="styles.xml"/><Relationship Id="rId214" Type="http://schemas.openxmlformats.org/officeDocument/2006/relationships/image" Target="media/image201.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image" Target="media/image108.png"/><Relationship Id="rId137" Type="http://schemas.openxmlformats.org/officeDocument/2006/relationships/image" Target="media/image122.png"/><Relationship Id="rId158" Type="http://schemas.openxmlformats.org/officeDocument/2006/relationships/image" Target="media/image14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0.png"/><Relationship Id="rId174" Type="http://schemas.openxmlformats.org/officeDocument/2006/relationships/image" Target="media/image161.png"/><Relationship Id="rId179" Type="http://schemas.openxmlformats.org/officeDocument/2006/relationships/image" Target="media/image166.png"/><Relationship Id="rId195" Type="http://schemas.openxmlformats.org/officeDocument/2006/relationships/image" Target="media/image182.png"/><Relationship Id="rId209" Type="http://schemas.openxmlformats.org/officeDocument/2006/relationships/image" Target="media/image196.png"/><Relationship Id="rId190" Type="http://schemas.openxmlformats.org/officeDocument/2006/relationships/image" Target="media/image177.png"/><Relationship Id="rId204" Type="http://schemas.openxmlformats.org/officeDocument/2006/relationships/image" Target="media/image191.png"/><Relationship Id="rId220" Type="http://schemas.openxmlformats.org/officeDocument/2006/relationships/header" Target="header2.xml"/><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106" Type="http://schemas.openxmlformats.org/officeDocument/2006/relationships/image" Target="media/image98.png"/><Relationship Id="rId127" Type="http://schemas.openxmlformats.org/officeDocument/2006/relationships/image" Target="media/image119.png"/><Relationship Id="rId10" Type="http://schemas.openxmlformats.org/officeDocument/2006/relationships/footer" Target="footer1.xml"/><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1.png"/><Relationship Id="rId169" Type="http://schemas.openxmlformats.org/officeDocument/2006/relationships/image" Target="media/image156.png"/><Relationship Id="rId185" Type="http://schemas.openxmlformats.org/officeDocument/2006/relationships/image" Target="media/image172.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67.png"/><Relationship Id="rId210" Type="http://schemas.openxmlformats.org/officeDocument/2006/relationships/image" Target="media/image197.png"/><Relationship Id="rId215" Type="http://schemas.openxmlformats.org/officeDocument/2006/relationships/image" Target="media/image202.png"/><Relationship Id="rId26" Type="http://schemas.openxmlformats.org/officeDocument/2006/relationships/image" Target="media/image18.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1.png"/><Relationship Id="rId175" Type="http://schemas.openxmlformats.org/officeDocument/2006/relationships/image" Target="media/image162.png"/><Relationship Id="rId196" Type="http://schemas.openxmlformats.org/officeDocument/2006/relationships/image" Target="media/image183.png"/><Relationship Id="rId200" Type="http://schemas.openxmlformats.org/officeDocument/2006/relationships/image" Target="media/image187.png"/><Relationship Id="rId16" Type="http://schemas.openxmlformats.org/officeDocument/2006/relationships/image" Target="media/image8.png"/><Relationship Id="rId221" Type="http://schemas.openxmlformats.org/officeDocument/2006/relationships/fontTable" Target="fontTable.xml"/><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1.png"/><Relationship Id="rId90" Type="http://schemas.openxmlformats.org/officeDocument/2006/relationships/image" Target="media/image82.png"/><Relationship Id="rId165" Type="http://schemas.openxmlformats.org/officeDocument/2006/relationships/image" Target="media/image152.png"/><Relationship Id="rId186" Type="http://schemas.openxmlformats.org/officeDocument/2006/relationships/image" Target="media/image173.png"/><Relationship Id="rId211" Type="http://schemas.openxmlformats.org/officeDocument/2006/relationships/image" Target="media/image198.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80" Type="http://schemas.openxmlformats.org/officeDocument/2006/relationships/image" Target="media/image72.png"/><Relationship Id="rId155" Type="http://schemas.openxmlformats.org/officeDocument/2006/relationships/image" Target="media/image142.png"/><Relationship Id="rId176" Type="http://schemas.openxmlformats.org/officeDocument/2006/relationships/image" Target="media/image163.png"/><Relationship Id="rId197" Type="http://schemas.openxmlformats.org/officeDocument/2006/relationships/image" Target="media/image184.png"/><Relationship Id="rId201" Type="http://schemas.openxmlformats.org/officeDocument/2006/relationships/image" Target="media/image188.png"/><Relationship Id="rId222" Type="http://schemas.openxmlformats.org/officeDocument/2006/relationships/theme" Target="theme/theme1.xml"/><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2.png"/><Relationship Id="rId166" Type="http://schemas.openxmlformats.org/officeDocument/2006/relationships/image" Target="media/image153.png"/><Relationship Id="rId187" Type="http://schemas.openxmlformats.org/officeDocument/2006/relationships/image" Target="media/image174.png"/><Relationship Id="rId1" Type="http://schemas.openxmlformats.org/officeDocument/2006/relationships/customXml" Target="../customXml/item1.xml"/><Relationship Id="rId212" Type="http://schemas.openxmlformats.org/officeDocument/2006/relationships/image" Target="media/image199.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0.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image" Target="media/image185.png"/><Relationship Id="rId202" Type="http://schemas.openxmlformats.org/officeDocument/2006/relationships/image" Target="media/image189.png"/><Relationship Id="rId18" Type="http://schemas.openxmlformats.org/officeDocument/2006/relationships/image" Target="media/image10.png"/><Relationship Id="rId39" Type="http://schemas.openxmlformats.org/officeDocument/2006/relationships/image" Target="media/image31.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3.png"/><Relationship Id="rId167" Type="http://schemas.openxmlformats.org/officeDocument/2006/relationships/image" Target="media/image154.png"/><Relationship Id="rId188" Type="http://schemas.openxmlformats.org/officeDocument/2006/relationships/image" Target="media/image175.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0.png"/><Relationship Id="rId2" Type="http://schemas.openxmlformats.org/officeDocument/2006/relationships/numbering" Target="numbering.xml"/><Relationship Id="rId29" Type="http://schemas.openxmlformats.org/officeDocument/2006/relationships/image" Target="media/image21.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1.png"/><Relationship Id="rId157" Type="http://schemas.openxmlformats.org/officeDocument/2006/relationships/image" Target="media/image144.png"/><Relationship Id="rId178" Type="http://schemas.openxmlformats.org/officeDocument/2006/relationships/image" Target="media/image165.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86.png"/><Relationship Id="rId203" Type="http://schemas.openxmlformats.org/officeDocument/2006/relationships/image" Target="media/image190.png"/><Relationship Id="rId19"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mosir\Public\0.Proself&#12469;&#12509;&#12540;&#12488;\2.Proself&#12489;&#12461;&#12517;&#12513;&#12531;&#12488;\0.&#12489;&#12461;&#12517;&#12513;&#12531;&#12488;\&#12486;&#12531;&#12503;&#12524;&#12540;&#12488;\&#12481;&#12517;&#12540;&#12488;&#12522;&#12450;&#12523;\&#25805;&#20316;&#12481;&#12517;&#12540;&#12488;&#12522;&#12450;&#12523;&#12486;&#12531;&#12503;&#12524;&#12540;&#1248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3E19C-CE7B-4DA4-A86F-48DE824AC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操作チュートリアルテンプレート.dotx</Template>
  <TotalTime>0</TotalTime>
  <Pages>99</Pages>
  <Words>5928</Words>
  <Characters>33794</Characters>
  <Application>Microsoft Office Word</Application>
  <DocSecurity>0</DocSecurity>
  <Lines>281</Lines>
  <Paragraphs>79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39643</CharactersWithSpaces>
  <SharedDoc>false</SharedDoc>
  <HLinks>
    <vt:vector size="60" baseType="variant">
      <vt:variant>
        <vt:i4>2099139524</vt:i4>
      </vt:variant>
      <vt:variant>
        <vt:i4>57</vt:i4>
      </vt:variant>
      <vt:variant>
        <vt:i4>0</vt:i4>
      </vt:variant>
      <vt:variant>
        <vt:i4>5</vt:i4>
      </vt:variant>
      <vt:variant>
        <vt:lpwstr/>
      </vt:variant>
      <vt:variant>
        <vt:lpwstr>_1-7.Web公開の承認を行うユーザーの設定</vt:lpwstr>
      </vt:variant>
      <vt:variant>
        <vt:i4>1638450</vt:i4>
      </vt:variant>
      <vt:variant>
        <vt:i4>50</vt:i4>
      </vt:variant>
      <vt:variant>
        <vt:i4>0</vt:i4>
      </vt:variant>
      <vt:variant>
        <vt:i4>5</vt:i4>
      </vt:variant>
      <vt:variant>
        <vt:lpwstr/>
      </vt:variant>
      <vt:variant>
        <vt:lpwstr>_Toc380502113</vt:lpwstr>
      </vt:variant>
      <vt:variant>
        <vt:i4>1638450</vt:i4>
      </vt:variant>
      <vt:variant>
        <vt:i4>44</vt:i4>
      </vt:variant>
      <vt:variant>
        <vt:i4>0</vt:i4>
      </vt:variant>
      <vt:variant>
        <vt:i4>5</vt:i4>
      </vt:variant>
      <vt:variant>
        <vt:lpwstr/>
      </vt:variant>
      <vt:variant>
        <vt:lpwstr>_Toc380502112</vt:lpwstr>
      </vt:variant>
      <vt:variant>
        <vt:i4>1638450</vt:i4>
      </vt:variant>
      <vt:variant>
        <vt:i4>38</vt:i4>
      </vt:variant>
      <vt:variant>
        <vt:i4>0</vt:i4>
      </vt:variant>
      <vt:variant>
        <vt:i4>5</vt:i4>
      </vt:variant>
      <vt:variant>
        <vt:lpwstr/>
      </vt:variant>
      <vt:variant>
        <vt:lpwstr>_Toc380502111</vt:lpwstr>
      </vt:variant>
      <vt:variant>
        <vt:i4>1638450</vt:i4>
      </vt:variant>
      <vt:variant>
        <vt:i4>32</vt:i4>
      </vt:variant>
      <vt:variant>
        <vt:i4>0</vt:i4>
      </vt:variant>
      <vt:variant>
        <vt:i4>5</vt:i4>
      </vt:variant>
      <vt:variant>
        <vt:lpwstr/>
      </vt:variant>
      <vt:variant>
        <vt:lpwstr>_Toc380502110</vt:lpwstr>
      </vt:variant>
      <vt:variant>
        <vt:i4>1572914</vt:i4>
      </vt:variant>
      <vt:variant>
        <vt:i4>26</vt:i4>
      </vt:variant>
      <vt:variant>
        <vt:i4>0</vt:i4>
      </vt:variant>
      <vt:variant>
        <vt:i4>5</vt:i4>
      </vt:variant>
      <vt:variant>
        <vt:lpwstr/>
      </vt:variant>
      <vt:variant>
        <vt:lpwstr>_Toc380502109</vt:lpwstr>
      </vt:variant>
      <vt:variant>
        <vt:i4>1572914</vt:i4>
      </vt:variant>
      <vt:variant>
        <vt:i4>20</vt:i4>
      </vt:variant>
      <vt:variant>
        <vt:i4>0</vt:i4>
      </vt:variant>
      <vt:variant>
        <vt:i4>5</vt:i4>
      </vt:variant>
      <vt:variant>
        <vt:lpwstr/>
      </vt:variant>
      <vt:variant>
        <vt:lpwstr>_Toc380502108</vt:lpwstr>
      </vt:variant>
      <vt:variant>
        <vt:i4>1572914</vt:i4>
      </vt:variant>
      <vt:variant>
        <vt:i4>14</vt:i4>
      </vt:variant>
      <vt:variant>
        <vt:i4>0</vt:i4>
      </vt:variant>
      <vt:variant>
        <vt:i4>5</vt:i4>
      </vt:variant>
      <vt:variant>
        <vt:lpwstr/>
      </vt:variant>
      <vt:variant>
        <vt:lpwstr>_Toc380502107</vt:lpwstr>
      </vt:variant>
      <vt:variant>
        <vt:i4>1572914</vt:i4>
      </vt:variant>
      <vt:variant>
        <vt:i4>8</vt:i4>
      </vt:variant>
      <vt:variant>
        <vt:i4>0</vt:i4>
      </vt:variant>
      <vt:variant>
        <vt:i4>5</vt:i4>
      </vt:variant>
      <vt:variant>
        <vt:lpwstr/>
      </vt:variant>
      <vt:variant>
        <vt:lpwstr>_Toc380502106</vt:lpwstr>
      </vt:variant>
      <vt:variant>
        <vt:i4>1572914</vt:i4>
      </vt:variant>
      <vt:variant>
        <vt:i4>2</vt:i4>
      </vt:variant>
      <vt:variant>
        <vt:i4>0</vt:i4>
      </vt:variant>
      <vt:variant>
        <vt:i4>5</vt:i4>
      </vt:variant>
      <vt:variant>
        <vt:lpwstr/>
      </vt:variant>
      <vt:variant>
        <vt:lpwstr>_Toc380502105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2026-02-05T01:50:00Z</dcterms:created>
  <dcterms:modified xsi:type="dcterms:W3CDTF">2026-10-06T05:12:00Z</dcterms:modified>
</cp:coreProperties>
</file>